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18D" w:rsidRDefault="005A018D" w:rsidP="007E035F">
      <w:pPr>
        <w:spacing w:after="0"/>
        <w:ind w:left="4678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2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3.1.4 підрозділу 3.1 розділу 3)</w:t>
      </w:r>
    </w:p>
    <w:p w:rsidR="005A018D" w:rsidRPr="008661E0" w:rsidRDefault="005A018D" w:rsidP="007E035F">
      <w:pPr>
        <w:spacing w:after="0"/>
        <w:ind w:left="4678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bookmarkEnd w:id="0"/>
    </w:p>
    <w:tbl>
      <w:tblPr>
        <w:tblW w:w="0" w:type="auto"/>
        <w:tblCellSpacing w:w="0" w:type="auto"/>
        <w:tblLook w:val="00A0"/>
      </w:tblPr>
      <w:tblGrid>
        <w:gridCol w:w="4785"/>
        <w:gridCol w:w="4785"/>
      </w:tblGrid>
      <w:tr w:rsidR="005A018D" w:rsidRPr="00492558" w:rsidTr="003549DF">
        <w:trPr>
          <w:trHeight w:val="30"/>
          <w:tblCellSpacing w:w="0" w:type="auto"/>
        </w:trPr>
        <w:tc>
          <w:tcPr>
            <w:tcW w:w="4845" w:type="dxa"/>
            <w:vAlign w:val="center"/>
          </w:tcPr>
          <w:p w:rsidR="005A018D" w:rsidRPr="008661E0" w:rsidRDefault="005A018D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" w:name="633"/>
            <w:bookmarkEnd w:id="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ПОГОДЖЕНО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Міністр оборони України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(підпис,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М. П.</w:t>
            </w:r>
          </w:p>
        </w:tc>
        <w:tc>
          <w:tcPr>
            <w:tcW w:w="4845" w:type="dxa"/>
            <w:vAlign w:val="center"/>
          </w:tcPr>
          <w:p w:rsidR="005A018D" w:rsidRPr="008661E0" w:rsidRDefault="005A018D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" w:name="634"/>
            <w:bookmarkEnd w:id="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ЗАТВЕРДЖУЮ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Президент України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(підпис,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М. П.</w:t>
            </w:r>
          </w:p>
        </w:tc>
      </w:tr>
    </w:tbl>
    <w:p w:rsidR="005A018D" w:rsidRPr="008661E0" w:rsidRDefault="005A018D" w:rsidP="00B9114F">
      <w:pPr>
        <w:rPr>
          <w:rFonts w:ascii="Times New Roman" w:hAnsi="Times New Roman"/>
          <w:sz w:val="24"/>
          <w:szCs w:val="24"/>
          <w:lang w:val="ru-RU"/>
        </w:rPr>
      </w:pPr>
    </w:p>
    <w:p w:rsidR="005A018D" w:rsidRPr="008661E0" w:rsidRDefault="005A018D" w:rsidP="00B9114F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" w:name="635"/>
      <w:bookmarkEnd w:id="3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ПЛАН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проведення багатонаціональних навчань на території України за участю підрозділів Збройних Сил України та участі підрозділів Збройних Сил України в багатонаціональних навчаннях за межами України у 20__ - 20__ році</w:t>
      </w: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506"/>
        <w:gridCol w:w="1923"/>
        <w:gridCol w:w="1159"/>
        <w:gridCol w:w="1401"/>
        <w:gridCol w:w="2498"/>
        <w:gridCol w:w="1968"/>
      </w:tblGrid>
      <w:tr w:rsidR="005A018D" w:rsidRPr="00492558" w:rsidTr="003549DF">
        <w:trPr>
          <w:trHeight w:val="45"/>
          <w:tblCellSpacing w:w="0" w:type="auto"/>
        </w:trPr>
        <w:tc>
          <w:tcPr>
            <w:tcW w:w="50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" w:name="636"/>
            <w:bookmarkEnd w:id="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2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" w:name="637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Навчання</w:t>
            </w:r>
          </w:p>
        </w:tc>
        <w:tc>
          <w:tcPr>
            <w:tcW w:w="10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" w:name="638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Тип навчання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" w:name="639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Термін проведення</w:t>
            </w:r>
          </w:p>
        </w:tc>
        <w:tc>
          <w:tcPr>
            <w:tcW w:w="27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" w:name="640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Район проведення</w:t>
            </w:r>
          </w:p>
        </w:tc>
        <w:tc>
          <w:tcPr>
            <w:tcW w:w="2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" w:name="641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Загальна чисельність сил, озброєння та військової техніки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50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" w:name="642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" w:name="643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" w:name="644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" w:name="645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" w:name="646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" w:name="647"/>
            <w:bookmarkEnd w:id="1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50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" w:name="648"/>
            <w:bookmarkEnd w:id="1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5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" w:name="649"/>
            <w:bookmarkEnd w:id="1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 20__ рік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" w:name="650"/>
            <w:bookmarkEnd w:id="1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Навчання на території України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" w:name="651"/>
            <w:bookmarkEnd w:id="1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0" w:name="652"/>
            <w:bookmarkEnd w:id="2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" w:name="653"/>
            <w:bookmarkEnd w:id="2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" w:name="654"/>
            <w:bookmarkEnd w:id="2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" w:name="655"/>
            <w:bookmarkEnd w:id="2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" w:name="656"/>
            <w:bookmarkEnd w:id="2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Навчання поза межами України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" w:name="657"/>
            <w:bookmarkEnd w:id="2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" w:name="658"/>
            <w:bookmarkEnd w:id="2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" w:name="659"/>
            <w:bookmarkEnd w:id="2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8" w:name="660"/>
            <w:bookmarkEnd w:id="2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9" w:name="661"/>
            <w:bookmarkEnd w:id="2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0" w:name="662"/>
            <w:bookmarkEnd w:id="3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20__ рік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1" w:name="663"/>
            <w:bookmarkEnd w:id="3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Навчання на території України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2" w:name="664"/>
            <w:bookmarkEnd w:id="3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3" w:name="665"/>
            <w:bookmarkEnd w:id="3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4" w:name="666"/>
            <w:bookmarkEnd w:id="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5" w:name="667"/>
            <w:bookmarkEnd w:id="3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6" w:name="668"/>
            <w:bookmarkEnd w:id="3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7" w:name="669"/>
            <w:bookmarkEnd w:id="3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Навчання поза межами України</w:t>
            </w:r>
          </w:p>
        </w:tc>
      </w:tr>
      <w:tr w:rsidR="005A018D" w:rsidRPr="008661E0" w:rsidTr="003549DF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8" w:name="670"/>
            <w:bookmarkEnd w:id="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9" w:name="671"/>
            <w:bookmarkEnd w:id="3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0" w:name="672"/>
            <w:bookmarkEnd w:id="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1" w:name="673"/>
            <w:bookmarkEnd w:id="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2" w:name="674"/>
            <w:bookmarkEnd w:id="4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5A018D" w:rsidRPr="008661E0" w:rsidRDefault="005A018D" w:rsidP="00B9114F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4176"/>
        <w:gridCol w:w="3096"/>
        <w:gridCol w:w="2298"/>
      </w:tblGrid>
      <w:tr w:rsidR="005A018D" w:rsidRPr="008661E0" w:rsidTr="003549DF">
        <w:trPr>
          <w:trHeight w:val="30"/>
          <w:tblCellSpacing w:w="0" w:type="auto"/>
        </w:trPr>
        <w:tc>
          <w:tcPr>
            <w:tcW w:w="3821" w:type="dxa"/>
            <w:vAlign w:val="center"/>
          </w:tcPr>
          <w:p w:rsidR="005A018D" w:rsidRPr="008661E0" w:rsidRDefault="005A018D" w:rsidP="00B9114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3" w:name="675"/>
            <w:bookmarkEnd w:id="4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Головнокомандувач Збройних Сил України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(військове звання)</w:t>
            </w:r>
          </w:p>
        </w:tc>
        <w:tc>
          <w:tcPr>
            <w:tcW w:w="2709" w:type="dxa"/>
            <w:vAlign w:val="center"/>
          </w:tcPr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4" w:name="676"/>
            <w:bookmarkEnd w:id="4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B9114F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3488" w:type="dxa"/>
            <w:vAlign w:val="center"/>
          </w:tcPr>
          <w:p w:rsidR="005A018D" w:rsidRPr="008661E0" w:rsidRDefault="005A018D" w:rsidP="00B9114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5" w:name="677"/>
            <w:bookmarkEnd w:id="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 w:rsidRPr="00B9114F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 xml:space="preserve"> </w:t>
            </w:r>
            <w:r w:rsidRPr="00B9114F">
              <w:rPr>
                <w:rFonts w:ascii="Times New Roman" w:hAnsi="Times New Roman"/>
                <w:color w:val="000000"/>
                <w:sz w:val="20"/>
                <w:szCs w:val="20"/>
              </w:rPr>
              <w:t>(ім'я, прізвище)</w:t>
            </w:r>
          </w:p>
        </w:tc>
      </w:tr>
    </w:tbl>
    <w:p w:rsidR="005A018D" w:rsidRPr="008661E0" w:rsidRDefault="005A018D" w:rsidP="00B9114F">
      <w:pPr>
        <w:rPr>
          <w:rFonts w:ascii="Times New Roman" w:hAnsi="Times New Roman"/>
          <w:sz w:val="24"/>
          <w:szCs w:val="24"/>
        </w:rPr>
      </w:pPr>
    </w:p>
    <w:p w:rsidR="005A018D" w:rsidRPr="008661E0" w:rsidRDefault="005A018D" w:rsidP="00B9114F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46" w:name="678"/>
      <w:bookmarkEnd w:id="46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ПОЯСНЮВАЛЬНА ЗАПИСКА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Плану проведення багатонаціональних навчань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на території України за участю підрозділів Збройних Сил України та участі підрозділів Збройних Сил України у багатонаціональних навчаннях за межами України у _____ - _____ році</w:t>
      </w:r>
    </w:p>
    <w:p w:rsidR="005A018D" w:rsidRPr="008661E0" w:rsidRDefault="005A018D" w:rsidP="00B9114F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47" w:name="679"/>
      <w:bookmarkEnd w:id="47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20__ рік</w:t>
      </w:r>
    </w:p>
    <w:p w:rsidR="005A018D" w:rsidRPr="008661E0" w:rsidRDefault="005A018D" w:rsidP="00B9114F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48" w:name="680"/>
      <w:bookmarkEnd w:id="48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Навчання на території України:</w:t>
      </w:r>
    </w:p>
    <w:tbl>
      <w:tblPr>
        <w:tblW w:w="0" w:type="auto"/>
        <w:tblCellSpacing w:w="0" w:type="auto"/>
        <w:tblLook w:val="00A0"/>
      </w:tblPr>
      <w:tblGrid>
        <w:gridCol w:w="9570"/>
      </w:tblGrid>
      <w:tr w:rsidR="005A018D" w:rsidRPr="00492558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49" w:name="681"/>
            <w:bookmarkEnd w:id="4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        (назва навчання)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0" w:name="682"/>
            <w:bookmarkEnd w:id="5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Тип 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>(командно-штабне із залученням військ, тактичне або інше)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1" w:name="683"/>
            <w:bookmarkEnd w:id="5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Район проведення 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             (полігон, військова частина або інше)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2" w:name="684"/>
            <w:bookmarkEnd w:id="5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Термін проведення 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        (зазначити період проведення або місяць та кількість діб)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3" w:name="685"/>
            <w:bookmarkEnd w:id="5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Завдання 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</w:t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>(зазначити основні навчальні завдання, які відпрацьовуватимуться)</w:t>
            </w:r>
          </w:p>
          <w:p w:rsidR="005A018D" w:rsidRPr="008661E0" w:rsidRDefault="005A018D" w:rsidP="0072783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4" w:name="686"/>
            <w:bookmarkEnd w:id="5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Загальна чисельність особового складу, озброєння та військової техніки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(зазначити підрозділ, штатну чисельність особового складу, озброєння та військової техніки)</w:t>
            </w:r>
          </w:p>
          <w:p w:rsidR="005A018D" w:rsidRDefault="005A018D" w:rsidP="0072783F">
            <w:pPr>
              <w:spacing w:after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</w:pPr>
            <w:bookmarkStart w:id="55" w:name="687"/>
            <w:bookmarkEnd w:id="5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Фінансування навчань 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             (зазначити порядок фінансування навчання учасниками)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5A018D" w:rsidRPr="008661E0" w:rsidRDefault="005A018D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6" w:name="688"/>
            <w:bookmarkEnd w:id="5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Навчання поза межами України: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7" w:name="689"/>
            <w:bookmarkEnd w:id="5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(назва навчання)</w:t>
            </w:r>
          </w:p>
          <w:p w:rsidR="005A018D" w:rsidRDefault="005A018D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8" w:name="690"/>
            <w:bookmarkEnd w:id="5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Тип 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>(командно-штабне із залученням військ, тактичне або інше)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9" w:name="691"/>
            <w:bookmarkEnd w:id="5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Район проведення 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                                       (полігон, військова частина або інше)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60" w:name="692"/>
            <w:bookmarkEnd w:id="6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Термін проведення 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    (зазначити період проведення або місяць та кількість діб)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61" w:name="693"/>
            <w:bookmarkEnd w:id="6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Завдання 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(зазначити основні навчальні завдання, які відпрацьовуватимуться)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62" w:name="694"/>
            <w:bookmarkEnd w:id="6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Загальна чисельність особового складу, озброєння та військової техніки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>(зазначити підрозділ, штатну чисельність особового складу, озброєння та військової техніки)</w:t>
            </w:r>
          </w:p>
          <w:p w:rsidR="005A018D" w:rsidRPr="00B9114F" w:rsidRDefault="005A018D" w:rsidP="0072783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63" w:name="695"/>
            <w:bookmarkEnd w:id="6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Фінансування навчань 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9114F"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  <w:t xml:space="preserve">                                (зазначити порядок фінансування навчання учасниками)</w:t>
            </w:r>
          </w:p>
          <w:p w:rsidR="005A018D" w:rsidRPr="008661E0" w:rsidRDefault="005A018D" w:rsidP="0072783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4" w:name="696"/>
            <w:bookmarkEnd w:id="6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структурного підрозділу, відповідального за розробку плану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B9114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(військове звання, підпис, ім'я, прізвище)</w:t>
            </w:r>
          </w:p>
        </w:tc>
      </w:tr>
    </w:tbl>
    <w:p w:rsidR="005A018D" w:rsidRPr="00492558" w:rsidRDefault="005A018D">
      <w:pPr>
        <w:rPr>
          <w:lang w:val="ru-RU"/>
        </w:rPr>
      </w:pPr>
    </w:p>
    <w:sectPr w:rsidR="005A018D" w:rsidRPr="00492558" w:rsidSect="0049255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114F"/>
    <w:rsid w:val="003549DF"/>
    <w:rsid w:val="003E74C4"/>
    <w:rsid w:val="00492558"/>
    <w:rsid w:val="00495EF7"/>
    <w:rsid w:val="004F0F3F"/>
    <w:rsid w:val="00521169"/>
    <w:rsid w:val="005A018D"/>
    <w:rsid w:val="006115DE"/>
    <w:rsid w:val="00615D78"/>
    <w:rsid w:val="0072783F"/>
    <w:rsid w:val="007E035F"/>
    <w:rsid w:val="008661E0"/>
    <w:rsid w:val="00B317C8"/>
    <w:rsid w:val="00B9114F"/>
    <w:rsid w:val="00B92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14F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9114F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B9114F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2</Pages>
  <Words>588</Words>
  <Characters>3352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4</cp:revision>
  <dcterms:created xsi:type="dcterms:W3CDTF">2022-04-18T12:10:00Z</dcterms:created>
  <dcterms:modified xsi:type="dcterms:W3CDTF">2022-04-19T14:07:00Z</dcterms:modified>
</cp:coreProperties>
</file>