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46C" w:rsidRDefault="007C746C" w:rsidP="00260955">
      <w:pPr>
        <w:spacing w:after="0"/>
        <w:ind w:left="5103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8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4.3.3 підрозділу 4.3 розділу 4)</w:t>
      </w:r>
    </w:p>
    <w:p w:rsidR="007C746C" w:rsidRPr="008661E0" w:rsidRDefault="007C746C" w:rsidP="00260955">
      <w:pPr>
        <w:spacing w:after="0"/>
        <w:ind w:left="5103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4738"/>
        <w:gridCol w:w="4832"/>
      </w:tblGrid>
      <w:tr w:rsidR="007C746C" w:rsidRPr="006B056B" w:rsidTr="003549DF">
        <w:trPr>
          <w:trHeight w:val="30"/>
          <w:tblCellSpacing w:w="0" w:type="auto"/>
        </w:trPr>
        <w:tc>
          <w:tcPr>
            <w:tcW w:w="4845" w:type="dxa"/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0" w:name="1381"/>
            <w:bookmarkEnd w:id="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845" w:type="dxa"/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" w:name="1382"/>
            <w:bookmarkEnd w:id="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ЗАТВЕРДЖУЮ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Посадова особа, яка відповідає визначеному рівню глави делегації від Міністерства оборони України (Збройних Сил України)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(військове звання, 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p w:rsidR="007C746C" w:rsidRPr="008661E0" w:rsidRDefault="007C746C" w:rsidP="00260955">
      <w:pPr>
        <w:pStyle w:val="Heading3"/>
        <w:spacing w:after="0"/>
        <w:jc w:val="center"/>
        <w:rPr>
          <w:rFonts w:ascii="Times New Roman" w:hAnsi="Times New Roman"/>
          <w:sz w:val="24"/>
          <w:szCs w:val="24"/>
        </w:rPr>
      </w:pPr>
      <w:bookmarkStart w:id="2" w:name="1383"/>
      <w:bookmarkEnd w:id="2"/>
      <w:r w:rsidRPr="008661E0">
        <w:rPr>
          <w:rFonts w:ascii="Times New Roman" w:hAnsi="Times New Roman"/>
          <w:color w:val="000000"/>
          <w:sz w:val="24"/>
          <w:szCs w:val="24"/>
        </w:rPr>
        <w:t>ПРОГРАМА</w:t>
      </w: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8661E0" w:rsidRDefault="007C746C" w:rsidP="002609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" w:name="1384"/>
            <w:bookmarkEnd w:id="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 візиту в Україну іноземної делегації ________________________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(категорія візиту)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  <w:t xml:space="preserve">                                   </w:t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                              (назва іноземної держави)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на чолі з 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   (посада, військове звання, прізвище, ім'я глави іноземної делегації)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(з ____________ до ____________ 20__ року, м. ________________________)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5020"/>
        <w:gridCol w:w="4435"/>
      </w:tblGrid>
      <w:tr w:rsidR="007C746C" w:rsidRPr="008661E0" w:rsidTr="003549DF">
        <w:trPr>
          <w:trHeight w:val="45"/>
          <w:tblCellSpacing w:w="0" w:type="auto"/>
        </w:trPr>
        <w:tc>
          <w:tcPr>
            <w:tcW w:w="51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4" w:name="1385"/>
            <w:bookmarkEnd w:id="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Підстава для проведення заходу</w:t>
            </w:r>
          </w:p>
        </w:tc>
        <w:tc>
          <w:tcPr>
            <w:tcW w:w="45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5" w:name="1386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51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6" w:name="1387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Мета проведення заходу</w:t>
            </w:r>
          </w:p>
        </w:tc>
        <w:tc>
          <w:tcPr>
            <w:tcW w:w="45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7" w:name="1388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6B056B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8" w:name="1389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Під час відвідування об'єктів Міністерства оборони України та Збройних Сил України застосування кіно-, фото-, аудіо- і відеоапаратури, а також інших технічних засобів передбачається / не передбачається.</w:t>
            </w:r>
          </w:p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" w:name="1390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Циркулювання секретної та службової інформації, а також передача матеріальних носіїв передбачається / не передбачається.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p w:rsidR="007C746C" w:rsidRPr="008661E0" w:rsidRDefault="007C746C" w:rsidP="00260955">
      <w:pPr>
        <w:spacing w:after="0"/>
        <w:jc w:val="center"/>
        <w:rPr>
          <w:rFonts w:ascii="Times New Roman" w:hAnsi="Times New Roman"/>
          <w:sz w:val="24"/>
          <w:szCs w:val="24"/>
        </w:rPr>
      </w:pPr>
      <w:bookmarkStart w:id="10" w:name="1391"/>
      <w:bookmarkEnd w:id="10"/>
      <w:r w:rsidRPr="008661E0">
        <w:rPr>
          <w:rFonts w:ascii="Times New Roman" w:hAnsi="Times New Roman"/>
          <w:color w:val="000000"/>
          <w:sz w:val="24"/>
          <w:szCs w:val="24"/>
        </w:rPr>
        <w:t>Склад іноземної делегації</w:t>
      </w: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860"/>
        <w:gridCol w:w="4443"/>
        <w:gridCol w:w="4152"/>
      </w:tblGrid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" w:name="1392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45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" w:name="1393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Військове звання, ім'я, прізвище</w:t>
            </w:r>
          </w:p>
        </w:tc>
        <w:tc>
          <w:tcPr>
            <w:tcW w:w="42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" w:name="1394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Посада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" w:name="1395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" w:name="1396"/>
            <w:bookmarkEnd w:id="1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" w:name="1397"/>
            <w:bookmarkEnd w:id="1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7" w:name="1398"/>
            <w:bookmarkEnd w:id="1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8" w:name="1399"/>
            <w:bookmarkEnd w:id="1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9" w:name="1400"/>
            <w:bookmarkEnd w:id="1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p w:rsidR="007C746C" w:rsidRPr="007D6B46" w:rsidRDefault="007C746C" w:rsidP="0026095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20" w:name="1401"/>
      <w:bookmarkEnd w:id="20"/>
      <w:r w:rsidRPr="007D6B46">
        <w:rPr>
          <w:rFonts w:ascii="Times New Roman" w:hAnsi="Times New Roman"/>
          <w:color w:val="000000"/>
          <w:sz w:val="24"/>
          <w:szCs w:val="24"/>
          <w:lang w:val="ru-RU"/>
        </w:rPr>
        <w:t>Супроводжуючі особи від іноземної делегації</w:t>
      </w: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860"/>
        <w:gridCol w:w="4443"/>
        <w:gridCol w:w="4152"/>
      </w:tblGrid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1" w:name="1402"/>
            <w:bookmarkEnd w:id="2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45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2" w:name="1403"/>
            <w:bookmarkEnd w:id="2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Військове звання, ім'я, прізвище</w:t>
            </w:r>
          </w:p>
        </w:tc>
        <w:tc>
          <w:tcPr>
            <w:tcW w:w="42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3" w:name="1404"/>
            <w:bookmarkEnd w:id="2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Посада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4" w:name="1405"/>
            <w:bookmarkEnd w:id="2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5" w:name="1406"/>
            <w:bookmarkEnd w:id="2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6" w:name="1407"/>
            <w:bookmarkEnd w:id="2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" w:name="1408"/>
            <w:bookmarkEnd w:id="2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8" w:name="1409"/>
            <w:bookmarkEnd w:id="2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9" w:name="1410"/>
            <w:bookmarkEnd w:id="2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6B056B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8661E0" w:rsidRDefault="007C746C" w:rsidP="0026095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0" w:name="1411"/>
            <w:bookmarkEnd w:id="3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Іноземна делегація прибуває з міжнародного аеропорту м. _______________ до міжнародного аеропорту / військового майданчика міжнародного аеропорту м. _______________ спеціальним літаком (тип, приналежність державі) ____________ 20__ року о ___:___.</w:t>
            </w:r>
          </w:p>
          <w:p w:rsidR="007C746C" w:rsidRPr="008661E0" w:rsidRDefault="007C746C" w:rsidP="0026095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1" w:name="1412"/>
            <w:bookmarkEnd w:id="3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Іноземна делегація відбуває з міжнародного аеропорту / військового майданчика міжнародного аеропорту м. _______________ до міжнародного аеропорту м. _______________ спеціальним літаком (тип, приналежність державі) ____________ 20__ року о ___:___.</w:t>
            </w:r>
          </w:p>
        </w:tc>
      </w:tr>
    </w:tbl>
    <w:p w:rsidR="007C746C" w:rsidRPr="008661E0" w:rsidRDefault="007C746C" w:rsidP="00260955">
      <w:pPr>
        <w:rPr>
          <w:rFonts w:ascii="Times New Roman" w:hAnsi="Times New Roman"/>
          <w:sz w:val="24"/>
          <w:szCs w:val="24"/>
          <w:lang w:val="ru-RU"/>
        </w:rPr>
      </w:pPr>
    </w:p>
    <w:p w:rsidR="007C746C" w:rsidRPr="008661E0" w:rsidRDefault="007C746C" w:rsidP="0026095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2" w:name="1413"/>
      <w:bookmarkEnd w:id="32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Іноземну делегацію від Міністерства оборони України / Збройних Сил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України зустрічають, супроводжують та проводжають</w:t>
      </w: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861"/>
        <w:gridCol w:w="4630"/>
        <w:gridCol w:w="3964"/>
      </w:tblGrid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3" w:name="1414"/>
            <w:bookmarkEnd w:id="3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4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4" w:name="1415"/>
            <w:bookmarkEnd w:id="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Військове звання, ім'я, прізвище</w:t>
            </w:r>
          </w:p>
        </w:tc>
        <w:tc>
          <w:tcPr>
            <w:tcW w:w="4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5" w:name="1416"/>
            <w:bookmarkEnd w:id="3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Посада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6" w:name="1417"/>
            <w:bookmarkEnd w:id="3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7" w:name="1418"/>
            <w:bookmarkEnd w:id="3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8" w:name="1419"/>
            <w:bookmarkEnd w:id="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9" w:name="1420"/>
            <w:bookmarkEnd w:id="3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0" w:name="1421"/>
            <w:bookmarkEnd w:id="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1" w:name="1422"/>
            <w:bookmarkEnd w:id="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p w:rsidR="007C746C" w:rsidRPr="008661E0" w:rsidRDefault="007C746C" w:rsidP="00260955">
      <w:pPr>
        <w:spacing w:after="0"/>
        <w:jc w:val="center"/>
        <w:rPr>
          <w:rFonts w:ascii="Times New Roman" w:hAnsi="Times New Roman"/>
          <w:sz w:val="24"/>
          <w:szCs w:val="24"/>
        </w:rPr>
      </w:pPr>
      <w:bookmarkStart w:id="42" w:name="1423"/>
      <w:bookmarkEnd w:id="42"/>
      <w:r w:rsidRPr="008661E0">
        <w:rPr>
          <w:rFonts w:ascii="Times New Roman" w:hAnsi="Times New Roman"/>
          <w:color w:val="000000"/>
          <w:sz w:val="24"/>
          <w:szCs w:val="24"/>
        </w:rPr>
        <w:t>Склад делегації України</w:t>
      </w: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861"/>
        <w:gridCol w:w="4536"/>
        <w:gridCol w:w="4058"/>
      </w:tblGrid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3" w:name="1424"/>
            <w:bookmarkEnd w:id="4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46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4" w:name="1425"/>
            <w:bookmarkEnd w:id="4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Військове звання, ім'я, прізвище</w:t>
            </w:r>
          </w:p>
        </w:tc>
        <w:tc>
          <w:tcPr>
            <w:tcW w:w="41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5" w:name="1426"/>
            <w:bookmarkEnd w:id="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Посада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6" w:name="1427"/>
            <w:bookmarkEnd w:id="4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7" w:name="1428"/>
            <w:bookmarkEnd w:id="4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8" w:name="1429"/>
            <w:bookmarkEnd w:id="4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9" w:name="1430"/>
            <w:bookmarkEnd w:id="4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0" w:name="1431"/>
            <w:bookmarkEnd w:id="5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1" w:name="1432"/>
            <w:bookmarkEnd w:id="5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p w:rsidR="007C746C" w:rsidRPr="007D6B46" w:rsidRDefault="007C746C" w:rsidP="0026095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52" w:name="1433"/>
      <w:bookmarkEnd w:id="52"/>
      <w:r w:rsidRPr="007D6B46">
        <w:rPr>
          <w:rFonts w:ascii="Times New Roman" w:hAnsi="Times New Roman"/>
          <w:color w:val="000000"/>
          <w:sz w:val="24"/>
          <w:szCs w:val="24"/>
          <w:lang w:val="ru-RU"/>
        </w:rPr>
        <w:t>Особа, відповідальна за узгодження заходів</w:t>
      </w: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861"/>
        <w:gridCol w:w="4536"/>
        <w:gridCol w:w="4058"/>
      </w:tblGrid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3" w:name="1434"/>
            <w:bookmarkEnd w:id="5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46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4" w:name="1435"/>
            <w:bookmarkEnd w:id="5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Військове звання, ім'я, прізвище</w:t>
            </w:r>
          </w:p>
        </w:tc>
        <w:tc>
          <w:tcPr>
            <w:tcW w:w="41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5" w:name="1436"/>
            <w:bookmarkEnd w:id="5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Посада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6" w:name="1437"/>
            <w:bookmarkEnd w:id="5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7" w:name="1438"/>
            <w:bookmarkEnd w:id="5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8" w:name="1439"/>
            <w:bookmarkEnd w:id="5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9" w:name="1440"/>
            <w:bookmarkEnd w:id="5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0" w:name="1441"/>
            <w:bookmarkEnd w:id="6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1" w:name="1442"/>
            <w:bookmarkEnd w:id="6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6B056B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8661E0" w:rsidRDefault="007C746C" w:rsidP="0026095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2" w:name="1443"/>
            <w:bookmarkEnd w:id="6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1-й день, ____________ 20__ року, 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</w:t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(дата проведення)                         (день тижня)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807"/>
        <w:gridCol w:w="3757"/>
        <w:gridCol w:w="3891"/>
      </w:tblGrid>
      <w:tr w:rsidR="007C746C" w:rsidRPr="006B056B" w:rsidTr="003549DF">
        <w:trPr>
          <w:trHeight w:val="45"/>
          <w:tblCellSpacing w:w="0" w:type="auto"/>
        </w:trPr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3" w:name="1444"/>
            <w:bookmarkEnd w:id="6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Термін</w:t>
            </w:r>
          </w:p>
        </w:tc>
        <w:tc>
          <w:tcPr>
            <w:tcW w:w="38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4" w:name="1445"/>
            <w:bookmarkEnd w:id="6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Захід</w:t>
            </w:r>
          </w:p>
        </w:tc>
        <w:tc>
          <w:tcPr>
            <w:tcW w:w="3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5" w:name="1446"/>
            <w:bookmarkEnd w:id="6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Відповідальний структурний підрозділ чи особа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6" w:name="1447"/>
            <w:bookmarkEnd w:id="6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7" w:name="1448"/>
            <w:bookmarkEnd w:id="6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8" w:name="1449"/>
            <w:bookmarkEnd w:id="6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9" w:name="1450"/>
            <w:bookmarkEnd w:id="6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0" w:name="1451"/>
            <w:bookmarkEnd w:id="7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1" w:name="1452"/>
            <w:bookmarkEnd w:id="7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6B056B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8661E0" w:rsidRDefault="007C746C" w:rsidP="0026095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72" w:name="1453"/>
            <w:bookmarkEnd w:id="7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2-й день, ____________ 20__ року, 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</w:t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(дата проведення)                               (день тижня)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807"/>
        <w:gridCol w:w="3757"/>
        <w:gridCol w:w="3891"/>
      </w:tblGrid>
      <w:tr w:rsidR="007C746C" w:rsidRPr="006B056B" w:rsidTr="003549DF">
        <w:trPr>
          <w:trHeight w:val="45"/>
          <w:tblCellSpacing w:w="0" w:type="auto"/>
        </w:trPr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3" w:name="1454"/>
            <w:bookmarkEnd w:id="7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Термін</w:t>
            </w:r>
          </w:p>
        </w:tc>
        <w:tc>
          <w:tcPr>
            <w:tcW w:w="38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4" w:name="1455"/>
            <w:bookmarkEnd w:id="7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Захід</w:t>
            </w:r>
          </w:p>
        </w:tc>
        <w:tc>
          <w:tcPr>
            <w:tcW w:w="3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75" w:name="1456"/>
            <w:bookmarkEnd w:id="7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Відповідальний структурний підрозділ чи особа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6" w:name="1457"/>
            <w:bookmarkEnd w:id="7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7" w:name="1458"/>
            <w:bookmarkEnd w:id="7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8" w:name="1459"/>
            <w:bookmarkEnd w:id="7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18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79" w:name="2137"/>
            <w:bookmarkEnd w:id="7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0" w:name="1461"/>
            <w:bookmarkEnd w:id="8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1" w:name="1462"/>
            <w:bookmarkEnd w:id="8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6B056B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2" w:name="1463"/>
            <w:bookmarkEnd w:id="82"/>
            <w:r w:rsidRPr="008661E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Примітки.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 програмі візиту в Україну іноземної делегації можуть зазначатися: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3" w:name="1464"/>
            <w:bookmarkEnd w:id="83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1. Забезпечення прийому спецлітака іноземної держави (зліт, посадка, стоянка, охорона), дозаправка (за потреби), умови транспортування спеціальним літаком Повітряних Сил Збройних Сил України.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4" w:name="1465"/>
            <w:bookmarkEnd w:id="84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2. Порядок участі розрахунку військовослужбовців роти Почесної варти та оркестру Почесної варти.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5" w:name="1466"/>
            <w:bookmarkEnd w:id="85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3. Порядок забезпечення перекладом та зв'язком.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6" w:name="1467"/>
            <w:bookmarkEnd w:id="86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4. Розміщення, харчування (у тому числі проведення офіційного обіду та буфетне обслуговування делегації під час проведення переговорів), медичне забезпечення, підготовка приміщень для проведення переговорів.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7" w:name="1468"/>
            <w:bookmarkEnd w:id="87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5. Організація проведення прес-конференції, висвітлення візиту в засобах масової інформації та порядок фотографування делегацій.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8" w:name="1469"/>
            <w:bookmarkEnd w:id="88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6. Порядок допуску іноземної делегації до місць переговорів, супроводження по території режимних та інших об'єктів.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9" w:name="1470"/>
            <w:bookmarkEnd w:id="89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7. Порядок виконання заходів протидії диверсіям та терористичним актам (цілодобова фізична охорона) щодо глави іноземної делегації.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90" w:name="1471"/>
            <w:bookmarkEnd w:id="90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8. Забезпечення супроводу колони автомобілями дорожньої поліції Головного управління Національної поліції Міністерства внутрішніх справ України та Військової інспекції безпеки дорожнього руху Військової служби правопорядку у Збройних Силах України.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91" w:name="1472"/>
            <w:bookmarkEnd w:id="91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9. Порядок виділення автотранспорту для членів іноземної делегації, екіпажу спецлітака та багажу.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92" w:name="1473"/>
            <w:bookmarkEnd w:id="92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10. Інше.</w:t>
            </w:r>
          </w:p>
          <w:p w:rsidR="007C746C" w:rsidRPr="006B056B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93" w:name="1474"/>
            <w:bookmarkEnd w:id="93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Зазначена форма Програми також використовується під час підготовки та проведення робочих зустрічей.</w:t>
            </w:r>
          </w:p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4" w:name="1475"/>
            <w:bookmarkEnd w:id="94"/>
            <w:r w:rsidRPr="006B056B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Заходи щодо охорони державної таємниці визначаються та здійснюються відповідно до Плану заходів щодо забезпечення режиму секретності під час візиту в Україну (проведення, супроводження (робочої зустрічі)) іноземної делегації, що є додатком до Програми візиту.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1145"/>
        <w:gridCol w:w="8425"/>
      </w:tblGrid>
      <w:tr w:rsidR="007C746C" w:rsidRPr="006B056B" w:rsidTr="003549DF">
        <w:trPr>
          <w:trHeight w:val="30"/>
          <w:tblCellSpacing w:w="0" w:type="auto"/>
        </w:trPr>
        <w:tc>
          <w:tcPr>
            <w:tcW w:w="1066" w:type="dxa"/>
            <w:vAlign w:val="center"/>
          </w:tcPr>
          <w:p w:rsidR="007C746C" w:rsidRPr="00260955" w:rsidRDefault="007C746C" w:rsidP="0026095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95" w:name="1476"/>
            <w:bookmarkEnd w:id="95"/>
            <w:r w:rsidRPr="00260955">
              <w:rPr>
                <w:rFonts w:ascii="Times New Roman" w:hAnsi="Times New Roman"/>
                <w:color w:val="000000"/>
                <w:sz w:val="24"/>
                <w:szCs w:val="24"/>
              </w:rPr>
              <w:t>Додатки:</w:t>
            </w:r>
          </w:p>
        </w:tc>
        <w:tc>
          <w:tcPr>
            <w:tcW w:w="8624" w:type="dxa"/>
            <w:vAlign w:val="center"/>
          </w:tcPr>
          <w:p w:rsidR="007C746C" w:rsidRPr="00260955" w:rsidRDefault="007C746C" w:rsidP="0026095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6" w:name="1477"/>
            <w:bookmarkEnd w:id="96"/>
            <w:r w:rsidRPr="0026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План заходів щодо забезпечення охорони державної таємниці під час візиту в Україну делегації іноземної держави, на ____ арк.</w:t>
            </w:r>
          </w:p>
          <w:p w:rsidR="007C746C" w:rsidRPr="00260955" w:rsidRDefault="007C746C" w:rsidP="0026095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7" w:name="1478"/>
            <w:bookmarkEnd w:id="97"/>
            <w:r w:rsidRPr="0026095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Перелік автомобільного транспорту делегації іноземної держави, на ____ арк.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Default="007C746C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98" w:name="1479"/>
            <w:bookmarkEnd w:id="9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структурного підрозділу, відповідального за організацію проведення заходу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(військове звання, підпис, ім'я, прізвище)</w:t>
            </w:r>
          </w:p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C746C" w:rsidRPr="008661E0" w:rsidRDefault="007C746C" w:rsidP="00260955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bookmarkStart w:id="99" w:name="1480"/>
            <w:bookmarkEnd w:id="9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Зразок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p w:rsidR="007C746C" w:rsidRPr="008661E0" w:rsidRDefault="007C746C" w:rsidP="00260955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100" w:name="1481"/>
      <w:bookmarkEnd w:id="100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ПЛАН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заходів щодо забезпечення охорони державної таємниці під час візиту в Україну делегації іноземної держави</w:t>
      </w:r>
    </w:p>
    <w:p w:rsidR="007C746C" w:rsidRDefault="007C746C" w:rsidP="00260955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lang w:val="uk-UA"/>
        </w:rPr>
      </w:pPr>
      <w:bookmarkStart w:id="101" w:name="1482"/>
      <w:bookmarkEnd w:id="101"/>
      <w:r w:rsidRPr="008661E0">
        <w:rPr>
          <w:rFonts w:ascii="Times New Roman" w:hAnsi="Times New Roman"/>
          <w:color w:val="000000"/>
          <w:sz w:val="24"/>
          <w:szCs w:val="24"/>
        </w:rPr>
        <w:t>________________ з ____________ по ____________ 20__ року</w:t>
      </w:r>
    </w:p>
    <w:p w:rsidR="007C746C" w:rsidRPr="00260955" w:rsidRDefault="007C746C" w:rsidP="00260955">
      <w:pPr>
        <w:spacing w:after="0"/>
        <w:jc w:val="center"/>
        <w:rPr>
          <w:rFonts w:ascii="Times New Roman" w:hAnsi="Times New Roman"/>
          <w:sz w:val="24"/>
          <w:szCs w:val="24"/>
          <w:lang w:val="uk-UA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850"/>
        <w:gridCol w:w="4903"/>
        <w:gridCol w:w="2340"/>
        <w:gridCol w:w="1362"/>
      </w:tblGrid>
      <w:tr w:rsidR="007C746C" w:rsidRPr="008661E0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2" w:name="1483"/>
            <w:bookmarkEnd w:id="10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3" w:name="1484"/>
            <w:bookmarkEnd w:id="10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(зміст) заходу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4" w:name="1485"/>
            <w:bookmarkEnd w:id="10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Відповідальні за проведення заходу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5" w:name="1486"/>
            <w:bookmarkEnd w:id="10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Відмітка про виконання</w:t>
            </w:r>
          </w:p>
        </w:tc>
      </w:tr>
      <w:tr w:rsidR="007C746C" w:rsidRPr="008661E0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6" w:name="1487"/>
            <w:bookmarkEnd w:id="10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7" w:name="1488"/>
            <w:bookmarkEnd w:id="10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8" w:name="1489"/>
            <w:bookmarkEnd w:id="10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9" w:name="1490"/>
            <w:bookmarkEnd w:id="10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7C746C" w:rsidRPr="006B056B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0" w:name="1491"/>
            <w:bookmarkEnd w:id="11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1" w:name="1492"/>
            <w:bookmarkEnd w:id="11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Проведення інструктажу з військовослужбовцями (працівниками), які залучаються до прийому та роботи з членами делегації іноземної держави, з питань забезпечення режиму секретності та захисту службової інформації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2" w:name="1493"/>
            <w:bookmarkEnd w:id="11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Керівники структурних підрозділів, начальник режимно-секретного органу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3" w:name="1494"/>
            <w:bookmarkEnd w:id="11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C746C" w:rsidRPr="006B056B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4" w:name="1495"/>
            <w:bookmarkEnd w:id="11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5" w:name="1496"/>
            <w:bookmarkEnd w:id="11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Проведення експертної оцінки матеріалів (інформації), що плануються для передачі членам делегації іноземної держави*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6" w:name="1497"/>
            <w:bookmarkEnd w:id="11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Керівники структурних підрозділів, начальник режимно-секретного органу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7" w:name="1498"/>
            <w:bookmarkEnd w:id="11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C746C" w:rsidRPr="006B056B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8" w:name="1499"/>
            <w:bookmarkEnd w:id="11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9" w:name="1500"/>
            <w:bookmarkEnd w:id="11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Здійснення перевірки маршруту пересування делегації іноземної держави з метою виявлення та усунення обставин, що можуть призвести до витоку секретної інформації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0" w:name="1501"/>
            <w:bookmarkEnd w:id="12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Комендант комендатури Міністерства оборони України, керівники структурних підрозділів, начальник режимно-секретного органу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1" w:name="1502"/>
            <w:bookmarkEnd w:id="12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C746C" w:rsidRPr="006B056B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2" w:name="1503"/>
            <w:bookmarkEnd w:id="12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3" w:name="1504"/>
            <w:bookmarkEnd w:id="12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Здійснення контролю за дотриманням маршруту пересування делегації іноземної держави згідно з програмою проведення заходу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4" w:name="1505"/>
            <w:bookmarkEnd w:id="12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Керівники структурних підрозділів, начальник режимно-секретного органу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5" w:name="1506"/>
            <w:bookmarkEnd w:id="12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C746C" w:rsidRPr="006B056B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26" w:name="1507"/>
            <w:bookmarkEnd w:id="12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7" w:name="1508"/>
            <w:bookmarkEnd w:id="12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Здійснення оповіщення про прибуття на територію делегації іноземної держави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8" w:name="1509"/>
            <w:bookmarkEnd w:id="12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ГКЦ ЗСУ, керівники структурних підрозділів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9" w:name="1510"/>
            <w:bookmarkEnd w:id="12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C746C" w:rsidRPr="006B056B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0" w:name="1511"/>
            <w:bookmarkEnd w:id="13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1" w:name="1512"/>
            <w:bookmarkEnd w:id="13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Вжиття заходів щодо попередження витоку секретної інформації технічними каналами. Тимчасове припинення роботи об'єктів інформаційної діяльності, де циркулює (оброблюється) секретна інформація*, на території, де здійснюється прийом делегації іноземної держави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2" w:name="1513"/>
            <w:bookmarkEnd w:id="13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Керівники структурних підрозділів (власники об'єктів інформаційної діяльності)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3" w:name="1514"/>
            <w:bookmarkEnd w:id="13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C746C" w:rsidRPr="006B056B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4" w:name="1515"/>
            <w:bookmarkEnd w:id="1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5" w:name="1516"/>
            <w:bookmarkEnd w:id="13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Забезпечення підготовки та перевірки приміщень для проведення заходу до початку відвідування їх іноземцями та після нього*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6" w:name="1517"/>
            <w:bookmarkEnd w:id="13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Начальник Центру забезпечення службової діяльності Міністерства оборони та Генерального штабу Збройних Сил України, керівники структурних підрозділів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7" w:name="1518"/>
            <w:bookmarkEnd w:id="13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7C746C" w:rsidRPr="008661E0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8" w:name="1519"/>
            <w:bookmarkEnd w:id="1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9" w:name="1520"/>
            <w:bookmarkEnd w:id="13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Організація та здійснення контролю за виконанням режимних заходів під час прийому делегації іноземної держави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40" w:name="1521"/>
            <w:bookmarkEnd w:id="1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Начальник режимно-секретного органу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41" w:name="1522"/>
            <w:bookmarkEnd w:id="1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6B056B">
        <w:trPr>
          <w:trHeight w:val="45"/>
          <w:tblCellSpacing w:w="0" w:type="auto"/>
        </w:trPr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42" w:name="1523"/>
            <w:bookmarkEnd w:id="14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9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43" w:name="1524"/>
            <w:bookmarkEnd w:id="14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Надання звіту про виконання плану заходів щодо забезпечення режиму секретності під час візиту (проведення робочої зустрічі) делегації іноземної держави</w:t>
            </w:r>
          </w:p>
        </w:tc>
        <w:tc>
          <w:tcPr>
            <w:tcW w:w="23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44" w:name="1525"/>
            <w:bookmarkEnd w:id="14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Начальник режимно-секретного органу</w:t>
            </w:r>
          </w:p>
        </w:tc>
        <w:tc>
          <w:tcPr>
            <w:tcW w:w="13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45" w:name="1526"/>
            <w:bookmarkEnd w:id="1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260955" w:rsidRDefault="007C746C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146" w:name="1527"/>
            <w:bookmarkEnd w:id="146"/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____________</w:t>
            </w:r>
            <w:r w:rsidRPr="00260955">
              <w:rPr>
                <w:rFonts w:ascii="Times New Roman" w:hAnsi="Times New Roman"/>
                <w:sz w:val="20"/>
                <w:szCs w:val="20"/>
                <w:lang w:val="ru-RU"/>
              </w:rPr>
              <w:br/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* Заходи плануються за потреби</w:t>
            </w:r>
          </w:p>
          <w:p w:rsidR="007C746C" w:rsidRPr="008661E0" w:rsidRDefault="007C746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C746C" w:rsidRPr="00260955" w:rsidRDefault="007C746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47" w:name="1528"/>
            <w:bookmarkEnd w:id="14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режимно-секретного органу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</w:t>
            </w:r>
            <w:bookmarkStart w:id="148" w:name="_GoBack"/>
            <w:bookmarkEnd w:id="14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(військове звання, підпис, ім'я, прізвище)</w:t>
            </w:r>
          </w:p>
          <w:p w:rsidR="007C746C" w:rsidRDefault="007C746C" w:rsidP="003549D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bookmarkStart w:id="149" w:name="1529"/>
            <w:bookmarkEnd w:id="149"/>
          </w:p>
          <w:p w:rsidR="007C746C" w:rsidRPr="008661E0" w:rsidRDefault="007C746C" w:rsidP="00260955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Зразок</w:t>
            </w:r>
          </w:p>
        </w:tc>
      </w:tr>
    </w:tbl>
    <w:p w:rsidR="007C746C" w:rsidRPr="006B056B" w:rsidRDefault="007C746C" w:rsidP="006B056B">
      <w:pPr>
        <w:spacing w:after="0"/>
        <w:rPr>
          <w:rFonts w:ascii="Times New Roman" w:hAnsi="Times New Roman"/>
          <w:sz w:val="16"/>
          <w:szCs w:val="16"/>
        </w:rPr>
      </w:pPr>
    </w:p>
    <w:p w:rsidR="007C746C" w:rsidRPr="008661E0" w:rsidRDefault="007C746C" w:rsidP="00260955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150" w:name="1530"/>
      <w:bookmarkEnd w:id="150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Перелік автомобільного транспорту делегації іноземної держави</w:t>
      </w: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762"/>
        <w:gridCol w:w="2923"/>
        <w:gridCol w:w="5770"/>
      </w:tblGrid>
      <w:tr w:rsidR="007C746C" w:rsidRPr="008661E0" w:rsidTr="003549DF">
        <w:trPr>
          <w:trHeight w:val="45"/>
          <w:tblCellSpacing w:w="0" w:type="auto"/>
        </w:trPr>
        <w:tc>
          <w:tcPr>
            <w:tcW w:w="7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1" w:name="1531"/>
            <w:bookmarkEnd w:id="15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30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2" w:name="1532"/>
            <w:bookmarkEnd w:id="15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Марка автомобіля</w:t>
            </w:r>
          </w:p>
        </w:tc>
        <w:tc>
          <w:tcPr>
            <w:tcW w:w="59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3" w:name="1533"/>
            <w:bookmarkEnd w:id="15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Дипломатичний/державний номерний знак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7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4" w:name="1534"/>
            <w:bookmarkEnd w:id="15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5" w:name="1535"/>
            <w:bookmarkEnd w:id="15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9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6" w:name="1536"/>
            <w:bookmarkEnd w:id="15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7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7" w:name="1537"/>
            <w:bookmarkEnd w:id="15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8" w:name="1538"/>
            <w:bookmarkEnd w:id="15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9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59" w:name="1539"/>
            <w:bookmarkEnd w:id="15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C746C" w:rsidRPr="008661E0" w:rsidTr="003549DF">
        <w:trPr>
          <w:trHeight w:val="45"/>
          <w:tblCellSpacing w:w="0" w:type="auto"/>
        </w:trPr>
        <w:tc>
          <w:tcPr>
            <w:tcW w:w="77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0" w:name="1540"/>
            <w:bookmarkEnd w:id="16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1" w:name="1541"/>
            <w:bookmarkEnd w:id="16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9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7C746C" w:rsidRPr="008661E0" w:rsidRDefault="007C746C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62" w:name="1542"/>
            <w:bookmarkEnd w:id="16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7C746C" w:rsidRPr="008661E0" w:rsidRDefault="007C746C" w:rsidP="0026095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0"/>
      </w:tblGrid>
      <w:tr w:rsidR="007C746C" w:rsidRPr="006B056B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C746C" w:rsidRPr="008661E0" w:rsidRDefault="007C746C" w:rsidP="00260955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63" w:name="1543"/>
            <w:bookmarkEnd w:id="16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органу протокольного забезпечення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26095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(військове звання, підпис, ім'я, прізвище)</w:t>
            </w:r>
          </w:p>
        </w:tc>
      </w:tr>
    </w:tbl>
    <w:p w:rsidR="007C746C" w:rsidRPr="006B056B" w:rsidRDefault="007C746C">
      <w:pPr>
        <w:rPr>
          <w:lang w:val="ru-RU"/>
        </w:rPr>
      </w:pPr>
    </w:p>
    <w:sectPr w:rsidR="007C746C" w:rsidRPr="006B056B" w:rsidSect="006B056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9969F2"/>
    <w:multiLevelType w:val="hybridMultilevel"/>
    <w:tmpl w:val="6A34B98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022046"/>
    <w:multiLevelType w:val="hybridMultilevel"/>
    <w:tmpl w:val="8A4894F8"/>
    <w:lvl w:ilvl="0" w:tplc="AF20F8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0955"/>
    <w:rsid w:val="00260955"/>
    <w:rsid w:val="003549DF"/>
    <w:rsid w:val="003E74C4"/>
    <w:rsid w:val="004F0F3F"/>
    <w:rsid w:val="00521169"/>
    <w:rsid w:val="005B4546"/>
    <w:rsid w:val="006115DE"/>
    <w:rsid w:val="00615D78"/>
    <w:rsid w:val="006B056B"/>
    <w:rsid w:val="007C746C"/>
    <w:rsid w:val="007D6B46"/>
    <w:rsid w:val="008661E0"/>
    <w:rsid w:val="00CC0CF3"/>
    <w:rsid w:val="00F72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955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60955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260955"/>
    <w:rPr>
      <w:rFonts w:ascii="Cambria" w:hAnsi="Cambria" w:cs="Times New Roman"/>
      <w:b/>
      <w:bCs/>
      <w:color w:val="4F81BD"/>
      <w:lang w:val="en-US"/>
    </w:rPr>
  </w:style>
  <w:style w:type="paragraph" w:styleId="ListParagraph">
    <w:name w:val="List Paragraph"/>
    <w:basedOn w:val="Normal"/>
    <w:uiPriority w:val="99"/>
    <w:qFormat/>
    <w:rsid w:val="002609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4</Pages>
  <Words>1171</Words>
  <Characters>6675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2022-04-18T12:22:00Z</dcterms:created>
  <dcterms:modified xsi:type="dcterms:W3CDTF">2022-04-19T14:12:00Z</dcterms:modified>
</cp:coreProperties>
</file>