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454" w:rsidRPr="008661E0" w:rsidRDefault="00980454" w:rsidP="00722383">
      <w:pPr>
        <w:spacing w:after="0"/>
        <w:ind w:left="4820"/>
        <w:rPr>
          <w:rFonts w:ascii="Times New Roman" w:hAnsi="Times New Roman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11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4.7.6 підрозділу 4.7 розділу 4)</w:t>
      </w:r>
    </w:p>
    <w:p w:rsidR="00980454" w:rsidRPr="008661E0" w:rsidRDefault="00980454" w:rsidP="00722383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1651"/>
      <w:bookmarkEnd w:id="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ПРОТОКОЛ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переговорів з делегацією іноземної держави</w:t>
      </w:r>
    </w:p>
    <w:p w:rsidR="00980454" w:rsidRPr="008661E0" w:rsidRDefault="00980454" w:rsidP="00722383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" w:name="1652"/>
      <w:bookmarkEnd w:id="1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__________________________________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(країна, питання, дата, місце проведення)</w:t>
      </w:r>
    </w:p>
    <w:tbl>
      <w:tblPr>
        <w:tblW w:w="0" w:type="auto"/>
        <w:tblCellSpacing w:w="0" w:type="auto"/>
        <w:tblLook w:val="00A0"/>
      </w:tblPr>
      <w:tblGrid>
        <w:gridCol w:w="9571"/>
      </w:tblGrid>
      <w:tr w:rsidR="00980454" w:rsidRPr="00701C83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1653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Головували: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" w:name="1654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Української Сторони:*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(військове звання (посада), ім'я, прізвище)</w:t>
            </w:r>
          </w:p>
          <w:p w:rsidR="00980454" w:rsidRPr="00722383" w:rsidRDefault="00980454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4" w:name="1655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(назва) Сторони:*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(військове звання (посада), ім'я, прізвище)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" w:name="1656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 переговорах взяли участь: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" w:name="1657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Української Сторони:*</w:t>
            </w:r>
          </w:p>
          <w:p w:rsidR="00980454" w:rsidRPr="00722383" w:rsidRDefault="00980454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7" w:name="1658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(військове звання (посада), ім'я, прізвище)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" w:name="1659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2....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1660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(назва) Сторони:*</w:t>
            </w:r>
          </w:p>
          <w:p w:rsidR="00980454" w:rsidRPr="00722383" w:rsidRDefault="00980454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0" w:name="1661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(військове звання (посада), ім'я, прізвище)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" w:name="1662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2….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" w:name="1663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Порядок денний: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" w:name="1664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1....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1665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результатами переговорів сторони домовилися (прийняті рішення):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(викладення спільних зобов'язань, окремих зобов'язань кожної зі сторін, спільних рекомендацій до включення в проєкти документів, рішень щодо порядку та форм продовження спільної роботи).</w:t>
            </w:r>
          </w:p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1666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Переговори виявили (викладення проблем, проблемних питань, розходження позицій).</w:t>
            </w:r>
          </w:p>
        </w:tc>
      </w:tr>
    </w:tbl>
    <w:p w:rsidR="00980454" w:rsidRPr="008661E0" w:rsidRDefault="00980454" w:rsidP="00722383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4786"/>
        <w:gridCol w:w="4785"/>
      </w:tblGrid>
      <w:tr w:rsidR="00980454" w:rsidRPr="00701C83" w:rsidTr="003549DF">
        <w:trPr>
          <w:trHeight w:val="30"/>
          <w:tblCellSpacing w:w="0" w:type="auto"/>
        </w:trPr>
        <w:tc>
          <w:tcPr>
            <w:tcW w:w="4845" w:type="dxa"/>
            <w:vAlign w:val="center"/>
          </w:tcPr>
          <w:p w:rsidR="00980454" w:rsidRPr="008661E0" w:rsidRDefault="00980454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1667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Української Сторони*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військове звання (посада), ім'я, прізвище глави делегації</w:t>
            </w:r>
          </w:p>
        </w:tc>
        <w:tc>
          <w:tcPr>
            <w:tcW w:w="4845" w:type="dxa"/>
            <w:vAlign w:val="center"/>
          </w:tcPr>
          <w:p w:rsidR="00980454" w:rsidRPr="008661E0" w:rsidRDefault="00980454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1668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(назва) Сторони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2238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військове звання (посада), ім'я, прізвище глави делегації</w:t>
            </w:r>
          </w:p>
        </w:tc>
      </w:tr>
    </w:tbl>
    <w:p w:rsidR="00980454" w:rsidRPr="008661E0" w:rsidRDefault="00980454" w:rsidP="00722383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980454" w:rsidRPr="00701C83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980454" w:rsidRPr="008661E0" w:rsidRDefault="00980454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1669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* У протоколі пе</w:t>
            </w:r>
            <w:bookmarkStart w:id="19" w:name="_GoBack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ршою зазначається мова іншої сторони - учасника переговорів</w:t>
            </w:r>
          </w:p>
        </w:tc>
      </w:tr>
    </w:tbl>
    <w:p w:rsidR="00980454" w:rsidRPr="008661E0" w:rsidRDefault="00980454" w:rsidP="00722383">
      <w:pPr>
        <w:spacing w:after="0"/>
        <w:ind w:firstLine="240"/>
        <w:rPr>
          <w:rFonts w:ascii="Times New Roman" w:hAnsi="Times New Roman"/>
          <w:sz w:val="24"/>
          <w:szCs w:val="24"/>
          <w:lang w:val="ru-RU"/>
        </w:rPr>
      </w:pPr>
      <w:bookmarkStart w:id="20" w:name="1670"/>
      <w:bookmarkEnd w:id="2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980454" w:rsidRPr="00701C83" w:rsidRDefault="00980454">
      <w:pPr>
        <w:rPr>
          <w:lang w:val="ru-RU"/>
        </w:rPr>
      </w:pPr>
    </w:p>
    <w:sectPr w:rsidR="00980454" w:rsidRPr="00701C83" w:rsidSect="00AF4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2383"/>
    <w:rsid w:val="003549DF"/>
    <w:rsid w:val="003E74C4"/>
    <w:rsid w:val="004F0F3F"/>
    <w:rsid w:val="00521169"/>
    <w:rsid w:val="006115DE"/>
    <w:rsid w:val="00615D78"/>
    <w:rsid w:val="00701C83"/>
    <w:rsid w:val="00722383"/>
    <w:rsid w:val="008661E0"/>
    <w:rsid w:val="008D0C01"/>
    <w:rsid w:val="00980454"/>
    <w:rsid w:val="00A97E00"/>
    <w:rsid w:val="00AF4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383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22383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722383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276</Words>
  <Characters>1578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2022-04-18T12:41:00Z</dcterms:created>
  <dcterms:modified xsi:type="dcterms:W3CDTF">2022-04-19T14:02:00Z</dcterms:modified>
</cp:coreProperties>
</file>