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F65" w:rsidRPr="008661E0" w:rsidRDefault="002C4F65" w:rsidP="00DC6C5F">
      <w:pPr>
        <w:spacing w:after="0"/>
        <w:ind w:left="4820"/>
        <w:rPr>
          <w:rFonts w:ascii="Times New Roman" w:hAnsi="Times New Roman"/>
          <w:sz w:val="24"/>
          <w:szCs w:val="24"/>
          <w:lang w:val="ru-RU"/>
        </w:rPr>
      </w:pP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Додаток 12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(пункт 4,7.7 підрозділу 4.7 розділу 4)</w:t>
      </w:r>
    </w:p>
    <w:p w:rsidR="002C4F65" w:rsidRPr="008661E0" w:rsidRDefault="002C4F65" w:rsidP="00DC6C5F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1672"/>
      <w:bookmarkEnd w:id="0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ЗАПИС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робочої зустрічі (консультацій, бесіди) з делегацією іноземної держави</w:t>
      </w:r>
    </w:p>
    <w:p w:rsidR="002C4F65" w:rsidRPr="00DC6C5F" w:rsidRDefault="002C4F65" w:rsidP="00DC6C5F">
      <w:pPr>
        <w:spacing w:after="0"/>
        <w:jc w:val="center"/>
        <w:rPr>
          <w:rFonts w:ascii="Times New Roman" w:hAnsi="Times New Roman"/>
          <w:sz w:val="20"/>
          <w:szCs w:val="20"/>
          <w:lang w:val="ru-RU"/>
        </w:rPr>
      </w:pPr>
      <w:bookmarkStart w:id="1" w:name="1673"/>
      <w:bookmarkEnd w:id="1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__________________________________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DC6C5F">
        <w:rPr>
          <w:rFonts w:ascii="Times New Roman" w:hAnsi="Times New Roman"/>
          <w:color w:val="000000"/>
          <w:sz w:val="20"/>
          <w:szCs w:val="20"/>
          <w:lang w:val="ru-RU"/>
        </w:rPr>
        <w:t>(країна, питання, дата, місце проведення)</w:t>
      </w:r>
    </w:p>
    <w:tbl>
      <w:tblPr>
        <w:tblW w:w="0" w:type="auto"/>
        <w:tblCellSpacing w:w="0" w:type="auto"/>
        <w:tblLook w:val="00A0"/>
      </w:tblPr>
      <w:tblGrid>
        <w:gridCol w:w="9571"/>
      </w:tblGrid>
      <w:tr w:rsidR="002C4F65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2C4F65" w:rsidRPr="008661E0" w:rsidRDefault="002C4F65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" w:name="1674"/>
            <w:bookmarkEnd w:id="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Склад делегації: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(іноземної держави):</w:t>
            </w:r>
          </w:p>
          <w:p w:rsidR="002C4F65" w:rsidRPr="00DC6C5F" w:rsidRDefault="002C4F65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3" w:name="1675"/>
            <w:bookmarkEnd w:id="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Керівник 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C6C5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(військове звання (посада), ім'я, прізвище)</w:t>
            </w:r>
          </w:p>
          <w:p w:rsidR="002C4F65" w:rsidRPr="00DC6C5F" w:rsidRDefault="002C4F65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4" w:name="1676"/>
            <w:bookmarkEnd w:id="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Члени делегації: 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C6C5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(військове звання (посада), ім'я, прізвище)</w:t>
            </w:r>
          </w:p>
          <w:p w:rsidR="002C4F65" w:rsidRPr="00DC6C5F" w:rsidRDefault="002C4F65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5" w:name="1677"/>
            <w:bookmarkEnd w:id="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C6C5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(військове звання (посада), ім'я, прізвище)</w:t>
            </w:r>
          </w:p>
          <w:p w:rsidR="002C4F65" w:rsidRPr="008661E0" w:rsidRDefault="002C4F65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" w:name="1678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Склад делегації: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(від України):</w:t>
            </w:r>
          </w:p>
          <w:p w:rsidR="002C4F65" w:rsidRPr="008661E0" w:rsidRDefault="002C4F65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7" w:name="1679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Керівник 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C6C5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(військове звання (посада), ім'я, прізвище)</w:t>
            </w:r>
          </w:p>
          <w:p w:rsidR="002C4F65" w:rsidRPr="00DC6C5F" w:rsidRDefault="002C4F65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" w:name="1680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Члени делегації: 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C6C5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(військове звання (посада), ім'я, прізвище)</w:t>
            </w:r>
          </w:p>
          <w:p w:rsidR="002C4F65" w:rsidRDefault="002C4F65" w:rsidP="003549DF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9" w:name="1681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C6C5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(військове звання (посада), ім'я, прізвище)</w:t>
            </w:r>
          </w:p>
          <w:p w:rsidR="002C4F65" w:rsidRPr="00DC6C5F" w:rsidRDefault="002C4F65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2C4F65" w:rsidRPr="008661E0" w:rsidRDefault="002C4F65" w:rsidP="00DC6C5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0" w:name="1682"/>
            <w:bookmarkEnd w:id="1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Питання, що обговорювалися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(стисло та об'єктивно за змістом викладається хід консультацій (робочої зустрічі, бесіди); час початку та закінчення; позиції сторін щодо питань, які обговорювалися; які документи обговорювалися та які матеріали передавалися; які заяви та висловлювання мали місце; інші питання, які обговорювалися та позиції сторін щодо них; інші факти, примітки).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C6C5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(посада, військове звання, підпис, ім'я та прізвище особи, що вела запис)</w:t>
            </w:r>
          </w:p>
        </w:tc>
      </w:tr>
    </w:tbl>
    <w:p w:rsidR="002C4F65" w:rsidRDefault="002C4F65" w:rsidP="00DC6C5F">
      <w:bookmarkStart w:id="11" w:name="1683"/>
      <w:bookmarkStart w:id="12" w:name="_GoBack"/>
      <w:bookmarkEnd w:id="11"/>
      <w:bookmarkEnd w:id="12"/>
    </w:p>
    <w:sectPr w:rsidR="002C4F65" w:rsidSect="007C4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6C5F"/>
    <w:rsid w:val="000C5622"/>
    <w:rsid w:val="002C4F65"/>
    <w:rsid w:val="003549DF"/>
    <w:rsid w:val="003E74C4"/>
    <w:rsid w:val="004F0F3F"/>
    <w:rsid w:val="00521169"/>
    <w:rsid w:val="006115DE"/>
    <w:rsid w:val="00615D78"/>
    <w:rsid w:val="0077493E"/>
    <w:rsid w:val="007C4437"/>
    <w:rsid w:val="00855AAE"/>
    <w:rsid w:val="008661E0"/>
    <w:rsid w:val="00DC6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C5F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C6C5F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DC6C5F"/>
    <w:rPr>
      <w:rFonts w:ascii="Cambria" w:hAnsi="Cambria" w:cs="Times New Roman"/>
      <w:b/>
      <w:bCs/>
      <w:color w:val="4F81BD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308</Words>
  <Characters>1758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2022-04-18T12:44:00Z</dcterms:created>
  <dcterms:modified xsi:type="dcterms:W3CDTF">2022-04-19T14:02:00Z</dcterms:modified>
</cp:coreProperties>
</file>