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159" w:rsidRDefault="009B1159" w:rsidP="00D81298">
      <w:pPr>
        <w:spacing w:after="0"/>
        <w:ind w:left="4820"/>
        <w:rPr>
          <w:rFonts w:ascii="Times New Roman" w:hAnsi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Додаток 13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 Інструкції з організації та здійснення міжнародного співробітництва в системі Міністерства оборони України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(пункт 5.3 розділу 5)</w:t>
      </w:r>
    </w:p>
    <w:p w:rsidR="009B1159" w:rsidRPr="008661E0" w:rsidRDefault="009B1159" w:rsidP="00D81298">
      <w:pPr>
        <w:spacing w:after="0"/>
        <w:ind w:left="4820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Look w:val="00A0"/>
      </w:tblPr>
      <w:tblGrid>
        <w:gridCol w:w="4755"/>
        <w:gridCol w:w="4816"/>
      </w:tblGrid>
      <w:tr w:rsidR="009B1159" w:rsidRPr="00A46356" w:rsidTr="003549DF">
        <w:trPr>
          <w:trHeight w:val="30"/>
          <w:tblCellSpacing w:w="0" w:type="auto"/>
        </w:trPr>
        <w:tc>
          <w:tcPr>
            <w:tcW w:w="4845" w:type="dxa"/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" w:name="1685"/>
            <w:bookmarkEnd w:id="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845" w:type="dxa"/>
            <w:vAlign w:val="center"/>
          </w:tcPr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" w:name="1686"/>
            <w:bookmarkEnd w:id="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ЗАТВЕРДЖУЮ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(посада, підпис, ім'я, прізвище)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"___" ____________ 20__ року</w:t>
            </w:r>
          </w:p>
        </w:tc>
      </w:tr>
    </w:tbl>
    <w:p w:rsidR="009B1159" w:rsidRPr="008661E0" w:rsidRDefault="009B1159" w:rsidP="00D81298">
      <w:pPr>
        <w:rPr>
          <w:rFonts w:ascii="Times New Roman" w:hAnsi="Times New Roman"/>
          <w:sz w:val="24"/>
          <w:szCs w:val="24"/>
          <w:lang w:val="ru-RU"/>
        </w:rPr>
      </w:pPr>
    </w:p>
    <w:p w:rsidR="009B1159" w:rsidRPr="008661E0" w:rsidRDefault="009B1159" w:rsidP="00D81298">
      <w:pPr>
        <w:pStyle w:val="Heading3"/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3" w:name="1687"/>
      <w:bookmarkEnd w:id="3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ЗВІТ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про участь делегації (посадової особи)</w:t>
      </w:r>
    </w:p>
    <w:p w:rsidR="009B1159" w:rsidRPr="008661E0" w:rsidRDefault="009B1159" w:rsidP="00D81298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4" w:name="1688"/>
      <w:bookmarkEnd w:id="4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__________________________________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D81298">
        <w:rPr>
          <w:rFonts w:ascii="Times New Roman" w:hAnsi="Times New Roman"/>
          <w:color w:val="000000"/>
          <w:sz w:val="20"/>
          <w:szCs w:val="20"/>
          <w:lang w:val="ru-RU"/>
        </w:rPr>
        <w:t>(назва заходу, місце та дата проведення)</w:t>
      </w:r>
    </w:p>
    <w:tbl>
      <w:tblPr>
        <w:tblW w:w="0" w:type="auto"/>
        <w:tblCellSpacing w:w="0" w:type="auto"/>
        <w:tblLook w:val="00A0"/>
      </w:tblPr>
      <w:tblGrid>
        <w:gridCol w:w="9571"/>
      </w:tblGrid>
      <w:tr w:rsidR="009B1159" w:rsidRPr="00A46356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" w:name="1689"/>
            <w:bookmarkEnd w:id="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Вступна частина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" w:name="1690"/>
            <w:bookmarkEnd w:id="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Підстави для проведення, за чиїм рішенням (за чиєю ініціативою здійснювався захід).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7" w:name="1691"/>
            <w:bookmarkEnd w:id="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 Основна частина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8" w:name="1692"/>
            <w:bookmarkEnd w:id="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2.1. Питання, що обговорювалися (вивчалися) під час основної частини заходу.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" w:name="1693"/>
            <w:bookmarkEnd w:id="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2.2. З якими посадовими особами (включаючи керівників інших відомств) відбулися зустрічі під час заходу. Основні питання обговорення.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0" w:name="1694"/>
            <w:bookmarkEnd w:id="1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2.3. Яка важлива інформація була викладена Українською Стороною під час переговорів, консультацій, виступів, брифінгів, бесід. Які матеріали були передані.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1" w:name="1695"/>
            <w:bookmarkEnd w:id="1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2.4. Яка важлива інформація була отримана під час переговорів, консультацій, виступів, брифінгів, бесід. Які матеріали були отримані.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" w:name="1696"/>
            <w:bookmarkEnd w:id="1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2.5. Які документи були підписані під час заходу. Зміст домовленостей.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3" w:name="1697"/>
            <w:bookmarkEnd w:id="1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2.6. Які пропозиції, ініціативи та зауваження були зроблені Українською Стороною.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4" w:name="1698"/>
            <w:bookmarkEnd w:id="1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2.7. Які пропозиції, ініціативи та зауваження були зроблені іншою стороною (іншими сторонами).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5" w:name="1699"/>
            <w:bookmarkEnd w:id="1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2.8. Які об'єкти відвідувалися, яка інформація отримана (була надана) під час відвідувань.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6" w:name="1700"/>
            <w:bookmarkEnd w:id="1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2.9. Атмосфера проведення переговорів (консультацій, робочих зустрічей).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7" w:name="1701"/>
            <w:bookmarkEnd w:id="1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2.10. Інші коментарі.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8" w:name="1702"/>
            <w:bookmarkEnd w:id="1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 Висновок про виконання директив (вказівок, технічного завдання)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9" w:name="1703"/>
            <w:bookmarkEnd w:id="1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3.1. Висновки щодо виконання основних поставлених завдань делегації, включаючи ступінь досягнення кінцевої мети участі в заході.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0" w:name="1704"/>
            <w:bookmarkEnd w:id="2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3.2. Висновки щодо доцільності продовження (розвитку) співробітництва в зазначеній галузі з цією країною (іншими країнами). Ефективні методи та форми співробітництва.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1" w:name="1705"/>
            <w:bookmarkEnd w:id="2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 Заключна частина з пропозиціями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2" w:name="1706"/>
            <w:bookmarkEnd w:id="2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4.1. Відповідність заходу меті, завданням та очікуванням. Необхідні пояснення.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3" w:name="1707"/>
            <w:bookmarkEnd w:id="2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4.2. Пропозиції щодо виконання досягнутих домовленостей.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4" w:name="1708"/>
            <w:bookmarkEnd w:id="2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4.3. Пропозиції щодо використання набутого досвіду, що і кому впровадити у діяльність Міністерства оборони України та Збройних Сил України.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5" w:name="1709"/>
            <w:bookmarkEnd w:id="2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4.4. Інші питання (за потреби).</w:t>
            </w:r>
          </w:p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6" w:name="1710"/>
            <w:bookmarkEnd w:id="2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5. Фінансові витрати</w:t>
            </w:r>
          </w:p>
        </w:tc>
      </w:tr>
    </w:tbl>
    <w:p w:rsidR="009B1159" w:rsidRPr="008661E0" w:rsidRDefault="009B1159" w:rsidP="00D81298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138"/>
        <w:gridCol w:w="1593"/>
        <w:gridCol w:w="1054"/>
        <w:gridCol w:w="1247"/>
        <w:gridCol w:w="2356"/>
        <w:gridCol w:w="2068"/>
      </w:tblGrid>
      <w:tr w:rsidR="009B1159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7" w:name="1711"/>
            <w:bookmarkEnd w:id="2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16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8" w:name="1712"/>
            <w:bookmarkEnd w:id="2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виду витрат</w:t>
            </w:r>
          </w:p>
        </w:tc>
        <w:tc>
          <w:tcPr>
            <w:tcW w:w="10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9" w:name="1713"/>
            <w:bookmarkEnd w:id="2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КЕКВ, КПКВ</w:t>
            </w:r>
          </w:p>
        </w:tc>
        <w:tc>
          <w:tcPr>
            <w:tcW w:w="1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0" w:name="1714"/>
            <w:bookmarkEnd w:id="3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Код видатків</w:t>
            </w:r>
          </w:p>
        </w:tc>
        <w:tc>
          <w:tcPr>
            <w:tcW w:w="24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1" w:name="1715"/>
            <w:bookmarkEnd w:id="3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Заплановано відповідно до кошторису (грн)</w:t>
            </w:r>
          </w:p>
        </w:tc>
        <w:tc>
          <w:tcPr>
            <w:tcW w:w="21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2" w:name="1716"/>
            <w:bookmarkEnd w:id="3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Фактично витрачено (грн)</w:t>
            </w:r>
          </w:p>
        </w:tc>
      </w:tr>
      <w:tr w:rsidR="009B1159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3" w:name="1717"/>
            <w:bookmarkEnd w:id="3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4" w:name="1718"/>
            <w:bookmarkEnd w:id="3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5" w:name="1719"/>
            <w:bookmarkEnd w:id="3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6" w:name="1720"/>
            <w:bookmarkEnd w:id="3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7" w:name="1721"/>
            <w:bookmarkEnd w:id="3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8" w:name="1722"/>
            <w:bookmarkEnd w:id="3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9B1159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9" w:name="1723"/>
            <w:bookmarkEnd w:id="3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0" w:name="1724"/>
            <w:bookmarkEnd w:id="4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1" w:name="1725"/>
            <w:bookmarkEnd w:id="4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2" w:name="1726"/>
            <w:bookmarkEnd w:id="4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3" w:name="1727"/>
            <w:bookmarkEnd w:id="4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4" w:name="1728"/>
            <w:bookmarkEnd w:id="4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B1159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5" w:name="1729"/>
            <w:bookmarkEnd w:id="4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6" w:name="1730"/>
            <w:bookmarkEnd w:id="4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7" w:name="1731"/>
            <w:bookmarkEnd w:id="4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8" w:name="1732"/>
            <w:bookmarkEnd w:id="4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9" w:name="1733"/>
            <w:bookmarkEnd w:id="4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0" w:name="1734"/>
            <w:bookmarkEnd w:id="5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B1159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51" w:name="1735"/>
            <w:bookmarkEnd w:id="5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Разом за захід</w:t>
            </w:r>
          </w:p>
        </w:tc>
        <w:tc>
          <w:tcPr>
            <w:tcW w:w="16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2" w:name="1736"/>
            <w:bookmarkEnd w:id="5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3" w:name="1737"/>
            <w:bookmarkEnd w:id="5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4" w:name="1738"/>
            <w:bookmarkEnd w:id="5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5" w:name="1739"/>
            <w:bookmarkEnd w:id="5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6" w:name="1740"/>
            <w:bookmarkEnd w:id="5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9B1159" w:rsidRPr="008661E0" w:rsidRDefault="009B1159" w:rsidP="00D81298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1"/>
      </w:tblGrid>
      <w:tr w:rsidR="009B1159" w:rsidRPr="00A46356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7" w:name="1741"/>
            <w:bookmarkEnd w:id="5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Додатки (за потреби).</w:t>
            </w:r>
          </w:p>
          <w:p w:rsidR="009B1159" w:rsidRPr="008661E0" w:rsidRDefault="009B1159" w:rsidP="00D81298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8" w:name="1742"/>
            <w:bookmarkEnd w:id="5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Посада глави делегації / представника України, що брав участь у заході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D81298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(підпис, ім'я та прізвище)</w:t>
            </w:r>
          </w:p>
        </w:tc>
      </w:tr>
    </w:tbl>
    <w:p w:rsidR="009B1159" w:rsidRPr="008661E0" w:rsidRDefault="009B1159" w:rsidP="00D81298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Look w:val="00A0"/>
      </w:tblPr>
      <w:tblGrid>
        <w:gridCol w:w="1405"/>
        <w:gridCol w:w="3870"/>
        <w:gridCol w:w="4296"/>
      </w:tblGrid>
      <w:tr w:rsidR="009B1159" w:rsidRPr="008661E0" w:rsidTr="003549DF">
        <w:trPr>
          <w:trHeight w:val="30"/>
          <w:tblCellSpacing w:w="0" w:type="auto"/>
        </w:trPr>
        <w:tc>
          <w:tcPr>
            <w:tcW w:w="1454" w:type="dxa"/>
            <w:vAlign w:val="center"/>
          </w:tcPr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59" w:name="1743"/>
            <w:bookmarkEnd w:id="5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Посада</w:t>
            </w:r>
          </w:p>
        </w:tc>
        <w:tc>
          <w:tcPr>
            <w:tcW w:w="3876" w:type="dxa"/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0" w:name="1744"/>
            <w:bookmarkEnd w:id="6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</w:rPr>
              <w:br/>
            </w:r>
            <w:r w:rsidRPr="00D81298">
              <w:rPr>
                <w:rFonts w:ascii="Times New Roman" w:hAnsi="Times New Roman"/>
                <w:color w:val="000000"/>
                <w:sz w:val="20"/>
                <w:szCs w:val="20"/>
              </w:rPr>
              <w:t>(підпис)</w:t>
            </w:r>
          </w:p>
        </w:tc>
        <w:tc>
          <w:tcPr>
            <w:tcW w:w="4360" w:type="dxa"/>
            <w:vAlign w:val="center"/>
          </w:tcPr>
          <w:p w:rsidR="009B1159" w:rsidRPr="008661E0" w:rsidRDefault="009B1159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1" w:name="1745"/>
            <w:bookmarkEnd w:id="6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</w:rPr>
              <w:br/>
            </w:r>
            <w:r w:rsidRPr="00D81298">
              <w:rPr>
                <w:rFonts w:ascii="Times New Roman" w:hAnsi="Times New Roman"/>
                <w:color w:val="000000"/>
                <w:sz w:val="20"/>
                <w:szCs w:val="20"/>
              </w:rPr>
              <w:t>(ім'я та прізвище)</w:t>
            </w:r>
          </w:p>
        </w:tc>
      </w:tr>
    </w:tbl>
    <w:p w:rsidR="009B1159" w:rsidRPr="008661E0" w:rsidRDefault="009B1159" w:rsidP="00D81298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1"/>
      </w:tblGrid>
      <w:tr w:rsidR="009B1159" w:rsidRPr="008661E0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9B1159" w:rsidRPr="008661E0" w:rsidRDefault="009B1159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62" w:name="1747"/>
            <w:bookmarkEnd w:id="62"/>
            <w:r w:rsidRPr="008661E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Примітка.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Кожний підпункт звіту повинен бути заповнений, у разі відсутності інформації робиться запис - "немає". 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Обсяг заповнення відповідних розділів - необмежений.</w:t>
            </w:r>
          </w:p>
        </w:tc>
      </w:tr>
    </w:tbl>
    <w:p w:rsidR="009B1159" w:rsidRDefault="009B1159"/>
    <w:sectPr w:rsidR="009B1159" w:rsidSect="003665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1298"/>
    <w:rsid w:val="00171AB7"/>
    <w:rsid w:val="003549DF"/>
    <w:rsid w:val="00356F62"/>
    <w:rsid w:val="0036651B"/>
    <w:rsid w:val="003E74C4"/>
    <w:rsid w:val="003F0E5B"/>
    <w:rsid w:val="004F0F3F"/>
    <w:rsid w:val="00521169"/>
    <w:rsid w:val="006115DE"/>
    <w:rsid w:val="00615D78"/>
    <w:rsid w:val="008661E0"/>
    <w:rsid w:val="009B1159"/>
    <w:rsid w:val="00A46356"/>
    <w:rsid w:val="00D81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298"/>
    <w:pPr>
      <w:spacing w:after="200" w:line="276" w:lineRule="auto"/>
    </w:pPr>
    <w:rPr>
      <w:rFonts w:cs="Times New Roman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81298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D81298"/>
    <w:rPr>
      <w:rFonts w:ascii="Cambria" w:hAnsi="Cambria" w:cs="Times New Roman"/>
      <w:b/>
      <w:bCs/>
      <w:color w:val="4F81BD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413</Words>
  <Characters>2358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3</cp:revision>
  <dcterms:created xsi:type="dcterms:W3CDTF">2022-04-18T13:06:00Z</dcterms:created>
  <dcterms:modified xsi:type="dcterms:W3CDTF">2022-04-19T14:03:00Z</dcterms:modified>
</cp:coreProperties>
</file>