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2FA" w:rsidRPr="008661E0" w:rsidRDefault="004022FA" w:rsidP="009F1CB5">
      <w:pPr>
        <w:spacing w:after="0"/>
        <w:ind w:left="4536"/>
        <w:rPr>
          <w:rFonts w:ascii="Times New Roman" w:hAnsi="Times New Roman"/>
          <w:sz w:val="24"/>
          <w:szCs w:val="24"/>
        </w:rPr>
      </w:pPr>
      <w:r w:rsidRPr="008661E0">
        <w:rPr>
          <w:rFonts w:ascii="Times New Roman" w:hAnsi="Times New Roman"/>
          <w:color w:val="000000"/>
          <w:sz w:val="24"/>
          <w:szCs w:val="24"/>
        </w:rPr>
        <w:t>Додаток 14</w:t>
      </w:r>
      <w:r w:rsidRPr="008661E0">
        <w:rPr>
          <w:rFonts w:ascii="Times New Roman" w:hAnsi="Times New Roman"/>
          <w:sz w:val="24"/>
          <w:szCs w:val="24"/>
        </w:rPr>
        <w:br/>
      </w:r>
      <w:r w:rsidRPr="008661E0">
        <w:rPr>
          <w:rFonts w:ascii="Times New Roman" w:hAnsi="Times New Roman"/>
          <w:color w:val="000000"/>
          <w:sz w:val="24"/>
          <w:szCs w:val="24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</w:rPr>
        <w:br/>
      </w:r>
      <w:r w:rsidRPr="008661E0">
        <w:rPr>
          <w:rFonts w:ascii="Times New Roman" w:hAnsi="Times New Roman"/>
          <w:color w:val="000000"/>
          <w:sz w:val="24"/>
          <w:szCs w:val="24"/>
        </w:rPr>
        <w:t>(пункт 5.9 розділу 5)</w:t>
      </w:r>
    </w:p>
    <w:p w:rsidR="004022FA" w:rsidRPr="008661E0" w:rsidRDefault="004022FA" w:rsidP="009F1CB5">
      <w:pPr>
        <w:pStyle w:val="Heading3"/>
        <w:spacing w:after="0"/>
        <w:jc w:val="center"/>
        <w:rPr>
          <w:rFonts w:ascii="Times New Roman" w:hAnsi="Times New Roman"/>
          <w:sz w:val="24"/>
          <w:szCs w:val="24"/>
        </w:rPr>
      </w:pPr>
      <w:bookmarkStart w:id="0" w:name="1750"/>
      <w:bookmarkEnd w:id="0"/>
      <w:r w:rsidRPr="008661E0">
        <w:rPr>
          <w:rFonts w:ascii="Times New Roman" w:hAnsi="Times New Roman"/>
          <w:color w:val="000000"/>
          <w:sz w:val="24"/>
          <w:szCs w:val="24"/>
        </w:rPr>
        <w:t>ЗВІТ</w:t>
      </w:r>
      <w:r w:rsidRPr="008661E0">
        <w:rPr>
          <w:rFonts w:ascii="Times New Roman" w:hAnsi="Times New Roman"/>
          <w:sz w:val="24"/>
          <w:szCs w:val="24"/>
        </w:rPr>
        <w:br/>
      </w:r>
      <w:r w:rsidRPr="008661E0">
        <w:rPr>
          <w:rFonts w:ascii="Times New Roman" w:hAnsi="Times New Roman"/>
          <w:color w:val="000000"/>
          <w:sz w:val="24"/>
          <w:szCs w:val="24"/>
        </w:rPr>
        <w:t>про виконання заходів</w:t>
      </w:r>
    </w:p>
    <w:p w:rsidR="004022FA" w:rsidRPr="009F1CB5" w:rsidRDefault="004022FA" w:rsidP="009F1CB5">
      <w:pPr>
        <w:spacing w:after="0"/>
        <w:jc w:val="center"/>
        <w:rPr>
          <w:rFonts w:ascii="Times New Roman" w:hAnsi="Times New Roman"/>
          <w:sz w:val="20"/>
          <w:szCs w:val="20"/>
        </w:rPr>
      </w:pPr>
      <w:bookmarkStart w:id="1" w:name="1751"/>
      <w:bookmarkEnd w:id="1"/>
      <w:r w:rsidRPr="008661E0">
        <w:rPr>
          <w:rFonts w:ascii="Times New Roman" w:hAnsi="Times New Roman"/>
          <w:color w:val="000000"/>
          <w:sz w:val="24"/>
          <w:szCs w:val="24"/>
        </w:rPr>
        <w:t>____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_______________________________________</w:t>
      </w:r>
      <w:r w:rsidRPr="008661E0">
        <w:rPr>
          <w:rFonts w:ascii="Times New Roman" w:hAnsi="Times New Roman"/>
          <w:color w:val="000000"/>
          <w:sz w:val="24"/>
          <w:szCs w:val="24"/>
        </w:rPr>
        <w:t>______________________________</w:t>
      </w:r>
      <w:r w:rsidRPr="008661E0">
        <w:rPr>
          <w:rFonts w:ascii="Times New Roman" w:hAnsi="Times New Roman"/>
          <w:sz w:val="24"/>
          <w:szCs w:val="24"/>
        </w:rPr>
        <w:br/>
      </w:r>
      <w:r w:rsidRPr="009F1CB5">
        <w:rPr>
          <w:rFonts w:ascii="Times New Roman" w:hAnsi="Times New Roman"/>
          <w:color w:val="000000"/>
          <w:sz w:val="20"/>
          <w:szCs w:val="20"/>
        </w:rPr>
        <w:t>(назва напряму міжнародного співробітництва (воєнно-політичне, військово-технічне,</w:t>
      </w:r>
      <w:r w:rsidRPr="009F1CB5">
        <w:rPr>
          <w:rFonts w:ascii="Times New Roman" w:hAnsi="Times New Roman"/>
          <w:sz w:val="20"/>
          <w:szCs w:val="20"/>
        </w:rPr>
        <w:br/>
      </w:r>
      <w:r w:rsidRPr="009F1CB5">
        <w:rPr>
          <w:rFonts w:ascii="Times New Roman" w:hAnsi="Times New Roman"/>
          <w:color w:val="000000"/>
          <w:sz w:val="20"/>
          <w:szCs w:val="20"/>
        </w:rPr>
        <w:t>військове співробітництво, участь у міжнародних операціях з підтримання миру і безпеки))</w:t>
      </w:r>
      <w:r w:rsidRPr="009F1CB5">
        <w:rPr>
          <w:rFonts w:ascii="Times New Roman" w:hAnsi="Times New Roman"/>
          <w:sz w:val="20"/>
          <w:szCs w:val="20"/>
        </w:rPr>
        <w:br/>
      </w:r>
      <w:r w:rsidRPr="008661E0">
        <w:rPr>
          <w:rFonts w:ascii="Times New Roman" w:hAnsi="Times New Roman"/>
          <w:color w:val="000000"/>
          <w:sz w:val="24"/>
          <w:szCs w:val="24"/>
        </w:rPr>
        <w:t>___</w:t>
      </w:r>
      <w:r>
        <w:rPr>
          <w:rFonts w:ascii="Times New Roman" w:hAnsi="Times New Roman"/>
          <w:color w:val="000000"/>
          <w:sz w:val="24"/>
          <w:szCs w:val="24"/>
          <w:lang w:val="uk-UA"/>
        </w:rPr>
        <w:t>_______________________________________________</w:t>
      </w:r>
      <w:r w:rsidRPr="008661E0">
        <w:rPr>
          <w:rFonts w:ascii="Times New Roman" w:hAnsi="Times New Roman"/>
          <w:color w:val="000000"/>
          <w:sz w:val="24"/>
          <w:szCs w:val="24"/>
        </w:rPr>
        <w:t>__________________________</w:t>
      </w:r>
      <w:r w:rsidRPr="008661E0">
        <w:rPr>
          <w:rFonts w:ascii="Times New Roman" w:hAnsi="Times New Roman"/>
          <w:sz w:val="24"/>
          <w:szCs w:val="24"/>
        </w:rPr>
        <w:br/>
      </w:r>
      <w:r w:rsidRPr="009F1CB5">
        <w:rPr>
          <w:rFonts w:ascii="Times New Roman" w:hAnsi="Times New Roman"/>
          <w:color w:val="000000"/>
          <w:sz w:val="20"/>
          <w:szCs w:val="20"/>
        </w:rPr>
        <w:t>(назва структурного підрозділу, органу військового управління, військової частини)</w:t>
      </w:r>
    </w:p>
    <w:p w:rsidR="004022FA" w:rsidRDefault="004022FA" w:rsidP="009F1CB5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2" w:name="1752"/>
      <w:bookmarkEnd w:id="2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за період з ____________ по ____________ (1 квартал, півроку, рік)</w:t>
      </w:r>
    </w:p>
    <w:p w:rsidR="004022FA" w:rsidRPr="008661E0" w:rsidRDefault="004022FA" w:rsidP="009F1CB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861"/>
        <w:gridCol w:w="8595"/>
      </w:tblGrid>
      <w:tr w:rsidR="004022FA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" w:name="1753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8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" w:name="1754"/>
            <w:bookmarkEnd w:id="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Найменування розділу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1755"/>
            <w:bookmarkEnd w:id="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6" w:name="1756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Двостороннє співробітництво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" w:name="1757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8" w:name="1758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Багатостороннє співробітництво та співробітництво в рамках міжнародних і регіональних організацій та ініціатив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9" w:name="1759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10" w:name="1760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Верифікаційна діяльність</w:t>
            </w:r>
          </w:p>
        </w:tc>
      </w:tr>
      <w:tr w:rsidR="004022FA" w:rsidRPr="007A55A6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1" w:name="1761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" w:name="1762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Участь Збройних Сил України в міжнародних операціях з підтримання миру і безпеки</w:t>
            </w:r>
          </w:p>
        </w:tc>
      </w:tr>
      <w:tr w:rsidR="004022FA" w:rsidRPr="007A55A6" w:rsidTr="003549DF">
        <w:trPr>
          <w:trHeight w:val="45"/>
          <w:tblCellSpacing w:w="0" w:type="auto"/>
        </w:trPr>
        <w:tc>
          <w:tcPr>
            <w:tcW w:w="87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3" w:name="1763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8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1764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Міжнародна технічна та консультативно-дорадча допомога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4022FA" w:rsidRPr="007A55A6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1765"/>
            <w:bookmarkEnd w:id="15"/>
            <w:r w:rsidRPr="008661E0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Примітки: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6" w:name="1766"/>
            <w:bookmarkEnd w:id="16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1. Пункти звіту містять таку інформацію: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7" w:name="1767"/>
            <w:bookmarkEnd w:id="17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 чому зосереджувалися зусилля міжнародного співробітництва у звітному періоді;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8" w:name="1768"/>
            <w:bookmarkEnd w:id="18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загальна кількість проведених заходів;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9" w:name="1769"/>
            <w:bookmarkEnd w:id="19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відсоток виконання заходів, запланованих на квартал, півроку, рік;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0" w:name="1770"/>
            <w:bookmarkEnd w:id="20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участь керівного складу Міноборони, Збройних Сил, інших органів військового управління у заходах;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1" w:name="1771"/>
            <w:bookmarkEnd w:id="21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перелік найбільш важливих заходів;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2" w:name="1772"/>
            <w:bookmarkEnd w:id="22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досягнуті домовленості під час цих заходів та виконання рішень, прийнятих за їх результатами;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3" w:name="1773"/>
            <w:bookmarkEnd w:id="23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інша важлива інформація.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4" w:name="1774"/>
            <w:bookmarkEnd w:id="24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2. Пункт 4 звіту містить таку інформацію: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5" w:name="1775"/>
            <w:bookmarkEnd w:id="25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 чому зосереджувалися зусилля у звітному періоді;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6" w:name="1776"/>
            <w:bookmarkEnd w:id="26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кількість міжнародних операцій з підтримання миру і безпеки (місій);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7" w:name="1777"/>
            <w:bookmarkEnd w:id="27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 виконання яких міжнародних зобов'язань України (рішень вищого воєнно-політичного керівництва держави) вони проводилися;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8" w:name="1778"/>
            <w:bookmarkEnd w:id="28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 яких країнах здійснювалися;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29" w:name="1779"/>
            <w:bookmarkEnd w:id="29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склад національного контингенту (персоналу), у тому числі озброєння та військової техніки, залучених до виконання завдань;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30" w:name="1780"/>
            <w:bookmarkEnd w:id="30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основні результати (показники) виконання завдань у міжнародних операціях з підтримання миру і безпеки;</w:t>
            </w:r>
          </w:p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1781"/>
            <w:bookmarkEnd w:id="31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оцінка участі України в міжнародних операціях з підтримання миру і безпеки з боку міжнародних організацій.</w:t>
            </w:r>
          </w:p>
        </w:tc>
      </w:tr>
    </w:tbl>
    <w:p w:rsidR="004022FA" w:rsidRPr="00A33C37" w:rsidRDefault="004022FA" w:rsidP="009F1CB5">
      <w:pPr>
        <w:rPr>
          <w:rFonts w:ascii="Times New Roman" w:hAnsi="Times New Roman"/>
          <w:sz w:val="24"/>
          <w:szCs w:val="24"/>
          <w:lang w:val="uk-UA"/>
        </w:rPr>
      </w:pPr>
    </w:p>
    <w:p w:rsidR="004022FA" w:rsidRDefault="004022FA" w:rsidP="009F1CB5">
      <w:pPr>
        <w:pStyle w:val="Heading3"/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32" w:name="1782"/>
      <w:bookmarkEnd w:id="32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ЗВІТ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про реалізацію домовленостей, досягнутих під час заходів міжнародного співробітництва та виконання рішень, прийнятих за їх результатами</w:t>
      </w:r>
    </w:p>
    <w:p w:rsidR="004022FA" w:rsidRPr="009F1CB5" w:rsidRDefault="004022FA" w:rsidP="009F1CB5">
      <w:pPr>
        <w:rPr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4022FA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33" w:name="1784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 минулий квартал: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123"/>
        <w:gridCol w:w="1724"/>
        <w:gridCol w:w="1874"/>
        <w:gridCol w:w="3018"/>
        <w:gridCol w:w="1717"/>
      </w:tblGrid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4" w:name="1785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5" w:name="1786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Дата проведення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6" w:name="1787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заходу</w:t>
            </w:r>
          </w:p>
        </w:tc>
        <w:tc>
          <w:tcPr>
            <w:tcW w:w="3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7" w:name="1788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Зміст домовленостей / зміст рішень, що були прийняті за результатами заходу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8" w:name="1789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Що зроблено на виконання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9" w:name="1790"/>
            <w:bookmarkEnd w:id="3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0" w:name="1791"/>
            <w:bookmarkEnd w:id="4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1" w:name="1792"/>
            <w:bookmarkEnd w:id="4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2" w:name="1793"/>
            <w:bookmarkEnd w:id="4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3" w:name="1794"/>
            <w:bookmarkEnd w:id="4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4" w:name="1795"/>
            <w:bookmarkEnd w:id="4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5" w:name="1796"/>
            <w:bookmarkEnd w:id="4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6" w:name="1797"/>
            <w:bookmarkEnd w:id="4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7" w:name="1798"/>
            <w:bookmarkEnd w:id="4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48" w:name="1799"/>
            <w:bookmarkEnd w:id="4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4022FA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49" w:name="1800"/>
            <w:bookmarkEnd w:id="4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 позаминулий квартал:*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123"/>
        <w:gridCol w:w="1724"/>
        <w:gridCol w:w="1874"/>
        <w:gridCol w:w="3109"/>
        <w:gridCol w:w="1626"/>
      </w:tblGrid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0" w:name="1801"/>
            <w:bookmarkEnd w:id="5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1" w:name="1802"/>
            <w:bookmarkEnd w:id="5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Дата проведення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2" w:name="1803"/>
            <w:bookmarkEnd w:id="5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заходу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53" w:name="1804"/>
            <w:bookmarkEnd w:id="5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Зміст домовленостей / зміст рішень, що були прийняті за результатами заходу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4" w:name="1805"/>
            <w:bookmarkEnd w:id="5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Що зроблено на виконання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5" w:name="1806"/>
            <w:bookmarkEnd w:id="5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6" w:name="1807"/>
            <w:bookmarkEnd w:id="5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7" w:name="1808"/>
            <w:bookmarkEnd w:id="5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8" w:name="1809"/>
            <w:bookmarkEnd w:id="5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9" w:name="1810"/>
            <w:bookmarkEnd w:id="5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0" w:name="1811"/>
            <w:bookmarkEnd w:id="6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1" w:name="1812"/>
            <w:bookmarkEnd w:id="6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2" w:name="1813"/>
            <w:bookmarkEnd w:id="6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3" w:name="1814"/>
            <w:bookmarkEnd w:id="6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4" w:name="1815"/>
            <w:bookmarkEnd w:id="6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4022FA" w:rsidRPr="008661E0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4022FA" w:rsidRPr="008661E0" w:rsidRDefault="004022FA" w:rsidP="003549D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65" w:name="1816"/>
            <w:bookmarkEnd w:id="6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За здійснені раніше:**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Ind w:w="11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</w:tblBorders>
        <w:tblLook w:val="00A0"/>
      </w:tblPr>
      <w:tblGrid>
        <w:gridCol w:w="1123"/>
        <w:gridCol w:w="1724"/>
        <w:gridCol w:w="1874"/>
        <w:gridCol w:w="3109"/>
        <w:gridCol w:w="1626"/>
      </w:tblGrid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6" w:name="1817"/>
            <w:bookmarkEnd w:id="6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N з/п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7" w:name="1818"/>
            <w:bookmarkEnd w:id="6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Дата проведення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8" w:name="1819"/>
            <w:bookmarkEnd w:id="6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Назва заходу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9" w:name="1820"/>
            <w:bookmarkEnd w:id="6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Зміст домовленостей / зміст рішень, що були прийняті за результатами заходу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0" w:name="1821"/>
            <w:bookmarkEnd w:id="7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Що зроблено на виконання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1" w:name="1822"/>
            <w:bookmarkEnd w:id="71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2" w:name="1823"/>
            <w:bookmarkEnd w:id="72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3" w:name="1824"/>
            <w:bookmarkEnd w:id="73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4" w:name="1825"/>
            <w:bookmarkEnd w:id="74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5" w:name="1826"/>
            <w:bookmarkEnd w:id="75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4022FA" w:rsidRPr="008661E0" w:rsidTr="003549DF">
        <w:trPr>
          <w:trHeight w:val="45"/>
          <w:tblCellSpacing w:w="0" w:type="auto"/>
        </w:trPr>
        <w:tc>
          <w:tcPr>
            <w:tcW w:w="11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6" w:name="1827"/>
            <w:bookmarkEnd w:id="76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7" w:name="1828"/>
            <w:bookmarkEnd w:id="77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8" w:name="1829"/>
            <w:bookmarkEnd w:id="78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19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79" w:name="1830"/>
            <w:bookmarkEnd w:id="79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vAlign w:val="center"/>
          </w:tcPr>
          <w:p w:rsidR="004022FA" w:rsidRPr="008661E0" w:rsidRDefault="004022FA" w:rsidP="003549D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80" w:name="1831"/>
            <w:bookmarkEnd w:id="80"/>
            <w:r w:rsidRPr="008661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4022FA" w:rsidRPr="008661E0" w:rsidRDefault="004022FA" w:rsidP="009F1CB5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Spacing w:w="0" w:type="auto"/>
        <w:tblLook w:val="00A0"/>
      </w:tblPr>
      <w:tblGrid>
        <w:gridCol w:w="9571"/>
      </w:tblGrid>
      <w:tr w:rsidR="004022FA" w:rsidRPr="007A55A6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1" w:name="1832"/>
            <w:bookmarkEnd w:id="8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* Надається інформація про заходи, виконання домовленостей та рішень, результати яких мали місце протягом минулого кварталу.</w:t>
            </w:r>
          </w:p>
          <w:p w:rsidR="004022FA" w:rsidRPr="007A55A6" w:rsidRDefault="004022FA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82" w:name="1833"/>
            <w:bookmarkEnd w:id="82"/>
            <w:r w:rsidRPr="007A55A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** Надається інформація про заходи, виконання домовленостей та рішень, результати яких мали місце протягом минулого та позаминулого кварталу.</w:t>
            </w:r>
          </w:p>
          <w:p w:rsidR="004022FA" w:rsidRPr="008661E0" w:rsidRDefault="004022FA" w:rsidP="009F1CB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83" w:name="1834"/>
            <w:bookmarkEnd w:id="8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______________________________________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1CB5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(посада, військове звання, підпис, ім'я, прізвище)</w:t>
            </w:r>
          </w:p>
        </w:tc>
      </w:tr>
    </w:tbl>
    <w:p w:rsidR="004022FA" w:rsidRPr="007A55A6" w:rsidRDefault="004022FA" w:rsidP="009F1CB5">
      <w:pPr>
        <w:rPr>
          <w:lang w:val="ru-RU"/>
        </w:rPr>
      </w:pPr>
      <w:bookmarkStart w:id="84" w:name="_GoBack"/>
      <w:bookmarkEnd w:id="84"/>
    </w:p>
    <w:sectPr w:rsidR="004022FA" w:rsidRPr="007A55A6" w:rsidSect="00977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1CB5"/>
    <w:rsid w:val="003549DF"/>
    <w:rsid w:val="003E74C4"/>
    <w:rsid w:val="004022FA"/>
    <w:rsid w:val="00420E56"/>
    <w:rsid w:val="004F0F3F"/>
    <w:rsid w:val="00521169"/>
    <w:rsid w:val="006115DE"/>
    <w:rsid w:val="00615D78"/>
    <w:rsid w:val="007A55A6"/>
    <w:rsid w:val="008661E0"/>
    <w:rsid w:val="00977CED"/>
    <w:rsid w:val="009F1CB5"/>
    <w:rsid w:val="00A33C37"/>
    <w:rsid w:val="00D72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1CB5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F1CB5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9F1CB5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482</Words>
  <Characters>2750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2022-04-18T12:50:00Z</dcterms:created>
  <dcterms:modified xsi:type="dcterms:W3CDTF">2022-04-19T14:04:00Z</dcterms:modified>
</cp:coreProperties>
</file>