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22DB" w:rsidRPr="008661E0" w:rsidRDefault="003D22DB" w:rsidP="00A03FED">
      <w:pPr>
        <w:spacing w:after="0"/>
        <w:ind w:left="4820"/>
        <w:rPr>
          <w:rFonts w:ascii="Times New Roman" w:hAnsi="Times New Roman"/>
          <w:sz w:val="24"/>
          <w:szCs w:val="24"/>
          <w:lang w:val="ru-RU"/>
        </w:rPr>
      </w:pPr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Додаток 15</w:t>
      </w:r>
      <w:r w:rsidRPr="008661E0">
        <w:rPr>
          <w:rFonts w:ascii="Times New Roman" w:hAnsi="Times New Roman"/>
          <w:sz w:val="24"/>
          <w:szCs w:val="24"/>
          <w:lang w:val="ru-RU"/>
        </w:rPr>
        <w:br/>
      </w:r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до Інструкції з організації та здійснення міжнародного співробітництва в системі Міністерства оборони України</w:t>
      </w:r>
      <w:r w:rsidRPr="008661E0">
        <w:rPr>
          <w:rFonts w:ascii="Times New Roman" w:hAnsi="Times New Roman"/>
          <w:sz w:val="24"/>
          <w:szCs w:val="24"/>
          <w:lang w:val="ru-RU"/>
        </w:rPr>
        <w:br/>
      </w:r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(пункт 5.13 розділу 5)</w:t>
      </w:r>
    </w:p>
    <w:p w:rsidR="003D22DB" w:rsidRPr="008661E0" w:rsidRDefault="003D22DB" w:rsidP="00A03FED">
      <w:pPr>
        <w:pStyle w:val="Heading3"/>
        <w:spacing w:after="0"/>
        <w:jc w:val="center"/>
        <w:rPr>
          <w:rFonts w:ascii="Times New Roman" w:hAnsi="Times New Roman"/>
          <w:sz w:val="24"/>
          <w:szCs w:val="24"/>
          <w:lang w:val="ru-RU"/>
        </w:rPr>
      </w:pPr>
      <w:bookmarkStart w:id="0" w:name="1837"/>
      <w:bookmarkEnd w:id="0"/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АНАЛІЗ</w:t>
      </w:r>
      <w:r w:rsidRPr="008661E0">
        <w:rPr>
          <w:rFonts w:ascii="Times New Roman" w:hAnsi="Times New Roman"/>
          <w:sz w:val="24"/>
          <w:szCs w:val="24"/>
          <w:lang w:val="ru-RU"/>
        </w:rPr>
        <w:br/>
      </w:r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виконання заходів в рамках Індивідуальної програми партнерства між Україною та НАТО на 20__ рік</w:t>
      </w:r>
    </w:p>
    <w:tbl>
      <w:tblPr>
        <w:tblW w:w="0" w:type="auto"/>
        <w:tblCellSpacing w:w="0" w:type="auto"/>
        <w:tblLook w:val="00A0"/>
      </w:tblPr>
      <w:tblGrid>
        <w:gridCol w:w="9570"/>
      </w:tblGrid>
      <w:tr w:rsidR="003D22DB" w:rsidRPr="004970D9" w:rsidTr="003549DF">
        <w:trPr>
          <w:trHeight w:val="30"/>
          <w:tblCellSpacing w:w="0" w:type="auto"/>
        </w:trPr>
        <w:tc>
          <w:tcPr>
            <w:tcW w:w="9690" w:type="dxa"/>
            <w:vAlign w:val="center"/>
          </w:tcPr>
          <w:p w:rsidR="003D22DB" w:rsidRDefault="003D22DB" w:rsidP="003549DF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bookmarkStart w:id="1" w:name="1838"/>
            <w:bookmarkEnd w:id="1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___________________________________________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A03FED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                    (назва структурного підрозділу, органу військового управління)</w:t>
            </w:r>
            <w:r w:rsidRPr="00A03FED">
              <w:rPr>
                <w:rFonts w:ascii="Times New Roman" w:hAnsi="Times New Roman"/>
                <w:sz w:val="20"/>
                <w:szCs w:val="20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 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_________________________________________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A03FED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                               (звітний період, півріччя, рік)</w:t>
            </w:r>
          </w:p>
          <w:p w:rsidR="003D22DB" w:rsidRPr="00A03FED" w:rsidRDefault="003D22DB" w:rsidP="003549DF">
            <w:pPr>
              <w:spacing w:after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2" w:name="_GoBack"/>
            <w:bookmarkEnd w:id="2"/>
          </w:p>
          <w:p w:rsidR="003D22DB" w:rsidRDefault="003D22DB" w:rsidP="003549DF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bookmarkStart w:id="3" w:name="1839"/>
            <w:bookmarkEnd w:id="3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1. Загальні показники участі представників (назва органу військового управління) у заходах у рамках Індивідуальної програми партнерства між Україною та НАТО на 20__  рік (далі - ІПП) за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A03FED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            (звітний період, півріччя, рік)</w:t>
            </w:r>
          </w:p>
          <w:p w:rsidR="003D22DB" w:rsidRPr="00A03FED" w:rsidRDefault="003D22DB" w:rsidP="003549DF">
            <w:pPr>
              <w:spacing w:after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  <w:p w:rsidR="003D22DB" w:rsidRPr="008661E0" w:rsidRDefault="003D22DB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4" w:name="1840"/>
            <w:bookmarkEnd w:id="4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1.1. Розподіл заходів за галузями співробітництва</w:t>
            </w:r>
          </w:p>
        </w:tc>
      </w:tr>
    </w:tbl>
    <w:p w:rsidR="003D22DB" w:rsidRPr="008661E0" w:rsidRDefault="003D22DB" w:rsidP="00A03FED">
      <w:pPr>
        <w:rPr>
          <w:rFonts w:ascii="Times New Roman" w:hAnsi="Times New Roman"/>
          <w:sz w:val="24"/>
          <w:szCs w:val="24"/>
          <w:lang w:val="ru-RU"/>
        </w:rPr>
      </w:pPr>
    </w:p>
    <w:tbl>
      <w:tblPr>
        <w:tblW w:w="0" w:type="auto"/>
        <w:tblCellSpacing w:w="0" w:type="auto"/>
        <w:tblInd w:w="115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</w:tblBorders>
        <w:tblLook w:val="00A0"/>
      </w:tblPr>
      <w:tblGrid>
        <w:gridCol w:w="2293"/>
        <w:gridCol w:w="1908"/>
        <w:gridCol w:w="1599"/>
        <w:gridCol w:w="1705"/>
        <w:gridCol w:w="1950"/>
      </w:tblGrid>
      <w:tr w:rsidR="003D22DB" w:rsidRPr="004970D9" w:rsidTr="003549DF">
        <w:trPr>
          <w:trHeight w:val="45"/>
          <w:tblCellSpacing w:w="0" w:type="auto"/>
        </w:trPr>
        <w:tc>
          <w:tcPr>
            <w:tcW w:w="2326" w:type="dxa"/>
            <w:vMerge w:val="restar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5" w:name="1841"/>
            <w:bookmarkEnd w:id="5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Галузь співробітництва</w:t>
            </w:r>
          </w:p>
        </w:tc>
        <w:tc>
          <w:tcPr>
            <w:tcW w:w="1939" w:type="dxa"/>
            <w:vMerge w:val="restar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6" w:name="1842"/>
            <w:bookmarkEnd w:id="6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Заплановано заходів</w:t>
            </w:r>
          </w:p>
        </w:tc>
        <w:tc>
          <w:tcPr>
            <w:tcW w:w="0" w:type="auto"/>
            <w:gridSpan w:val="3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7" w:name="1843"/>
            <w:bookmarkEnd w:id="7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Виконано заходів згідно з ІПП</w:t>
            </w:r>
          </w:p>
        </w:tc>
      </w:tr>
      <w:tr w:rsidR="003D22DB" w:rsidRPr="008661E0" w:rsidTr="003549DF">
        <w:trPr>
          <w:trHeight w:val="45"/>
          <w:tblCellSpacing w:w="0" w:type="auto"/>
        </w:trPr>
        <w:tc>
          <w:tcPr>
            <w:tcW w:w="0" w:type="auto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3D22DB" w:rsidRPr="008661E0" w:rsidRDefault="003D22DB" w:rsidP="003549DF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3D22DB" w:rsidRPr="008661E0" w:rsidRDefault="003D22DB" w:rsidP="003549DF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64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8" w:name="1844"/>
            <w:bookmarkEnd w:id="8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планові</w:t>
            </w:r>
          </w:p>
        </w:tc>
        <w:tc>
          <w:tcPr>
            <w:tcW w:w="174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9" w:name="1845"/>
            <w:bookmarkEnd w:id="9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додаткові</w:t>
            </w:r>
          </w:p>
        </w:tc>
        <w:tc>
          <w:tcPr>
            <w:tcW w:w="20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0" w:name="1846"/>
            <w:bookmarkEnd w:id="10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усього</w:t>
            </w:r>
          </w:p>
        </w:tc>
      </w:tr>
      <w:tr w:rsidR="003D22DB" w:rsidRPr="008661E0" w:rsidTr="003549DF">
        <w:trPr>
          <w:trHeight w:val="45"/>
          <w:tblCellSpacing w:w="0" w:type="auto"/>
        </w:trPr>
        <w:tc>
          <w:tcPr>
            <w:tcW w:w="232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1" w:name="1847"/>
            <w:bookmarkEnd w:id="11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3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2" w:name="1848"/>
            <w:bookmarkEnd w:id="12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4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3" w:name="1849"/>
            <w:bookmarkEnd w:id="13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4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4" w:name="1850"/>
            <w:bookmarkEnd w:id="14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0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5" w:name="1851"/>
            <w:bookmarkEnd w:id="15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</w:tr>
      <w:tr w:rsidR="003D22DB" w:rsidRPr="008661E0" w:rsidTr="003549DF">
        <w:trPr>
          <w:trHeight w:val="45"/>
          <w:tblCellSpacing w:w="0" w:type="auto"/>
        </w:trPr>
        <w:tc>
          <w:tcPr>
            <w:tcW w:w="232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6" w:name="1852"/>
            <w:bookmarkEnd w:id="16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3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7" w:name="1853"/>
            <w:bookmarkEnd w:id="17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4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8" w:name="1854"/>
            <w:bookmarkEnd w:id="18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74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9" w:name="1855"/>
            <w:bookmarkEnd w:id="19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0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0" w:name="1856"/>
            <w:bookmarkEnd w:id="20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3D22DB" w:rsidRPr="008661E0" w:rsidTr="003549DF">
        <w:trPr>
          <w:trHeight w:val="45"/>
          <w:tblCellSpacing w:w="0" w:type="auto"/>
        </w:trPr>
        <w:tc>
          <w:tcPr>
            <w:tcW w:w="232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1" w:name="1857"/>
            <w:bookmarkEnd w:id="21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Усього:</w:t>
            </w:r>
          </w:p>
        </w:tc>
        <w:tc>
          <w:tcPr>
            <w:tcW w:w="193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2" w:name="1858"/>
            <w:bookmarkEnd w:id="22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4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3" w:name="1859"/>
            <w:bookmarkEnd w:id="23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74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4" w:name="1860"/>
            <w:bookmarkEnd w:id="24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0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5" w:name="1861"/>
            <w:bookmarkEnd w:id="25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3D22DB" w:rsidRPr="008661E0" w:rsidRDefault="003D22DB" w:rsidP="00A03FED">
      <w:pPr>
        <w:rPr>
          <w:rFonts w:ascii="Times New Roman" w:hAnsi="Times New Roman"/>
          <w:sz w:val="24"/>
          <w:szCs w:val="24"/>
        </w:rPr>
      </w:pPr>
    </w:p>
    <w:tbl>
      <w:tblPr>
        <w:tblW w:w="0" w:type="auto"/>
        <w:tblCellSpacing w:w="0" w:type="auto"/>
        <w:tblLook w:val="00A0"/>
      </w:tblPr>
      <w:tblGrid>
        <w:gridCol w:w="9570"/>
      </w:tblGrid>
      <w:tr w:rsidR="003D22DB" w:rsidRPr="008661E0" w:rsidTr="003549DF">
        <w:trPr>
          <w:trHeight w:val="30"/>
          <w:tblCellSpacing w:w="0" w:type="auto"/>
        </w:trPr>
        <w:tc>
          <w:tcPr>
            <w:tcW w:w="9690" w:type="dxa"/>
            <w:vAlign w:val="center"/>
          </w:tcPr>
          <w:p w:rsidR="003D22DB" w:rsidRPr="008661E0" w:rsidRDefault="003D22DB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6" w:name="1862"/>
            <w:bookmarkEnd w:id="26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Найвищі кількісні показники виконання ІПП у 20__ році спостерігаються в таких галузях співробітництва:</w:t>
            </w:r>
          </w:p>
          <w:p w:rsidR="003D22DB" w:rsidRPr="00A03FED" w:rsidRDefault="003D22DB" w:rsidP="003549DF">
            <w:pPr>
              <w:spacing w:after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27" w:name="1863"/>
            <w:bookmarkEnd w:id="27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 - кількість заходів.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A03FED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(назва галузі)</w:t>
            </w:r>
          </w:p>
          <w:p w:rsidR="003D22DB" w:rsidRPr="008661E0" w:rsidRDefault="003D22DB" w:rsidP="003549D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28" w:name="1864"/>
            <w:bookmarkEnd w:id="28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 галузях __________________________________ виконано 100 % запланованих заходів.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A03FED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     </w:t>
            </w:r>
            <w:r w:rsidRPr="00A03FED">
              <w:rPr>
                <w:rFonts w:ascii="Times New Roman" w:hAnsi="Times New Roman"/>
                <w:color w:val="000000"/>
                <w:sz w:val="20"/>
                <w:szCs w:val="20"/>
              </w:rPr>
              <w:t>(назва галузі)</w:t>
            </w:r>
          </w:p>
          <w:p w:rsidR="003D22DB" w:rsidRPr="008661E0" w:rsidRDefault="003D22DB" w:rsidP="003549D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29" w:name="1865"/>
            <w:bookmarkEnd w:id="29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1.2. Розподіл заходів за типами</w:t>
            </w:r>
          </w:p>
        </w:tc>
      </w:tr>
    </w:tbl>
    <w:p w:rsidR="003D22DB" w:rsidRPr="008661E0" w:rsidRDefault="003D22DB" w:rsidP="00A03FED">
      <w:pPr>
        <w:rPr>
          <w:rFonts w:ascii="Times New Roman" w:hAnsi="Times New Roman"/>
          <w:sz w:val="24"/>
          <w:szCs w:val="24"/>
        </w:rPr>
      </w:pPr>
    </w:p>
    <w:tbl>
      <w:tblPr>
        <w:tblW w:w="0" w:type="auto"/>
        <w:tblCellSpacing w:w="0" w:type="auto"/>
        <w:tblInd w:w="115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</w:tblBorders>
        <w:tblLook w:val="00A0"/>
      </w:tblPr>
      <w:tblGrid>
        <w:gridCol w:w="6188"/>
        <w:gridCol w:w="1733"/>
        <w:gridCol w:w="1534"/>
      </w:tblGrid>
      <w:tr w:rsidR="003D22DB" w:rsidRPr="008661E0" w:rsidTr="003549DF">
        <w:trPr>
          <w:trHeight w:val="45"/>
          <w:tblCellSpacing w:w="0" w:type="auto"/>
        </w:trPr>
        <w:tc>
          <w:tcPr>
            <w:tcW w:w="6396" w:type="dxa"/>
            <w:vMerge w:val="restar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30" w:name="1866"/>
            <w:bookmarkEnd w:id="30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Типи заходів</w:t>
            </w:r>
          </w:p>
        </w:tc>
        <w:tc>
          <w:tcPr>
            <w:tcW w:w="0" w:type="auto"/>
            <w:gridSpan w:val="2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31" w:name="1867"/>
            <w:bookmarkEnd w:id="31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Кількість заходів</w:t>
            </w:r>
          </w:p>
        </w:tc>
      </w:tr>
      <w:tr w:rsidR="003D22DB" w:rsidRPr="008661E0" w:rsidTr="003549DF">
        <w:trPr>
          <w:trHeight w:val="45"/>
          <w:tblCellSpacing w:w="0" w:type="auto"/>
        </w:trPr>
        <w:tc>
          <w:tcPr>
            <w:tcW w:w="0" w:type="auto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3D22DB" w:rsidRPr="008661E0" w:rsidRDefault="003D22DB" w:rsidP="003549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4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32" w:name="1868"/>
            <w:bookmarkEnd w:id="32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заплановано</w:t>
            </w:r>
          </w:p>
        </w:tc>
        <w:tc>
          <w:tcPr>
            <w:tcW w:w="15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33" w:name="1869"/>
            <w:bookmarkEnd w:id="33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виконано</w:t>
            </w:r>
          </w:p>
        </w:tc>
      </w:tr>
      <w:tr w:rsidR="003D22DB" w:rsidRPr="008661E0" w:rsidTr="003549DF">
        <w:trPr>
          <w:trHeight w:val="45"/>
          <w:tblCellSpacing w:w="0" w:type="auto"/>
        </w:trPr>
        <w:tc>
          <w:tcPr>
            <w:tcW w:w="63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34" w:name="1870"/>
            <w:bookmarkEnd w:id="34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Курси</w:t>
            </w:r>
          </w:p>
        </w:tc>
        <w:tc>
          <w:tcPr>
            <w:tcW w:w="174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35" w:name="1871"/>
            <w:bookmarkEnd w:id="35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36" w:name="1872"/>
            <w:bookmarkEnd w:id="36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3D22DB" w:rsidRPr="008661E0" w:rsidTr="003549DF">
        <w:trPr>
          <w:trHeight w:val="45"/>
          <w:tblCellSpacing w:w="0" w:type="auto"/>
        </w:trPr>
        <w:tc>
          <w:tcPr>
            <w:tcW w:w="63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37" w:name="1873"/>
            <w:bookmarkEnd w:id="37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Семінари, конференції</w:t>
            </w:r>
          </w:p>
        </w:tc>
        <w:tc>
          <w:tcPr>
            <w:tcW w:w="174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38" w:name="1874"/>
            <w:bookmarkEnd w:id="38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39" w:name="1875"/>
            <w:bookmarkEnd w:id="39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3D22DB" w:rsidRPr="008661E0" w:rsidTr="003549DF">
        <w:trPr>
          <w:trHeight w:val="45"/>
          <w:tblCellSpacing w:w="0" w:type="auto"/>
        </w:trPr>
        <w:tc>
          <w:tcPr>
            <w:tcW w:w="63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40" w:name="1876"/>
            <w:bookmarkEnd w:id="40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Симпозіуми, робочі зустрічі, консультації</w:t>
            </w:r>
          </w:p>
        </w:tc>
        <w:tc>
          <w:tcPr>
            <w:tcW w:w="174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41" w:name="1877"/>
            <w:bookmarkEnd w:id="41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42" w:name="1878"/>
            <w:bookmarkEnd w:id="42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3D22DB" w:rsidRPr="008661E0" w:rsidTr="003549DF">
        <w:trPr>
          <w:trHeight w:val="45"/>
          <w:tblCellSpacing w:w="0" w:type="auto"/>
        </w:trPr>
        <w:tc>
          <w:tcPr>
            <w:tcW w:w="63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43" w:name="1879"/>
            <w:bookmarkEnd w:id="43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Засідання робочих груп</w:t>
            </w:r>
          </w:p>
        </w:tc>
        <w:tc>
          <w:tcPr>
            <w:tcW w:w="174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44" w:name="1880"/>
            <w:bookmarkEnd w:id="44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45" w:name="1881"/>
            <w:bookmarkEnd w:id="45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3D22DB" w:rsidRPr="004970D9" w:rsidTr="003549DF">
        <w:trPr>
          <w:trHeight w:val="45"/>
          <w:tblCellSpacing w:w="0" w:type="auto"/>
        </w:trPr>
        <w:tc>
          <w:tcPr>
            <w:tcW w:w="63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46" w:name="1882"/>
            <w:bookmarkEnd w:id="46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Заходи в рамках Програми перевірки та зворотного зв'язку Концепції оперативних можливостей НАТО (ППЗЗ КОМ)</w:t>
            </w:r>
          </w:p>
        </w:tc>
        <w:tc>
          <w:tcPr>
            <w:tcW w:w="174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47" w:name="1883"/>
            <w:bookmarkEnd w:id="47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5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48" w:name="1884"/>
            <w:bookmarkEnd w:id="48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</w:tr>
      <w:tr w:rsidR="003D22DB" w:rsidRPr="008661E0" w:rsidTr="003549DF">
        <w:trPr>
          <w:trHeight w:val="45"/>
          <w:tblCellSpacing w:w="0" w:type="auto"/>
        </w:trPr>
        <w:tc>
          <w:tcPr>
            <w:tcW w:w="63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49" w:name="1885"/>
            <w:bookmarkEnd w:id="49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Інше</w:t>
            </w:r>
          </w:p>
        </w:tc>
        <w:tc>
          <w:tcPr>
            <w:tcW w:w="174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50" w:name="1886"/>
            <w:bookmarkEnd w:id="50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51" w:name="1887"/>
            <w:bookmarkEnd w:id="51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...</w:t>
            </w:r>
          </w:p>
        </w:tc>
      </w:tr>
    </w:tbl>
    <w:p w:rsidR="003D22DB" w:rsidRPr="008661E0" w:rsidRDefault="003D22DB" w:rsidP="00A03FED">
      <w:pPr>
        <w:rPr>
          <w:rFonts w:ascii="Times New Roman" w:hAnsi="Times New Roman"/>
          <w:sz w:val="24"/>
          <w:szCs w:val="24"/>
        </w:rPr>
      </w:pPr>
    </w:p>
    <w:tbl>
      <w:tblPr>
        <w:tblW w:w="0" w:type="auto"/>
        <w:tblCellSpacing w:w="0" w:type="auto"/>
        <w:tblLook w:val="00A0"/>
      </w:tblPr>
      <w:tblGrid>
        <w:gridCol w:w="9570"/>
      </w:tblGrid>
      <w:tr w:rsidR="003D22DB" w:rsidRPr="004970D9" w:rsidTr="003549DF">
        <w:trPr>
          <w:trHeight w:val="30"/>
          <w:tblCellSpacing w:w="0" w:type="auto"/>
        </w:trPr>
        <w:tc>
          <w:tcPr>
            <w:tcW w:w="9690" w:type="dxa"/>
            <w:vAlign w:val="center"/>
          </w:tcPr>
          <w:p w:rsidR="003D22DB" w:rsidRPr="008661E0" w:rsidRDefault="003D22DB" w:rsidP="00A03FED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52" w:name="1888"/>
            <w:bookmarkEnd w:id="52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1.3. Участь представників (назва органу військового управління) у ___________________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A03FED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                      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                                </w:t>
            </w:r>
            <w:r w:rsidRPr="00A03FED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(звітний період, півріччя, рік)</w:t>
            </w:r>
          </w:p>
        </w:tc>
      </w:tr>
    </w:tbl>
    <w:p w:rsidR="003D22DB" w:rsidRPr="008661E0" w:rsidRDefault="003D22DB" w:rsidP="00A03FED">
      <w:pPr>
        <w:rPr>
          <w:rFonts w:ascii="Times New Roman" w:hAnsi="Times New Roman"/>
          <w:sz w:val="24"/>
          <w:szCs w:val="24"/>
          <w:lang w:val="ru-RU"/>
        </w:rPr>
      </w:pPr>
    </w:p>
    <w:tbl>
      <w:tblPr>
        <w:tblW w:w="0" w:type="auto"/>
        <w:tblCellSpacing w:w="0" w:type="auto"/>
        <w:tblInd w:w="115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</w:tblBorders>
        <w:tblLook w:val="00A0"/>
      </w:tblPr>
      <w:tblGrid>
        <w:gridCol w:w="1142"/>
        <w:gridCol w:w="1079"/>
        <w:gridCol w:w="1000"/>
        <w:gridCol w:w="1078"/>
        <w:gridCol w:w="1000"/>
        <w:gridCol w:w="1078"/>
        <w:gridCol w:w="1000"/>
        <w:gridCol w:w="1078"/>
        <w:gridCol w:w="1000"/>
      </w:tblGrid>
      <w:tr w:rsidR="003D22DB" w:rsidRPr="004970D9" w:rsidTr="003549DF">
        <w:trPr>
          <w:trHeight w:val="45"/>
          <w:tblCellSpacing w:w="0" w:type="auto"/>
        </w:trPr>
        <w:tc>
          <w:tcPr>
            <w:tcW w:w="2035" w:type="dxa"/>
            <w:vMerge w:val="restar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53" w:name="1889"/>
            <w:bookmarkEnd w:id="53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Назва підрозділу</w:t>
            </w:r>
          </w:p>
        </w:tc>
        <w:tc>
          <w:tcPr>
            <w:tcW w:w="0" w:type="auto"/>
            <w:gridSpan w:val="2"/>
            <w:vMerge w:val="restar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54" w:name="1890"/>
            <w:bookmarkEnd w:id="54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Заплановано заходів</w:t>
            </w:r>
          </w:p>
        </w:tc>
        <w:tc>
          <w:tcPr>
            <w:tcW w:w="0" w:type="auto"/>
            <w:gridSpan w:val="6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55" w:name="1891"/>
            <w:bookmarkEnd w:id="55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Виконано заходів згідно з ІПП</w:t>
            </w:r>
          </w:p>
        </w:tc>
      </w:tr>
      <w:tr w:rsidR="003D22DB" w:rsidRPr="008661E0" w:rsidTr="003549DF">
        <w:trPr>
          <w:trHeight w:val="45"/>
          <w:tblCellSpacing w:w="0" w:type="auto"/>
        </w:trPr>
        <w:tc>
          <w:tcPr>
            <w:tcW w:w="0" w:type="auto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3D22DB" w:rsidRPr="008661E0" w:rsidRDefault="003D22DB" w:rsidP="003549DF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3D22DB" w:rsidRPr="008661E0" w:rsidRDefault="003D22DB" w:rsidP="003549DF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gridSpan w:val="2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56" w:name="1892"/>
            <w:bookmarkEnd w:id="56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планові</w:t>
            </w:r>
          </w:p>
        </w:tc>
        <w:tc>
          <w:tcPr>
            <w:tcW w:w="0" w:type="auto"/>
            <w:gridSpan w:val="2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57" w:name="1893"/>
            <w:bookmarkEnd w:id="57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додаткові</w:t>
            </w:r>
          </w:p>
        </w:tc>
        <w:tc>
          <w:tcPr>
            <w:tcW w:w="0" w:type="auto"/>
            <w:gridSpan w:val="2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58" w:name="1894"/>
            <w:bookmarkEnd w:id="58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усього</w:t>
            </w:r>
          </w:p>
        </w:tc>
      </w:tr>
      <w:tr w:rsidR="003D22DB" w:rsidRPr="008661E0" w:rsidTr="003549DF">
        <w:trPr>
          <w:trHeight w:val="45"/>
          <w:tblCellSpacing w:w="0" w:type="auto"/>
        </w:trPr>
        <w:tc>
          <w:tcPr>
            <w:tcW w:w="0" w:type="auto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3D22DB" w:rsidRPr="008661E0" w:rsidRDefault="003D22DB" w:rsidP="003549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59" w:name="1895"/>
            <w:bookmarkEnd w:id="59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кількість учасників</w:t>
            </w:r>
          </w:p>
        </w:tc>
        <w:tc>
          <w:tcPr>
            <w:tcW w:w="87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60" w:name="1896"/>
            <w:bookmarkEnd w:id="60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кількість заходів</w:t>
            </w:r>
          </w:p>
        </w:tc>
        <w:tc>
          <w:tcPr>
            <w:tcW w:w="11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61" w:name="1897"/>
            <w:bookmarkEnd w:id="61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кількість учасників</w:t>
            </w:r>
          </w:p>
        </w:tc>
        <w:tc>
          <w:tcPr>
            <w:tcW w:w="8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62" w:name="1898"/>
            <w:bookmarkEnd w:id="62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кількість заходів</w:t>
            </w:r>
          </w:p>
        </w:tc>
        <w:tc>
          <w:tcPr>
            <w:tcW w:w="106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63" w:name="1899"/>
            <w:bookmarkEnd w:id="63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кількість учасників</w:t>
            </w:r>
          </w:p>
        </w:tc>
        <w:tc>
          <w:tcPr>
            <w:tcW w:w="8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64" w:name="1900"/>
            <w:bookmarkEnd w:id="64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кількість заходів</w:t>
            </w:r>
          </w:p>
        </w:tc>
        <w:tc>
          <w:tcPr>
            <w:tcW w:w="8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65" w:name="1901"/>
            <w:bookmarkEnd w:id="65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кількість учасників</w:t>
            </w:r>
          </w:p>
        </w:tc>
        <w:tc>
          <w:tcPr>
            <w:tcW w:w="8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66" w:name="1902"/>
            <w:bookmarkEnd w:id="66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кількість заходів</w:t>
            </w:r>
          </w:p>
        </w:tc>
      </w:tr>
      <w:tr w:rsidR="003D22DB" w:rsidRPr="008661E0" w:rsidTr="003549DF">
        <w:trPr>
          <w:trHeight w:val="45"/>
          <w:tblCellSpacing w:w="0" w:type="auto"/>
        </w:trPr>
        <w:tc>
          <w:tcPr>
            <w:tcW w:w="20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67" w:name="1903"/>
            <w:bookmarkEnd w:id="67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68" w:name="1904"/>
            <w:bookmarkEnd w:id="68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7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69" w:name="1905"/>
            <w:bookmarkEnd w:id="69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70" w:name="1906"/>
            <w:bookmarkEnd w:id="70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71" w:name="1907"/>
            <w:bookmarkEnd w:id="71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6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72" w:name="1908"/>
            <w:bookmarkEnd w:id="72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73" w:name="1909"/>
            <w:bookmarkEnd w:id="73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74" w:name="1910"/>
            <w:bookmarkEnd w:id="74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75" w:name="1911"/>
            <w:bookmarkEnd w:id="75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</w:tr>
      <w:tr w:rsidR="003D22DB" w:rsidRPr="008661E0" w:rsidTr="003549DF">
        <w:trPr>
          <w:trHeight w:val="45"/>
          <w:tblCellSpacing w:w="0" w:type="auto"/>
        </w:trPr>
        <w:tc>
          <w:tcPr>
            <w:tcW w:w="20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76" w:name="1912"/>
            <w:bookmarkEnd w:id="76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0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77" w:name="1913"/>
            <w:bookmarkEnd w:id="77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7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78" w:name="1914"/>
            <w:bookmarkEnd w:id="78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79" w:name="1915"/>
            <w:bookmarkEnd w:id="79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80" w:name="1916"/>
            <w:bookmarkEnd w:id="80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81" w:name="1917"/>
            <w:bookmarkEnd w:id="81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82" w:name="1918"/>
            <w:bookmarkEnd w:id="82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83" w:name="1919"/>
            <w:bookmarkEnd w:id="83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84" w:name="1920"/>
            <w:bookmarkEnd w:id="84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3D22DB" w:rsidRPr="008661E0" w:rsidTr="003549DF">
        <w:trPr>
          <w:trHeight w:val="45"/>
          <w:tblCellSpacing w:w="0" w:type="auto"/>
        </w:trPr>
        <w:tc>
          <w:tcPr>
            <w:tcW w:w="20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85" w:name="1921"/>
            <w:bookmarkEnd w:id="85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Усього:</w:t>
            </w:r>
          </w:p>
        </w:tc>
        <w:tc>
          <w:tcPr>
            <w:tcW w:w="10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86" w:name="1922"/>
            <w:bookmarkEnd w:id="86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7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87" w:name="1923"/>
            <w:bookmarkEnd w:id="87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88" w:name="1924"/>
            <w:bookmarkEnd w:id="88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89" w:name="1925"/>
            <w:bookmarkEnd w:id="89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90" w:name="1926"/>
            <w:bookmarkEnd w:id="90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91" w:name="1927"/>
            <w:bookmarkEnd w:id="91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92" w:name="1928"/>
            <w:bookmarkEnd w:id="92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93" w:name="1929"/>
            <w:bookmarkEnd w:id="93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3D22DB" w:rsidRPr="008661E0" w:rsidRDefault="003D22DB" w:rsidP="00A03FED">
      <w:pPr>
        <w:rPr>
          <w:rFonts w:ascii="Times New Roman" w:hAnsi="Times New Roman"/>
          <w:sz w:val="24"/>
          <w:szCs w:val="24"/>
        </w:rPr>
      </w:pPr>
    </w:p>
    <w:tbl>
      <w:tblPr>
        <w:tblW w:w="0" w:type="auto"/>
        <w:tblCellSpacing w:w="0" w:type="auto"/>
        <w:tblLook w:val="00A0"/>
      </w:tblPr>
      <w:tblGrid>
        <w:gridCol w:w="9570"/>
      </w:tblGrid>
      <w:tr w:rsidR="003D22DB" w:rsidRPr="004970D9" w:rsidTr="003549DF">
        <w:trPr>
          <w:trHeight w:val="30"/>
          <w:tblCellSpacing w:w="0" w:type="auto"/>
        </w:trPr>
        <w:tc>
          <w:tcPr>
            <w:tcW w:w="9690" w:type="dxa"/>
            <w:vAlign w:val="center"/>
          </w:tcPr>
          <w:p w:rsidR="003D22DB" w:rsidRPr="008661E0" w:rsidRDefault="003D22DB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94" w:name="1930"/>
            <w:bookmarkEnd w:id="94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Найбільш активну участь у заходах брали:</w:t>
            </w:r>
          </w:p>
          <w:p w:rsidR="003D22DB" w:rsidRPr="008661E0" w:rsidRDefault="003D22DB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95" w:name="1931"/>
            <w:bookmarkEnd w:id="95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 кількістю учасників - назви підрозділів (кількість представників);</w:t>
            </w:r>
          </w:p>
          <w:p w:rsidR="003D22DB" w:rsidRPr="008661E0" w:rsidRDefault="003D22DB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96" w:name="1932"/>
            <w:bookmarkEnd w:id="96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 кількістю заходів - назви підрозділів (кількість заходів).</w:t>
            </w:r>
          </w:p>
          <w:p w:rsidR="003D22DB" w:rsidRPr="008661E0" w:rsidRDefault="003D22DB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97" w:name="1933"/>
            <w:bookmarkEnd w:id="97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1.4. Розподіл заходів за штабами (агенціями) НАТО та держав-партнерів</w:t>
            </w:r>
          </w:p>
        </w:tc>
      </w:tr>
    </w:tbl>
    <w:p w:rsidR="003D22DB" w:rsidRPr="008661E0" w:rsidRDefault="003D22DB" w:rsidP="00A03FED">
      <w:pPr>
        <w:rPr>
          <w:rFonts w:ascii="Times New Roman" w:hAnsi="Times New Roman"/>
          <w:sz w:val="24"/>
          <w:szCs w:val="24"/>
          <w:lang w:val="ru-RU"/>
        </w:rPr>
      </w:pPr>
    </w:p>
    <w:tbl>
      <w:tblPr>
        <w:tblW w:w="0" w:type="auto"/>
        <w:tblCellSpacing w:w="0" w:type="auto"/>
        <w:tblInd w:w="115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</w:tblBorders>
        <w:tblLook w:val="00A0"/>
      </w:tblPr>
      <w:tblGrid>
        <w:gridCol w:w="1914"/>
        <w:gridCol w:w="1910"/>
        <w:gridCol w:w="1875"/>
        <w:gridCol w:w="1889"/>
        <w:gridCol w:w="1867"/>
      </w:tblGrid>
      <w:tr w:rsidR="003D22DB" w:rsidRPr="004970D9" w:rsidTr="003549DF">
        <w:trPr>
          <w:trHeight w:val="45"/>
          <w:tblCellSpacing w:w="0" w:type="auto"/>
        </w:trPr>
        <w:tc>
          <w:tcPr>
            <w:tcW w:w="1938" w:type="dxa"/>
            <w:vMerge w:val="restar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98" w:name="1934"/>
            <w:bookmarkEnd w:id="98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Організатори заходів (абревіатура)</w:t>
            </w:r>
          </w:p>
        </w:tc>
        <w:tc>
          <w:tcPr>
            <w:tcW w:w="1938" w:type="dxa"/>
            <w:vMerge w:val="restar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99" w:name="1935"/>
            <w:bookmarkEnd w:id="99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Заплановано заходів</w:t>
            </w:r>
          </w:p>
        </w:tc>
        <w:tc>
          <w:tcPr>
            <w:tcW w:w="0" w:type="auto"/>
            <w:gridSpan w:val="3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00" w:name="1936"/>
            <w:bookmarkEnd w:id="100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Виконано заходів згідно з ІПП</w:t>
            </w:r>
          </w:p>
        </w:tc>
      </w:tr>
      <w:tr w:rsidR="003D22DB" w:rsidRPr="008661E0" w:rsidTr="003549DF">
        <w:trPr>
          <w:trHeight w:val="45"/>
          <w:tblCellSpacing w:w="0" w:type="auto"/>
        </w:trPr>
        <w:tc>
          <w:tcPr>
            <w:tcW w:w="0" w:type="auto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3D22DB" w:rsidRPr="008661E0" w:rsidRDefault="003D22DB" w:rsidP="003549DF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3D22DB" w:rsidRPr="008661E0" w:rsidRDefault="003D22DB" w:rsidP="003549DF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01" w:name="1937"/>
            <w:bookmarkEnd w:id="101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планові</w:t>
            </w:r>
          </w:p>
        </w:tc>
        <w:tc>
          <w:tcPr>
            <w:tcW w:w="19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02" w:name="1938"/>
            <w:bookmarkEnd w:id="102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додаткові</w:t>
            </w:r>
          </w:p>
        </w:tc>
        <w:tc>
          <w:tcPr>
            <w:tcW w:w="19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03" w:name="1939"/>
            <w:bookmarkEnd w:id="103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усього</w:t>
            </w:r>
          </w:p>
        </w:tc>
      </w:tr>
      <w:tr w:rsidR="003D22DB" w:rsidRPr="008661E0" w:rsidTr="003549DF">
        <w:trPr>
          <w:trHeight w:val="45"/>
          <w:tblCellSpacing w:w="0" w:type="auto"/>
        </w:trPr>
        <w:tc>
          <w:tcPr>
            <w:tcW w:w="19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04" w:name="1940"/>
            <w:bookmarkEnd w:id="104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05" w:name="1941"/>
            <w:bookmarkEnd w:id="105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06" w:name="1942"/>
            <w:bookmarkEnd w:id="106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07" w:name="1943"/>
            <w:bookmarkEnd w:id="107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08" w:name="1944"/>
            <w:bookmarkEnd w:id="108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</w:tr>
      <w:tr w:rsidR="003D22DB" w:rsidRPr="008661E0" w:rsidTr="003549DF">
        <w:trPr>
          <w:trHeight w:val="45"/>
          <w:tblCellSpacing w:w="0" w:type="auto"/>
        </w:trPr>
        <w:tc>
          <w:tcPr>
            <w:tcW w:w="19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09" w:name="1945"/>
            <w:bookmarkEnd w:id="109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10" w:name="1946"/>
            <w:bookmarkEnd w:id="110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11" w:name="1947"/>
            <w:bookmarkEnd w:id="111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12" w:name="1948"/>
            <w:bookmarkEnd w:id="112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13" w:name="1949"/>
            <w:bookmarkEnd w:id="113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3D22DB" w:rsidRPr="008661E0" w:rsidTr="003549DF">
        <w:trPr>
          <w:trHeight w:val="45"/>
          <w:tblCellSpacing w:w="0" w:type="auto"/>
        </w:trPr>
        <w:tc>
          <w:tcPr>
            <w:tcW w:w="19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114" w:name="1950"/>
            <w:bookmarkEnd w:id="114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Усього:</w:t>
            </w:r>
          </w:p>
        </w:tc>
        <w:tc>
          <w:tcPr>
            <w:tcW w:w="19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15" w:name="1951"/>
            <w:bookmarkEnd w:id="115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16" w:name="1952"/>
            <w:bookmarkEnd w:id="116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17" w:name="1953"/>
            <w:bookmarkEnd w:id="117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18" w:name="1954"/>
            <w:bookmarkEnd w:id="118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3D22DB" w:rsidRPr="008661E0" w:rsidRDefault="003D22DB" w:rsidP="00A03FED">
      <w:pPr>
        <w:rPr>
          <w:rFonts w:ascii="Times New Roman" w:hAnsi="Times New Roman"/>
          <w:sz w:val="24"/>
          <w:szCs w:val="24"/>
        </w:rPr>
      </w:pPr>
    </w:p>
    <w:tbl>
      <w:tblPr>
        <w:tblW w:w="0" w:type="auto"/>
        <w:tblCellSpacing w:w="0" w:type="auto"/>
        <w:tblLook w:val="00A0"/>
      </w:tblPr>
      <w:tblGrid>
        <w:gridCol w:w="9570"/>
      </w:tblGrid>
      <w:tr w:rsidR="003D22DB" w:rsidRPr="008661E0" w:rsidTr="003549DF">
        <w:trPr>
          <w:trHeight w:val="30"/>
          <w:tblCellSpacing w:w="0" w:type="auto"/>
        </w:trPr>
        <w:tc>
          <w:tcPr>
            <w:tcW w:w="9690" w:type="dxa"/>
            <w:vAlign w:val="center"/>
          </w:tcPr>
          <w:p w:rsidR="003D22DB" w:rsidRPr="008661E0" w:rsidRDefault="003D22DB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19" w:name="1955"/>
            <w:bookmarkEnd w:id="119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Організаторами переважної більшості заходів, у яких брали участь представники Збройних Сил, були:</w:t>
            </w:r>
          </w:p>
          <w:p w:rsidR="003D22DB" w:rsidRPr="008661E0" w:rsidRDefault="003D22DB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20" w:name="1956"/>
            <w:bookmarkEnd w:id="120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повні назви організаторів (та абревіатура) - кількість заходів.</w:t>
            </w:r>
          </w:p>
          <w:p w:rsidR="003D22DB" w:rsidRPr="008661E0" w:rsidRDefault="003D22DB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21" w:name="1957"/>
            <w:bookmarkEnd w:id="121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1.5. Спрямованість заходів у рамках ІПП на досягнення Цілей партнерства</w:t>
            </w:r>
          </w:p>
          <w:p w:rsidR="003D22DB" w:rsidRPr="008661E0" w:rsidRDefault="003D22DB" w:rsidP="003549D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122" w:name="1958"/>
            <w:bookmarkEnd w:id="122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1.5.1. Загальні Цілі партнерства</w:t>
            </w:r>
          </w:p>
        </w:tc>
      </w:tr>
    </w:tbl>
    <w:p w:rsidR="003D22DB" w:rsidRPr="008661E0" w:rsidRDefault="003D22DB" w:rsidP="00A03FED">
      <w:pPr>
        <w:rPr>
          <w:rFonts w:ascii="Times New Roman" w:hAnsi="Times New Roman"/>
          <w:sz w:val="24"/>
          <w:szCs w:val="24"/>
        </w:rPr>
      </w:pPr>
    </w:p>
    <w:tbl>
      <w:tblPr>
        <w:tblW w:w="0" w:type="auto"/>
        <w:tblCellSpacing w:w="0" w:type="auto"/>
        <w:tblInd w:w="115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</w:tblBorders>
        <w:tblLook w:val="00A0"/>
      </w:tblPr>
      <w:tblGrid>
        <w:gridCol w:w="1714"/>
        <w:gridCol w:w="1714"/>
        <w:gridCol w:w="1892"/>
        <w:gridCol w:w="1317"/>
        <w:gridCol w:w="1599"/>
        <w:gridCol w:w="1219"/>
      </w:tblGrid>
      <w:tr w:rsidR="003D22DB" w:rsidRPr="004970D9" w:rsidTr="003549DF">
        <w:trPr>
          <w:trHeight w:val="45"/>
          <w:tblCellSpacing w:w="0" w:type="auto"/>
        </w:trPr>
        <w:tc>
          <w:tcPr>
            <w:tcW w:w="1745" w:type="dxa"/>
            <w:vMerge w:val="restar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23" w:name="1959"/>
            <w:bookmarkEnd w:id="123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Номер Цілі партнерства</w:t>
            </w:r>
          </w:p>
        </w:tc>
        <w:tc>
          <w:tcPr>
            <w:tcW w:w="1745" w:type="dxa"/>
            <w:vMerge w:val="restar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24" w:name="1960"/>
            <w:bookmarkEnd w:id="124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Назва Цілі партнерства</w:t>
            </w:r>
          </w:p>
        </w:tc>
        <w:tc>
          <w:tcPr>
            <w:tcW w:w="1938" w:type="dxa"/>
            <w:vMerge w:val="restar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25" w:name="1961"/>
            <w:bookmarkEnd w:id="125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Заплановано заходів</w:t>
            </w:r>
          </w:p>
        </w:tc>
        <w:tc>
          <w:tcPr>
            <w:tcW w:w="0" w:type="auto"/>
            <w:gridSpan w:val="3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26" w:name="1962"/>
            <w:bookmarkEnd w:id="126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Виконано заходів згідно з ІПП</w:t>
            </w:r>
          </w:p>
        </w:tc>
      </w:tr>
      <w:tr w:rsidR="003D22DB" w:rsidRPr="008661E0" w:rsidTr="003549DF">
        <w:trPr>
          <w:trHeight w:val="45"/>
          <w:tblCellSpacing w:w="0" w:type="auto"/>
        </w:trPr>
        <w:tc>
          <w:tcPr>
            <w:tcW w:w="0" w:type="auto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3D22DB" w:rsidRPr="008661E0" w:rsidRDefault="003D22DB" w:rsidP="003549DF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3D22DB" w:rsidRPr="008661E0" w:rsidRDefault="003D22DB" w:rsidP="003549DF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3D22DB" w:rsidRPr="008661E0" w:rsidRDefault="003D22DB" w:rsidP="003549DF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27" w:name="1963"/>
            <w:bookmarkEnd w:id="127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планові</w:t>
            </w:r>
          </w:p>
        </w:tc>
        <w:tc>
          <w:tcPr>
            <w:tcW w:w="164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28" w:name="1964"/>
            <w:bookmarkEnd w:id="128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додаткові</w:t>
            </w:r>
          </w:p>
        </w:tc>
        <w:tc>
          <w:tcPr>
            <w:tcW w:w="12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29" w:name="1965"/>
            <w:bookmarkEnd w:id="129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усього</w:t>
            </w:r>
          </w:p>
        </w:tc>
      </w:tr>
      <w:tr w:rsidR="003D22DB" w:rsidRPr="008661E0" w:rsidTr="003549DF">
        <w:trPr>
          <w:trHeight w:val="45"/>
          <w:tblCellSpacing w:w="0" w:type="auto"/>
        </w:trPr>
        <w:tc>
          <w:tcPr>
            <w:tcW w:w="174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30" w:name="1966"/>
            <w:bookmarkEnd w:id="130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4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31" w:name="1967"/>
            <w:bookmarkEnd w:id="131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32" w:name="1968"/>
            <w:bookmarkEnd w:id="132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33" w:name="1969"/>
            <w:bookmarkEnd w:id="133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4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34" w:name="1970"/>
            <w:bookmarkEnd w:id="134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35" w:name="1971"/>
            <w:bookmarkEnd w:id="135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</w:tr>
      <w:tr w:rsidR="003D22DB" w:rsidRPr="008661E0" w:rsidTr="003549DF">
        <w:trPr>
          <w:trHeight w:val="45"/>
          <w:tblCellSpacing w:w="0" w:type="auto"/>
        </w:trPr>
        <w:tc>
          <w:tcPr>
            <w:tcW w:w="174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36" w:name="1972"/>
            <w:bookmarkEnd w:id="136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74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37" w:name="1973"/>
            <w:bookmarkEnd w:id="137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38" w:name="1974"/>
            <w:bookmarkEnd w:id="138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3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39" w:name="1975"/>
            <w:bookmarkEnd w:id="139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4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40" w:name="1976"/>
            <w:bookmarkEnd w:id="140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41" w:name="1977"/>
            <w:bookmarkEnd w:id="141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3D22DB" w:rsidRPr="008661E0" w:rsidTr="003549DF">
        <w:trPr>
          <w:trHeight w:val="45"/>
          <w:tblCellSpacing w:w="0" w:type="auto"/>
        </w:trPr>
        <w:tc>
          <w:tcPr>
            <w:tcW w:w="0" w:type="auto"/>
            <w:gridSpan w:val="2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142" w:name="1978"/>
            <w:bookmarkEnd w:id="142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Усього:</w:t>
            </w:r>
          </w:p>
        </w:tc>
        <w:tc>
          <w:tcPr>
            <w:tcW w:w="19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43" w:name="1979"/>
            <w:bookmarkEnd w:id="143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3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44" w:name="1980"/>
            <w:bookmarkEnd w:id="144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4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45" w:name="1981"/>
            <w:bookmarkEnd w:id="145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46" w:name="1982"/>
            <w:bookmarkEnd w:id="146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3D22DB" w:rsidRPr="008661E0" w:rsidRDefault="003D22DB" w:rsidP="00A03FED">
      <w:pPr>
        <w:rPr>
          <w:rFonts w:ascii="Times New Roman" w:hAnsi="Times New Roman"/>
          <w:sz w:val="24"/>
          <w:szCs w:val="24"/>
        </w:rPr>
      </w:pPr>
    </w:p>
    <w:tbl>
      <w:tblPr>
        <w:tblW w:w="0" w:type="auto"/>
        <w:tblCellSpacing w:w="0" w:type="auto"/>
        <w:tblLook w:val="00A0"/>
      </w:tblPr>
      <w:tblGrid>
        <w:gridCol w:w="9570"/>
      </w:tblGrid>
      <w:tr w:rsidR="003D22DB" w:rsidRPr="004970D9" w:rsidTr="003549DF">
        <w:trPr>
          <w:trHeight w:val="30"/>
          <w:tblCellSpacing w:w="0" w:type="auto"/>
        </w:trPr>
        <w:tc>
          <w:tcPr>
            <w:tcW w:w="9690" w:type="dxa"/>
            <w:vAlign w:val="center"/>
          </w:tcPr>
          <w:p w:rsidR="003D22DB" w:rsidRPr="008661E0" w:rsidRDefault="003D22DB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47" w:name="1983"/>
            <w:bookmarkEnd w:id="147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1.5.2. Цілі партнерства для Сухопутних військ</w:t>
            </w:r>
          </w:p>
        </w:tc>
      </w:tr>
    </w:tbl>
    <w:p w:rsidR="003D22DB" w:rsidRPr="008661E0" w:rsidRDefault="003D22DB" w:rsidP="00A03FED">
      <w:pPr>
        <w:rPr>
          <w:rFonts w:ascii="Times New Roman" w:hAnsi="Times New Roman"/>
          <w:sz w:val="24"/>
          <w:szCs w:val="24"/>
          <w:lang w:val="ru-RU"/>
        </w:rPr>
      </w:pPr>
    </w:p>
    <w:tbl>
      <w:tblPr>
        <w:tblW w:w="0" w:type="auto"/>
        <w:tblCellSpacing w:w="0" w:type="auto"/>
        <w:tblInd w:w="115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</w:tblBorders>
        <w:tblLook w:val="00A0"/>
      </w:tblPr>
      <w:tblGrid>
        <w:gridCol w:w="1714"/>
        <w:gridCol w:w="1714"/>
        <w:gridCol w:w="1892"/>
        <w:gridCol w:w="1317"/>
        <w:gridCol w:w="1599"/>
        <w:gridCol w:w="1219"/>
      </w:tblGrid>
      <w:tr w:rsidR="003D22DB" w:rsidRPr="004970D9" w:rsidTr="003549DF">
        <w:trPr>
          <w:trHeight w:val="45"/>
          <w:tblCellSpacing w:w="0" w:type="auto"/>
        </w:trPr>
        <w:tc>
          <w:tcPr>
            <w:tcW w:w="1745" w:type="dxa"/>
            <w:vMerge w:val="restar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48" w:name="1984"/>
            <w:bookmarkEnd w:id="148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Номер Цілі партнерства</w:t>
            </w:r>
          </w:p>
        </w:tc>
        <w:tc>
          <w:tcPr>
            <w:tcW w:w="1745" w:type="dxa"/>
            <w:vMerge w:val="restar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49" w:name="1985"/>
            <w:bookmarkEnd w:id="149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Назва Цілі партнерства</w:t>
            </w:r>
          </w:p>
        </w:tc>
        <w:tc>
          <w:tcPr>
            <w:tcW w:w="1938" w:type="dxa"/>
            <w:vMerge w:val="restar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50" w:name="1986"/>
            <w:bookmarkEnd w:id="150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Заплановано заходів</w:t>
            </w:r>
          </w:p>
        </w:tc>
        <w:tc>
          <w:tcPr>
            <w:tcW w:w="0" w:type="auto"/>
            <w:gridSpan w:val="3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51" w:name="1987"/>
            <w:bookmarkEnd w:id="151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Виконано заходів згідно з ІПП</w:t>
            </w:r>
          </w:p>
        </w:tc>
      </w:tr>
      <w:tr w:rsidR="003D22DB" w:rsidRPr="008661E0" w:rsidTr="003549DF">
        <w:trPr>
          <w:trHeight w:val="45"/>
          <w:tblCellSpacing w:w="0" w:type="auto"/>
        </w:trPr>
        <w:tc>
          <w:tcPr>
            <w:tcW w:w="0" w:type="auto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3D22DB" w:rsidRPr="008661E0" w:rsidRDefault="003D22DB" w:rsidP="003549DF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3D22DB" w:rsidRPr="008661E0" w:rsidRDefault="003D22DB" w:rsidP="003549DF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3D22DB" w:rsidRPr="008661E0" w:rsidRDefault="003D22DB" w:rsidP="003549DF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52" w:name="1988"/>
            <w:bookmarkEnd w:id="152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планові</w:t>
            </w:r>
          </w:p>
        </w:tc>
        <w:tc>
          <w:tcPr>
            <w:tcW w:w="164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53" w:name="1989"/>
            <w:bookmarkEnd w:id="153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додаткові</w:t>
            </w:r>
          </w:p>
        </w:tc>
        <w:tc>
          <w:tcPr>
            <w:tcW w:w="12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54" w:name="1990"/>
            <w:bookmarkEnd w:id="154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усього</w:t>
            </w:r>
          </w:p>
        </w:tc>
      </w:tr>
      <w:tr w:rsidR="003D22DB" w:rsidRPr="008661E0" w:rsidTr="003549DF">
        <w:trPr>
          <w:trHeight w:val="45"/>
          <w:tblCellSpacing w:w="0" w:type="auto"/>
        </w:trPr>
        <w:tc>
          <w:tcPr>
            <w:tcW w:w="174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55" w:name="1991"/>
            <w:bookmarkEnd w:id="155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4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56" w:name="1992"/>
            <w:bookmarkEnd w:id="156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57" w:name="1993"/>
            <w:bookmarkEnd w:id="157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58" w:name="1994"/>
            <w:bookmarkEnd w:id="158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4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59" w:name="1995"/>
            <w:bookmarkEnd w:id="159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60" w:name="1996"/>
            <w:bookmarkEnd w:id="160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</w:tr>
      <w:tr w:rsidR="003D22DB" w:rsidRPr="008661E0" w:rsidTr="003549DF">
        <w:trPr>
          <w:trHeight w:val="45"/>
          <w:tblCellSpacing w:w="0" w:type="auto"/>
        </w:trPr>
        <w:tc>
          <w:tcPr>
            <w:tcW w:w="174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61" w:name="1997"/>
            <w:bookmarkEnd w:id="161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74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62" w:name="1998"/>
            <w:bookmarkEnd w:id="162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63" w:name="1999"/>
            <w:bookmarkEnd w:id="163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3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64" w:name="2000"/>
            <w:bookmarkEnd w:id="164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4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65" w:name="2001"/>
            <w:bookmarkEnd w:id="165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66" w:name="2002"/>
            <w:bookmarkEnd w:id="166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3D22DB" w:rsidRPr="008661E0" w:rsidTr="003549DF">
        <w:trPr>
          <w:trHeight w:val="45"/>
          <w:tblCellSpacing w:w="0" w:type="auto"/>
        </w:trPr>
        <w:tc>
          <w:tcPr>
            <w:tcW w:w="0" w:type="auto"/>
            <w:gridSpan w:val="2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167" w:name="2003"/>
            <w:bookmarkEnd w:id="167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Усього:</w:t>
            </w:r>
          </w:p>
        </w:tc>
        <w:tc>
          <w:tcPr>
            <w:tcW w:w="19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68" w:name="2004"/>
            <w:bookmarkEnd w:id="168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3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69" w:name="2005"/>
            <w:bookmarkEnd w:id="169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4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70" w:name="2006"/>
            <w:bookmarkEnd w:id="170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71" w:name="2007"/>
            <w:bookmarkEnd w:id="171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3D22DB" w:rsidRPr="008661E0" w:rsidRDefault="003D22DB" w:rsidP="00A03FED">
      <w:pPr>
        <w:rPr>
          <w:rFonts w:ascii="Times New Roman" w:hAnsi="Times New Roman"/>
          <w:sz w:val="24"/>
          <w:szCs w:val="24"/>
        </w:rPr>
      </w:pPr>
    </w:p>
    <w:tbl>
      <w:tblPr>
        <w:tblW w:w="0" w:type="auto"/>
        <w:tblCellSpacing w:w="0" w:type="auto"/>
        <w:tblLook w:val="00A0"/>
      </w:tblPr>
      <w:tblGrid>
        <w:gridCol w:w="9570"/>
      </w:tblGrid>
      <w:tr w:rsidR="003D22DB" w:rsidRPr="004970D9" w:rsidTr="003549DF">
        <w:trPr>
          <w:trHeight w:val="30"/>
          <w:tblCellSpacing w:w="0" w:type="auto"/>
        </w:trPr>
        <w:tc>
          <w:tcPr>
            <w:tcW w:w="9690" w:type="dxa"/>
            <w:vAlign w:val="center"/>
          </w:tcPr>
          <w:p w:rsidR="003D22DB" w:rsidRPr="008661E0" w:rsidRDefault="003D22DB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72" w:name="2008"/>
            <w:bookmarkEnd w:id="172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1.5.3. Цілі партнерства для Військово-Морських Сил</w:t>
            </w:r>
          </w:p>
        </w:tc>
      </w:tr>
    </w:tbl>
    <w:p w:rsidR="003D22DB" w:rsidRPr="008661E0" w:rsidRDefault="003D22DB" w:rsidP="00A03FED">
      <w:pPr>
        <w:rPr>
          <w:rFonts w:ascii="Times New Roman" w:hAnsi="Times New Roman"/>
          <w:sz w:val="24"/>
          <w:szCs w:val="24"/>
          <w:lang w:val="ru-RU"/>
        </w:rPr>
      </w:pPr>
    </w:p>
    <w:tbl>
      <w:tblPr>
        <w:tblW w:w="0" w:type="auto"/>
        <w:tblCellSpacing w:w="0" w:type="auto"/>
        <w:tblInd w:w="115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</w:tblBorders>
        <w:tblLook w:val="00A0"/>
      </w:tblPr>
      <w:tblGrid>
        <w:gridCol w:w="1715"/>
        <w:gridCol w:w="1714"/>
        <w:gridCol w:w="1805"/>
        <w:gridCol w:w="1317"/>
        <w:gridCol w:w="1599"/>
        <w:gridCol w:w="1305"/>
      </w:tblGrid>
      <w:tr w:rsidR="003D22DB" w:rsidRPr="004970D9" w:rsidTr="003549DF">
        <w:trPr>
          <w:trHeight w:val="45"/>
          <w:tblCellSpacing w:w="0" w:type="auto"/>
        </w:trPr>
        <w:tc>
          <w:tcPr>
            <w:tcW w:w="1745" w:type="dxa"/>
            <w:vMerge w:val="restar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73" w:name="2009"/>
            <w:bookmarkEnd w:id="173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Номер Цілі партнерства</w:t>
            </w:r>
          </w:p>
        </w:tc>
        <w:tc>
          <w:tcPr>
            <w:tcW w:w="1745" w:type="dxa"/>
            <w:vMerge w:val="restar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74" w:name="2010"/>
            <w:bookmarkEnd w:id="174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Назва Цілі партнерства</w:t>
            </w:r>
          </w:p>
        </w:tc>
        <w:tc>
          <w:tcPr>
            <w:tcW w:w="1841" w:type="dxa"/>
            <w:vMerge w:val="restar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75" w:name="2011"/>
            <w:bookmarkEnd w:id="175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Заплановано заходів</w:t>
            </w:r>
          </w:p>
        </w:tc>
        <w:tc>
          <w:tcPr>
            <w:tcW w:w="0" w:type="auto"/>
            <w:gridSpan w:val="3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76" w:name="2012"/>
            <w:bookmarkEnd w:id="176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Виконано заходів згідно з ІПП</w:t>
            </w:r>
          </w:p>
        </w:tc>
      </w:tr>
      <w:tr w:rsidR="003D22DB" w:rsidRPr="008661E0" w:rsidTr="003549DF">
        <w:trPr>
          <w:trHeight w:val="45"/>
          <w:tblCellSpacing w:w="0" w:type="auto"/>
        </w:trPr>
        <w:tc>
          <w:tcPr>
            <w:tcW w:w="0" w:type="auto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3D22DB" w:rsidRPr="008661E0" w:rsidRDefault="003D22DB" w:rsidP="003549DF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3D22DB" w:rsidRPr="008661E0" w:rsidRDefault="003D22DB" w:rsidP="003549DF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3D22DB" w:rsidRPr="008661E0" w:rsidRDefault="003D22DB" w:rsidP="003549DF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77" w:name="2013"/>
            <w:bookmarkEnd w:id="177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планові</w:t>
            </w:r>
          </w:p>
        </w:tc>
        <w:tc>
          <w:tcPr>
            <w:tcW w:w="164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78" w:name="2014"/>
            <w:bookmarkEnd w:id="178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додаткові</w:t>
            </w:r>
          </w:p>
        </w:tc>
        <w:tc>
          <w:tcPr>
            <w:tcW w:w="13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79" w:name="2015"/>
            <w:bookmarkEnd w:id="179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усього</w:t>
            </w:r>
          </w:p>
        </w:tc>
      </w:tr>
      <w:tr w:rsidR="003D22DB" w:rsidRPr="008661E0" w:rsidTr="003549DF">
        <w:trPr>
          <w:trHeight w:val="45"/>
          <w:tblCellSpacing w:w="0" w:type="auto"/>
        </w:trPr>
        <w:tc>
          <w:tcPr>
            <w:tcW w:w="174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80" w:name="2016"/>
            <w:bookmarkEnd w:id="180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4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81" w:name="2017"/>
            <w:bookmarkEnd w:id="181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82" w:name="2018"/>
            <w:bookmarkEnd w:id="182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83" w:name="2019"/>
            <w:bookmarkEnd w:id="183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4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84" w:name="2020"/>
            <w:bookmarkEnd w:id="184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3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85" w:name="2021"/>
            <w:bookmarkEnd w:id="185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</w:tr>
      <w:tr w:rsidR="003D22DB" w:rsidRPr="008661E0" w:rsidTr="003549DF">
        <w:trPr>
          <w:trHeight w:val="45"/>
          <w:tblCellSpacing w:w="0" w:type="auto"/>
        </w:trPr>
        <w:tc>
          <w:tcPr>
            <w:tcW w:w="174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86" w:name="2022"/>
            <w:bookmarkEnd w:id="186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74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87" w:name="2023"/>
            <w:bookmarkEnd w:id="187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88" w:name="2024"/>
            <w:bookmarkEnd w:id="188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3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89" w:name="2025"/>
            <w:bookmarkEnd w:id="189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4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90" w:name="2026"/>
            <w:bookmarkEnd w:id="190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3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91" w:name="2027"/>
            <w:bookmarkEnd w:id="191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3D22DB" w:rsidRPr="008661E0" w:rsidTr="003549DF">
        <w:trPr>
          <w:trHeight w:val="45"/>
          <w:tblCellSpacing w:w="0" w:type="auto"/>
        </w:trPr>
        <w:tc>
          <w:tcPr>
            <w:tcW w:w="0" w:type="auto"/>
            <w:gridSpan w:val="2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192" w:name="2028"/>
            <w:bookmarkEnd w:id="192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Усього:</w:t>
            </w:r>
          </w:p>
        </w:tc>
        <w:tc>
          <w:tcPr>
            <w:tcW w:w="18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93" w:name="2029"/>
            <w:bookmarkEnd w:id="193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3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94" w:name="2030"/>
            <w:bookmarkEnd w:id="194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64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95" w:name="2031"/>
            <w:bookmarkEnd w:id="195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3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96" w:name="2032"/>
            <w:bookmarkEnd w:id="196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3D22DB" w:rsidRPr="008661E0" w:rsidRDefault="003D22DB" w:rsidP="00A03FED">
      <w:pPr>
        <w:rPr>
          <w:rFonts w:ascii="Times New Roman" w:hAnsi="Times New Roman"/>
          <w:sz w:val="24"/>
          <w:szCs w:val="24"/>
        </w:rPr>
      </w:pPr>
    </w:p>
    <w:tbl>
      <w:tblPr>
        <w:tblW w:w="0" w:type="auto"/>
        <w:tblCellSpacing w:w="0" w:type="auto"/>
        <w:tblLook w:val="00A0"/>
      </w:tblPr>
      <w:tblGrid>
        <w:gridCol w:w="9570"/>
      </w:tblGrid>
      <w:tr w:rsidR="003D22DB" w:rsidRPr="004970D9" w:rsidTr="003549DF">
        <w:trPr>
          <w:trHeight w:val="30"/>
          <w:tblCellSpacing w:w="0" w:type="auto"/>
        </w:trPr>
        <w:tc>
          <w:tcPr>
            <w:tcW w:w="9690" w:type="dxa"/>
            <w:vAlign w:val="center"/>
          </w:tcPr>
          <w:p w:rsidR="003D22DB" w:rsidRPr="008661E0" w:rsidRDefault="003D22DB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97" w:name="2033"/>
            <w:bookmarkEnd w:id="197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1.5.4. Цілі партнерства для Повітряних Сил</w:t>
            </w:r>
          </w:p>
        </w:tc>
      </w:tr>
    </w:tbl>
    <w:p w:rsidR="003D22DB" w:rsidRPr="008661E0" w:rsidRDefault="003D22DB" w:rsidP="00A03FED">
      <w:pPr>
        <w:rPr>
          <w:rFonts w:ascii="Times New Roman" w:hAnsi="Times New Roman"/>
          <w:sz w:val="24"/>
          <w:szCs w:val="24"/>
          <w:lang w:val="ru-RU"/>
        </w:rPr>
      </w:pPr>
    </w:p>
    <w:tbl>
      <w:tblPr>
        <w:tblW w:w="0" w:type="auto"/>
        <w:tblCellSpacing w:w="0" w:type="auto"/>
        <w:tblInd w:w="115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</w:tblBorders>
        <w:tblLook w:val="00A0"/>
      </w:tblPr>
      <w:tblGrid>
        <w:gridCol w:w="1715"/>
        <w:gridCol w:w="1714"/>
        <w:gridCol w:w="1805"/>
        <w:gridCol w:w="1317"/>
        <w:gridCol w:w="1599"/>
        <w:gridCol w:w="1305"/>
      </w:tblGrid>
      <w:tr w:rsidR="003D22DB" w:rsidRPr="004970D9" w:rsidTr="003549DF">
        <w:trPr>
          <w:trHeight w:val="45"/>
          <w:tblCellSpacing w:w="0" w:type="auto"/>
        </w:trPr>
        <w:tc>
          <w:tcPr>
            <w:tcW w:w="1745" w:type="dxa"/>
            <w:vMerge w:val="restar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98" w:name="2034"/>
            <w:bookmarkEnd w:id="198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Номер Цілі партнерства</w:t>
            </w:r>
          </w:p>
        </w:tc>
        <w:tc>
          <w:tcPr>
            <w:tcW w:w="1745" w:type="dxa"/>
            <w:vMerge w:val="restar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99" w:name="2035"/>
            <w:bookmarkEnd w:id="199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Назва Цілі партнерства</w:t>
            </w:r>
          </w:p>
        </w:tc>
        <w:tc>
          <w:tcPr>
            <w:tcW w:w="1841" w:type="dxa"/>
            <w:vMerge w:val="restar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00" w:name="2036"/>
            <w:bookmarkEnd w:id="200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Заплановано заходів</w:t>
            </w:r>
          </w:p>
        </w:tc>
        <w:tc>
          <w:tcPr>
            <w:tcW w:w="0" w:type="auto"/>
            <w:gridSpan w:val="3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01" w:name="2037"/>
            <w:bookmarkEnd w:id="201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Виконано заходів згідно з ІПП</w:t>
            </w:r>
          </w:p>
        </w:tc>
      </w:tr>
      <w:tr w:rsidR="003D22DB" w:rsidRPr="008661E0" w:rsidTr="003549DF">
        <w:trPr>
          <w:trHeight w:val="45"/>
          <w:tblCellSpacing w:w="0" w:type="auto"/>
        </w:trPr>
        <w:tc>
          <w:tcPr>
            <w:tcW w:w="0" w:type="auto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3D22DB" w:rsidRPr="008661E0" w:rsidRDefault="003D22DB" w:rsidP="003549DF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3D22DB" w:rsidRPr="008661E0" w:rsidRDefault="003D22DB" w:rsidP="003549DF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3D22DB" w:rsidRPr="008661E0" w:rsidRDefault="003D22DB" w:rsidP="003549DF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02" w:name="2038"/>
            <w:bookmarkEnd w:id="202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планові</w:t>
            </w:r>
          </w:p>
        </w:tc>
        <w:tc>
          <w:tcPr>
            <w:tcW w:w="164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03" w:name="2039"/>
            <w:bookmarkEnd w:id="203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додаткові</w:t>
            </w:r>
          </w:p>
        </w:tc>
        <w:tc>
          <w:tcPr>
            <w:tcW w:w="13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04" w:name="2040"/>
            <w:bookmarkEnd w:id="204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усього</w:t>
            </w:r>
          </w:p>
        </w:tc>
      </w:tr>
      <w:tr w:rsidR="003D22DB" w:rsidRPr="008661E0" w:rsidTr="003549DF">
        <w:trPr>
          <w:trHeight w:val="45"/>
          <w:tblCellSpacing w:w="0" w:type="auto"/>
        </w:trPr>
        <w:tc>
          <w:tcPr>
            <w:tcW w:w="174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05" w:name="2041"/>
            <w:bookmarkEnd w:id="205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4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06" w:name="2042"/>
            <w:bookmarkEnd w:id="206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07" w:name="2043"/>
            <w:bookmarkEnd w:id="207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08" w:name="2044"/>
            <w:bookmarkEnd w:id="208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4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09" w:name="2045"/>
            <w:bookmarkEnd w:id="209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3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10" w:name="2046"/>
            <w:bookmarkEnd w:id="210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</w:tr>
      <w:tr w:rsidR="003D22DB" w:rsidRPr="008661E0" w:rsidTr="003549DF">
        <w:trPr>
          <w:trHeight w:val="45"/>
          <w:tblCellSpacing w:w="0" w:type="auto"/>
        </w:trPr>
        <w:tc>
          <w:tcPr>
            <w:tcW w:w="174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11" w:name="2047"/>
            <w:bookmarkEnd w:id="211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74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12" w:name="2048"/>
            <w:bookmarkEnd w:id="212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13" w:name="2049"/>
            <w:bookmarkEnd w:id="213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3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14" w:name="2050"/>
            <w:bookmarkEnd w:id="214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4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15" w:name="2051"/>
            <w:bookmarkEnd w:id="215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3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16" w:name="2052"/>
            <w:bookmarkEnd w:id="216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3D22DB" w:rsidRPr="008661E0" w:rsidTr="003549DF">
        <w:trPr>
          <w:trHeight w:val="45"/>
          <w:tblCellSpacing w:w="0" w:type="auto"/>
        </w:trPr>
        <w:tc>
          <w:tcPr>
            <w:tcW w:w="0" w:type="auto"/>
            <w:gridSpan w:val="2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217" w:name="2053"/>
            <w:bookmarkEnd w:id="217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Усього:</w:t>
            </w:r>
          </w:p>
        </w:tc>
        <w:tc>
          <w:tcPr>
            <w:tcW w:w="18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18" w:name="2054"/>
            <w:bookmarkEnd w:id="218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3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19" w:name="2055"/>
            <w:bookmarkEnd w:id="219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4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20" w:name="2056"/>
            <w:bookmarkEnd w:id="220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3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21" w:name="2057"/>
            <w:bookmarkEnd w:id="221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3D22DB" w:rsidRPr="008661E0" w:rsidRDefault="003D22DB" w:rsidP="00A03FED">
      <w:pPr>
        <w:rPr>
          <w:rFonts w:ascii="Times New Roman" w:hAnsi="Times New Roman"/>
          <w:sz w:val="24"/>
          <w:szCs w:val="24"/>
        </w:rPr>
      </w:pPr>
    </w:p>
    <w:tbl>
      <w:tblPr>
        <w:tblW w:w="0" w:type="auto"/>
        <w:tblCellSpacing w:w="0" w:type="auto"/>
        <w:tblLook w:val="00A0"/>
      </w:tblPr>
      <w:tblGrid>
        <w:gridCol w:w="9570"/>
      </w:tblGrid>
      <w:tr w:rsidR="003D22DB" w:rsidRPr="004970D9" w:rsidTr="003549DF">
        <w:trPr>
          <w:trHeight w:val="30"/>
          <w:tblCellSpacing w:w="0" w:type="auto"/>
        </w:trPr>
        <w:tc>
          <w:tcPr>
            <w:tcW w:w="9690" w:type="dxa"/>
            <w:vAlign w:val="center"/>
          </w:tcPr>
          <w:p w:rsidR="003D22DB" w:rsidRPr="008661E0" w:rsidRDefault="003D22DB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22" w:name="2058"/>
            <w:bookmarkEnd w:id="222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1.5.5. Цілі партнерства для Сил спеціальних операцій</w:t>
            </w:r>
          </w:p>
        </w:tc>
      </w:tr>
    </w:tbl>
    <w:p w:rsidR="003D22DB" w:rsidRPr="008661E0" w:rsidRDefault="003D22DB" w:rsidP="00A03FED">
      <w:pPr>
        <w:rPr>
          <w:rFonts w:ascii="Times New Roman" w:hAnsi="Times New Roman"/>
          <w:sz w:val="24"/>
          <w:szCs w:val="24"/>
          <w:lang w:val="ru-RU"/>
        </w:rPr>
      </w:pPr>
    </w:p>
    <w:tbl>
      <w:tblPr>
        <w:tblW w:w="0" w:type="auto"/>
        <w:tblCellSpacing w:w="0" w:type="auto"/>
        <w:tblInd w:w="115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</w:tblBorders>
        <w:tblLook w:val="00A0"/>
      </w:tblPr>
      <w:tblGrid>
        <w:gridCol w:w="1715"/>
        <w:gridCol w:w="1714"/>
        <w:gridCol w:w="1805"/>
        <w:gridCol w:w="1317"/>
        <w:gridCol w:w="1599"/>
        <w:gridCol w:w="1305"/>
      </w:tblGrid>
      <w:tr w:rsidR="003D22DB" w:rsidRPr="004970D9" w:rsidTr="003549DF">
        <w:trPr>
          <w:trHeight w:val="45"/>
          <w:tblCellSpacing w:w="0" w:type="auto"/>
        </w:trPr>
        <w:tc>
          <w:tcPr>
            <w:tcW w:w="1745" w:type="dxa"/>
            <w:vMerge w:val="restar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23" w:name="2059"/>
            <w:bookmarkEnd w:id="223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Номер Цілі партнерства</w:t>
            </w:r>
          </w:p>
        </w:tc>
        <w:tc>
          <w:tcPr>
            <w:tcW w:w="1745" w:type="dxa"/>
            <w:vMerge w:val="restar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24" w:name="2060"/>
            <w:bookmarkEnd w:id="224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Назва Цілі партнерства</w:t>
            </w:r>
          </w:p>
        </w:tc>
        <w:tc>
          <w:tcPr>
            <w:tcW w:w="1841" w:type="dxa"/>
            <w:vMerge w:val="restar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25" w:name="2061"/>
            <w:bookmarkEnd w:id="225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Заплановано заходів</w:t>
            </w:r>
          </w:p>
        </w:tc>
        <w:tc>
          <w:tcPr>
            <w:tcW w:w="0" w:type="auto"/>
            <w:gridSpan w:val="3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26" w:name="2062"/>
            <w:bookmarkEnd w:id="226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Виконано заходів згідно з ІПП</w:t>
            </w:r>
          </w:p>
        </w:tc>
      </w:tr>
      <w:tr w:rsidR="003D22DB" w:rsidRPr="008661E0" w:rsidTr="003549DF">
        <w:trPr>
          <w:trHeight w:val="45"/>
          <w:tblCellSpacing w:w="0" w:type="auto"/>
        </w:trPr>
        <w:tc>
          <w:tcPr>
            <w:tcW w:w="0" w:type="auto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3D22DB" w:rsidRPr="008661E0" w:rsidRDefault="003D22DB" w:rsidP="003549DF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3D22DB" w:rsidRPr="008661E0" w:rsidRDefault="003D22DB" w:rsidP="003549DF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3D22DB" w:rsidRPr="008661E0" w:rsidRDefault="003D22DB" w:rsidP="003549DF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27" w:name="2063"/>
            <w:bookmarkEnd w:id="227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планові</w:t>
            </w:r>
          </w:p>
        </w:tc>
        <w:tc>
          <w:tcPr>
            <w:tcW w:w="164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28" w:name="2064"/>
            <w:bookmarkEnd w:id="228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додаткові</w:t>
            </w:r>
          </w:p>
        </w:tc>
        <w:tc>
          <w:tcPr>
            <w:tcW w:w="13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29" w:name="2065"/>
            <w:bookmarkEnd w:id="229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усього</w:t>
            </w:r>
          </w:p>
        </w:tc>
      </w:tr>
      <w:tr w:rsidR="003D22DB" w:rsidRPr="008661E0" w:rsidTr="003549DF">
        <w:trPr>
          <w:trHeight w:val="45"/>
          <w:tblCellSpacing w:w="0" w:type="auto"/>
        </w:trPr>
        <w:tc>
          <w:tcPr>
            <w:tcW w:w="174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30" w:name="2066"/>
            <w:bookmarkEnd w:id="230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4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31" w:name="2067"/>
            <w:bookmarkEnd w:id="231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32" w:name="2068"/>
            <w:bookmarkEnd w:id="232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33" w:name="2069"/>
            <w:bookmarkEnd w:id="233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4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34" w:name="2070"/>
            <w:bookmarkEnd w:id="234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3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35" w:name="2071"/>
            <w:bookmarkEnd w:id="235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</w:tr>
      <w:tr w:rsidR="003D22DB" w:rsidRPr="008661E0" w:rsidTr="003549DF">
        <w:trPr>
          <w:trHeight w:val="45"/>
          <w:tblCellSpacing w:w="0" w:type="auto"/>
        </w:trPr>
        <w:tc>
          <w:tcPr>
            <w:tcW w:w="174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36" w:name="2072"/>
            <w:bookmarkEnd w:id="236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74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37" w:name="2073"/>
            <w:bookmarkEnd w:id="237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38" w:name="2074"/>
            <w:bookmarkEnd w:id="238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3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39" w:name="2075"/>
            <w:bookmarkEnd w:id="239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4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40" w:name="2076"/>
            <w:bookmarkEnd w:id="240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3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41" w:name="2077"/>
            <w:bookmarkEnd w:id="241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3D22DB" w:rsidRPr="008661E0" w:rsidTr="003549DF">
        <w:trPr>
          <w:trHeight w:val="45"/>
          <w:tblCellSpacing w:w="0" w:type="auto"/>
        </w:trPr>
        <w:tc>
          <w:tcPr>
            <w:tcW w:w="0" w:type="auto"/>
            <w:gridSpan w:val="2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242" w:name="2078"/>
            <w:bookmarkEnd w:id="242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Усього:</w:t>
            </w:r>
          </w:p>
        </w:tc>
        <w:tc>
          <w:tcPr>
            <w:tcW w:w="18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43" w:name="2079"/>
            <w:bookmarkEnd w:id="243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3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44" w:name="2080"/>
            <w:bookmarkEnd w:id="244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4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45" w:name="2081"/>
            <w:bookmarkEnd w:id="245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3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46" w:name="2082"/>
            <w:bookmarkEnd w:id="246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3D22DB" w:rsidRPr="008661E0" w:rsidRDefault="003D22DB" w:rsidP="00A03FED">
      <w:pPr>
        <w:rPr>
          <w:rFonts w:ascii="Times New Roman" w:hAnsi="Times New Roman"/>
          <w:sz w:val="24"/>
          <w:szCs w:val="24"/>
        </w:rPr>
      </w:pPr>
    </w:p>
    <w:tbl>
      <w:tblPr>
        <w:tblW w:w="0" w:type="auto"/>
        <w:tblCellSpacing w:w="0" w:type="auto"/>
        <w:tblLook w:val="00A0"/>
      </w:tblPr>
      <w:tblGrid>
        <w:gridCol w:w="9570"/>
      </w:tblGrid>
      <w:tr w:rsidR="003D22DB" w:rsidRPr="008661E0" w:rsidTr="003549DF">
        <w:trPr>
          <w:trHeight w:val="30"/>
          <w:tblCellSpacing w:w="0" w:type="auto"/>
        </w:trPr>
        <w:tc>
          <w:tcPr>
            <w:tcW w:w="9690" w:type="dxa"/>
            <w:vAlign w:val="center"/>
          </w:tcPr>
          <w:p w:rsidR="003D22DB" w:rsidRPr="008661E0" w:rsidRDefault="003D22DB" w:rsidP="003549D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247" w:name="2083"/>
            <w:bookmarkEnd w:id="247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2. Звітування</w:t>
            </w:r>
          </w:p>
        </w:tc>
      </w:tr>
    </w:tbl>
    <w:p w:rsidR="003D22DB" w:rsidRPr="008661E0" w:rsidRDefault="003D22DB" w:rsidP="00A03FED">
      <w:pPr>
        <w:rPr>
          <w:rFonts w:ascii="Times New Roman" w:hAnsi="Times New Roman"/>
          <w:sz w:val="24"/>
          <w:szCs w:val="24"/>
        </w:rPr>
      </w:pPr>
    </w:p>
    <w:tbl>
      <w:tblPr>
        <w:tblW w:w="0" w:type="auto"/>
        <w:tblCellSpacing w:w="0" w:type="auto"/>
        <w:tblInd w:w="115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</w:tblBorders>
        <w:tblLook w:val="00A0"/>
      </w:tblPr>
      <w:tblGrid>
        <w:gridCol w:w="2002"/>
        <w:gridCol w:w="1804"/>
        <w:gridCol w:w="3106"/>
        <w:gridCol w:w="2543"/>
      </w:tblGrid>
      <w:tr w:rsidR="003D22DB" w:rsidRPr="008661E0" w:rsidTr="003549DF">
        <w:trPr>
          <w:trHeight w:val="45"/>
          <w:tblCellSpacing w:w="0" w:type="auto"/>
        </w:trPr>
        <w:tc>
          <w:tcPr>
            <w:tcW w:w="2035" w:type="dxa"/>
            <w:vMerge w:val="restar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48" w:name="2084"/>
            <w:bookmarkEnd w:id="248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Кількість виконаних заходів</w:t>
            </w:r>
          </w:p>
        </w:tc>
        <w:tc>
          <w:tcPr>
            <w:tcW w:w="1842" w:type="dxa"/>
            <w:vMerge w:val="restar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49" w:name="2085"/>
            <w:bookmarkEnd w:id="249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Надано звітів</w:t>
            </w:r>
          </w:p>
        </w:tc>
        <w:tc>
          <w:tcPr>
            <w:tcW w:w="0" w:type="auto"/>
            <w:gridSpan w:val="2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50" w:name="2086"/>
            <w:bookmarkEnd w:id="250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Не надано звітів</w:t>
            </w:r>
          </w:p>
        </w:tc>
      </w:tr>
      <w:tr w:rsidR="003D22DB" w:rsidRPr="008661E0" w:rsidTr="003549DF">
        <w:trPr>
          <w:trHeight w:val="45"/>
          <w:tblCellSpacing w:w="0" w:type="auto"/>
        </w:trPr>
        <w:tc>
          <w:tcPr>
            <w:tcW w:w="0" w:type="auto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3D22DB" w:rsidRPr="008661E0" w:rsidRDefault="003D22DB" w:rsidP="003549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3D22DB" w:rsidRPr="008661E0" w:rsidRDefault="003D22DB" w:rsidP="003549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51" w:name="2087"/>
            <w:bookmarkEnd w:id="251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кількість</w:t>
            </w:r>
          </w:p>
        </w:tc>
        <w:tc>
          <w:tcPr>
            <w:tcW w:w="261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52" w:name="2088"/>
            <w:bookmarkEnd w:id="252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з яких причин</w:t>
            </w:r>
          </w:p>
        </w:tc>
      </w:tr>
      <w:tr w:rsidR="003D22DB" w:rsidRPr="008661E0" w:rsidTr="003549DF">
        <w:trPr>
          <w:trHeight w:val="45"/>
          <w:tblCellSpacing w:w="0" w:type="auto"/>
        </w:trPr>
        <w:tc>
          <w:tcPr>
            <w:tcW w:w="20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53" w:name="2089"/>
            <w:bookmarkEnd w:id="253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54" w:name="2090"/>
            <w:bookmarkEnd w:id="254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9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55" w:name="2091"/>
            <w:bookmarkEnd w:id="255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1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56" w:name="2092"/>
            <w:bookmarkEnd w:id="256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</w:tr>
      <w:tr w:rsidR="003D22DB" w:rsidRPr="008661E0" w:rsidTr="003549DF">
        <w:trPr>
          <w:trHeight w:val="45"/>
          <w:tblCellSpacing w:w="0" w:type="auto"/>
        </w:trPr>
        <w:tc>
          <w:tcPr>
            <w:tcW w:w="20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57" w:name="2093"/>
            <w:bookmarkEnd w:id="257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58" w:name="2094"/>
            <w:bookmarkEnd w:id="258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19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59" w:name="2095"/>
            <w:bookmarkEnd w:id="259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1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60" w:name="2096"/>
            <w:bookmarkEnd w:id="260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3D22DB" w:rsidRPr="008661E0" w:rsidRDefault="003D22DB" w:rsidP="00A03FED">
      <w:pPr>
        <w:rPr>
          <w:rFonts w:ascii="Times New Roman" w:hAnsi="Times New Roman"/>
          <w:sz w:val="24"/>
          <w:szCs w:val="24"/>
        </w:rPr>
      </w:pPr>
    </w:p>
    <w:tbl>
      <w:tblPr>
        <w:tblW w:w="0" w:type="auto"/>
        <w:tblCellSpacing w:w="0" w:type="auto"/>
        <w:tblLook w:val="00A0"/>
      </w:tblPr>
      <w:tblGrid>
        <w:gridCol w:w="9570"/>
      </w:tblGrid>
      <w:tr w:rsidR="003D22DB" w:rsidRPr="004970D9" w:rsidTr="003549DF">
        <w:trPr>
          <w:trHeight w:val="30"/>
          <w:tblCellSpacing w:w="0" w:type="auto"/>
        </w:trPr>
        <w:tc>
          <w:tcPr>
            <w:tcW w:w="9690" w:type="dxa"/>
            <w:vAlign w:val="center"/>
          </w:tcPr>
          <w:p w:rsidR="003D22DB" w:rsidRPr="008661E0" w:rsidRDefault="003D22DB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61" w:name="2097"/>
            <w:bookmarkEnd w:id="261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3. Участь у заходах у рамках Програми перевірки та зворотного зв'язку Концепції оперативних можливостей НАТО (ППЗЗ КОМ)</w:t>
            </w:r>
          </w:p>
        </w:tc>
      </w:tr>
    </w:tbl>
    <w:p w:rsidR="003D22DB" w:rsidRDefault="003D22DB" w:rsidP="00A03FED">
      <w:pPr>
        <w:rPr>
          <w:rFonts w:ascii="Times New Roman" w:hAnsi="Times New Roman"/>
          <w:sz w:val="24"/>
          <w:szCs w:val="24"/>
          <w:lang w:val="ru-RU"/>
        </w:rPr>
      </w:pPr>
    </w:p>
    <w:p w:rsidR="003D22DB" w:rsidRPr="008661E0" w:rsidRDefault="003D22DB" w:rsidP="00A03FED">
      <w:pPr>
        <w:rPr>
          <w:rFonts w:ascii="Times New Roman" w:hAnsi="Times New Roman"/>
          <w:sz w:val="24"/>
          <w:szCs w:val="24"/>
          <w:lang w:val="ru-RU"/>
        </w:rPr>
      </w:pPr>
    </w:p>
    <w:tbl>
      <w:tblPr>
        <w:tblW w:w="5000" w:type="pct"/>
        <w:tblCellSpacing w:w="0" w:type="auto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</w:tblBorders>
        <w:tblLook w:val="00A0"/>
      </w:tblPr>
      <w:tblGrid>
        <w:gridCol w:w="1916"/>
        <w:gridCol w:w="1818"/>
        <w:gridCol w:w="1914"/>
        <w:gridCol w:w="2010"/>
        <w:gridCol w:w="1912"/>
      </w:tblGrid>
      <w:tr w:rsidR="003D22DB" w:rsidRPr="008661E0" w:rsidTr="003549DF">
        <w:trPr>
          <w:trHeight w:val="45"/>
          <w:tblCellSpacing w:w="0" w:type="auto"/>
        </w:trPr>
        <w:tc>
          <w:tcPr>
            <w:tcW w:w="1001" w:type="pc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62" w:name="2098"/>
            <w:bookmarkEnd w:id="262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Назва підрозділу</w:t>
            </w:r>
          </w:p>
        </w:tc>
        <w:tc>
          <w:tcPr>
            <w:tcW w:w="950" w:type="pc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63" w:name="2099"/>
            <w:bookmarkEnd w:id="263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Тип заходу</w:t>
            </w:r>
          </w:p>
        </w:tc>
        <w:tc>
          <w:tcPr>
            <w:tcW w:w="1000" w:type="pc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64" w:name="2100"/>
            <w:bookmarkEnd w:id="264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Назва заходу</w:t>
            </w:r>
          </w:p>
        </w:tc>
        <w:tc>
          <w:tcPr>
            <w:tcW w:w="1050" w:type="pc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65" w:name="2101"/>
            <w:bookmarkEnd w:id="265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Кількість учасників</w:t>
            </w:r>
          </w:p>
        </w:tc>
        <w:tc>
          <w:tcPr>
            <w:tcW w:w="1000" w:type="pc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66" w:name="2102"/>
            <w:bookmarkEnd w:id="266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Примітка</w:t>
            </w:r>
          </w:p>
        </w:tc>
      </w:tr>
      <w:tr w:rsidR="003D22DB" w:rsidRPr="008661E0" w:rsidTr="003549DF">
        <w:trPr>
          <w:trHeight w:val="45"/>
          <w:tblCellSpacing w:w="0" w:type="auto"/>
        </w:trPr>
        <w:tc>
          <w:tcPr>
            <w:tcW w:w="1001" w:type="pc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67" w:name="2103"/>
            <w:bookmarkEnd w:id="267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50" w:type="pc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68" w:name="2104"/>
            <w:bookmarkEnd w:id="268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00" w:type="pc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69" w:name="2105"/>
            <w:bookmarkEnd w:id="269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50" w:type="pc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70" w:name="2106"/>
            <w:bookmarkEnd w:id="270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00" w:type="pc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71" w:name="2107"/>
            <w:bookmarkEnd w:id="271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</w:tr>
      <w:tr w:rsidR="003D22DB" w:rsidRPr="008661E0" w:rsidTr="003549DF">
        <w:trPr>
          <w:trHeight w:val="45"/>
          <w:tblCellSpacing w:w="0" w:type="auto"/>
        </w:trPr>
        <w:tc>
          <w:tcPr>
            <w:tcW w:w="1001" w:type="pc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72" w:name="2108"/>
            <w:bookmarkEnd w:id="272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73" w:name="2109"/>
            <w:bookmarkEnd w:id="273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000" w:type="pc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74" w:name="2110"/>
            <w:bookmarkEnd w:id="274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050" w:type="pc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75" w:name="2111"/>
            <w:bookmarkEnd w:id="275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000" w:type="pc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76" w:name="2112"/>
            <w:bookmarkEnd w:id="276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3D22DB" w:rsidRPr="008661E0" w:rsidTr="003549DF">
        <w:trPr>
          <w:trHeight w:val="45"/>
          <w:tblCellSpacing w:w="0" w:type="auto"/>
        </w:trPr>
        <w:tc>
          <w:tcPr>
            <w:tcW w:w="1001" w:type="pc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277" w:name="2113"/>
            <w:bookmarkEnd w:id="277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Усього:</w:t>
            </w:r>
          </w:p>
        </w:tc>
        <w:tc>
          <w:tcPr>
            <w:tcW w:w="950" w:type="pc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78" w:name="2114"/>
            <w:bookmarkEnd w:id="278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000" w:type="pc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79" w:name="2115"/>
            <w:bookmarkEnd w:id="279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050" w:type="pc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80" w:name="2116"/>
            <w:bookmarkEnd w:id="280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00" w:type="pc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3D22DB" w:rsidRPr="008661E0" w:rsidRDefault="003D22DB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81" w:name="2117"/>
            <w:bookmarkEnd w:id="281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3D22DB" w:rsidRPr="008661E0" w:rsidRDefault="003D22DB" w:rsidP="00A03FED">
      <w:pPr>
        <w:rPr>
          <w:rFonts w:ascii="Times New Roman" w:hAnsi="Times New Roman"/>
          <w:sz w:val="24"/>
          <w:szCs w:val="24"/>
        </w:rPr>
      </w:pPr>
    </w:p>
    <w:tbl>
      <w:tblPr>
        <w:tblW w:w="5000" w:type="pct"/>
        <w:tblCellSpacing w:w="0" w:type="auto"/>
        <w:tblLook w:val="00A0"/>
      </w:tblPr>
      <w:tblGrid>
        <w:gridCol w:w="9570"/>
      </w:tblGrid>
      <w:tr w:rsidR="003D22DB" w:rsidRPr="008661E0" w:rsidTr="003549DF">
        <w:trPr>
          <w:trHeight w:val="30"/>
          <w:tblCellSpacing w:w="0" w:type="auto"/>
        </w:trPr>
        <w:tc>
          <w:tcPr>
            <w:tcW w:w="5000" w:type="pct"/>
            <w:vAlign w:val="center"/>
          </w:tcPr>
          <w:p w:rsidR="003D22DB" w:rsidRPr="008661E0" w:rsidRDefault="003D22DB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82" w:name="2118"/>
            <w:bookmarkEnd w:id="282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4. Заключні положення</w:t>
            </w:r>
          </w:p>
          <w:p w:rsidR="003D22DB" w:rsidRPr="008661E0" w:rsidRDefault="003D22DB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83" w:name="2119"/>
            <w:bookmarkEnd w:id="283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4.1. Висновки</w:t>
            </w:r>
          </w:p>
          <w:p w:rsidR="003D22DB" w:rsidRPr="008661E0" w:rsidRDefault="003D22DB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84" w:name="2120"/>
            <w:bookmarkEnd w:id="284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4.1.1. Ступінь виконання Індивідуальної програми партнерства (у частині, що стосується) 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____________________________________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__________________________________</w:t>
            </w:r>
          </w:p>
          <w:p w:rsidR="003D22DB" w:rsidRPr="008661E0" w:rsidRDefault="003D22DB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85" w:name="2121"/>
            <w:bookmarkEnd w:id="285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4.1.2. Пріоритетні напрями співробітництва __________________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___________________________________________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</w:t>
            </w:r>
          </w:p>
          <w:p w:rsidR="003D22DB" w:rsidRPr="008661E0" w:rsidRDefault="003D22DB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86" w:name="2122"/>
            <w:bookmarkEnd w:id="286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4.1.3. Спрямованість проведених заходів на досягнення Цілей партнерства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_____________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___________________________________________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</w:t>
            </w:r>
          </w:p>
          <w:p w:rsidR="003D22DB" w:rsidRPr="008661E0" w:rsidRDefault="003D22DB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87" w:name="2123"/>
            <w:bookmarkEnd w:id="287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4.1.4. Проблемні питання, що виникли під час проведення заходів ____________________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___________________________________________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</w:t>
            </w:r>
          </w:p>
          <w:p w:rsidR="003D22DB" w:rsidRPr="008661E0" w:rsidRDefault="003D22DB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88" w:name="2124"/>
            <w:bookmarkEnd w:id="288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4.1.5. Інше 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__________________________________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___________________________________________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</w:t>
            </w:r>
          </w:p>
          <w:p w:rsidR="003D22DB" w:rsidRPr="008661E0" w:rsidRDefault="003D22DB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89" w:name="2125"/>
            <w:bookmarkEnd w:id="289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4.2. Пропозиції</w:t>
            </w:r>
          </w:p>
          <w:p w:rsidR="003D22DB" w:rsidRPr="008661E0" w:rsidRDefault="003D22DB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90" w:name="2126"/>
            <w:bookmarkEnd w:id="290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4.2.1. У частині, що стосується заходів освіти та підготовки</w:t>
            </w:r>
          </w:p>
          <w:p w:rsidR="003D22DB" w:rsidRPr="008661E0" w:rsidRDefault="003D22DB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91" w:name="2127"/>
            <w:bookmarkEnd w:id="291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Пропозиції щодо подальшої участі представників Збройних Сил України у визначених заходах 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___________________________________________________________________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___________________________________________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</w:t>
            </w:r>
          </w:p>
          <w:p w:rsidR="003D22DB" w:rsidRPr="008661E0" w:rsidRDefault="003D22DB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92" w:name="2128"/>
            <w:bookmarkEnd w:id="292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Пропозиції щодо розширення переліку заходів з метою якісного досягнення визначених Цілей партнерства 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___________________________________________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</w:t>
            </w:r>
          </w:p>
          <w:p w:rsidR="003D22DB" w:rsidRPr="008661E0" w:rsidRDefault="003D22DB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93" w:name="2129"/>
            <w:bookmarkEnd w:id="293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Пропозиції щодо використання набутого досвіду, що і кому впровадити у діяльність Збройних Сил України 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___________________________________________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</w:t>
            </w:r>
          </w:p>
          <w:p w:rsidR="003D22DB" w:rsidRPr="008661E0" w:rsidRDefault="003D22DB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94" w:name="2130"/>
            <w:bookmarkEnd w:id="294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Пропозиції щодо удосконалення системи міжнародного співробітництва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___________________________________________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</w:t>
            </w:r>
          </w:p>
          <w:p w:rsidR="003D22DB" w:rsidRDefault="003D22DB" w:rsidP="003549DF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bookmarkStart w:id="295" w:name="2131"/>
            <w:bookmarkEnd w:id="295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4.2.2. Інше 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___________________________________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___________________________________________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___________________________________________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A03FED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              (посада, військове звання, підпис, ім'я та прізвище)</w:t>
            </w:r>
          </w:p>
          <w:p w:rsidR="003D22DB" w:rsidRPr="00A03FED" w:rsidRDefault="003D22DB" w:rsidP="003549DF">
            <w:pPr>
              <w:spacing w:after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  <w:p w:rsidR="003D22DB" w:rsidRPr="008661E0" w:rsidRDefault="003D22DB" w:rsidP="003549D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296" w:name="2132"/>
            <w:bookmarkEnd w:id="296"/>
            <w:r w:rsidRPr="008661E0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Примітка.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Розділи звіту не можуть бути незаповнень У разі відсутності інформації робиться запис "немає". 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Обсяг заповнення відповідних розділів необмежений.</w:t>
            </w:r>
          </w:p>
        </w:tc>
      </w:tr>
    </w:tbl>
    <w:p w:rsidR="003D22DB" w:rsidRDefault="003D22DB"/>
    <w:sectPr w:rsidR="003D22DB" w:rsidSect="004970D9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03FED"/>
    <w:rsid w:val="00156AC7"/>
    <w:rsid w:val="003549DF"/>
    <w:rsid w:val="003D22DB"/>
    <w:rsid w:val="003E74C4"/>
    <w:rsid w:val="00464255"/>
    <w:rsid w:val="004970D9"/>
    <w:rsid w:val="004F0F3F"/>
    <w:rsid w:val="00521169"/>
    <w:rsid w:val="006115DE"/>
    <w:rsid w:val="00615D78"/>
    <w:rsid w:val="008661E0"/>
    <w:rsid w:val="009B76DA"/>
    <w:rsid w:val="00A03F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3FED"/>
    <w:pPr>
      <w:spacing w:after="200" w:line="276" w:lineRule="auto"/>
    </w:pPr>
    <w:rPr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9"/>
    <w:qFormat/>
    <w:rsid w:val="00A03FED"/>
    <w:pPr>
      <w:keepNext/>
      <w:keepLines/>
      <w:spacing w:before="200"/>
      <w:outlineLvl w:val="2"/>
    </w:pPr>
    <w:rPr>
      <w:rFonts w:ascii="Cambria" w:eastAsia="Times New Roman" w:hAnsi="Cambria"/>
      <w:b/>
      <w:bCs/>
      <w:color w:val="4F81BD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locked/>
    <w:rsid w:val="00A03FED"/>
    <w:rPr>
      <w:rFonts w:ascii="Cambria" w:hAnsi="Cambria" w:cs="Times New Roman"/>
      <w:b/>
      <w:bCs/>
      <w:color w:val="4F81BD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</TotalTime>
  <Pages>4</Pages>
  <Words>998</Words>
  <Characters>5689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COMP</cp:lastModifiedBy>
  <cp:revision>2</cp:revision>
  <dcterms:created xsi:type="dcterms:W3CDTF">2022-04-18T12:53:00Z</dcterms:created>
  <dcterms:modified xsi:type="dcterms:W3CDTF">2022-04-19T14:06:00Z</dcterms:modified>
</cp:coreProperties>
</file>