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91A" w:rsidRPr="00E02237" w:rsidRDefault="0093591A" w:rsidP="00291BF6">
      <w:pPr>
        <w:spacing w:after="0"/>
        <w:ind w:left="5245"/>
        <w:rPr>
          <w:rFonts w:ascii="Times New Roman" w:hAnsi="Times New Roman"/>
          <w:sz w:val="24"/>
          <w:szCs w:val="24"/>
          <w:lang w:val="ru-RU"/>
        </w:rPr>
      </w:pPr>
      <w:bookmarkStart w:id="0" w:name="_GoBack"/>
      <w:bookmarkEnd w:id="0"/>
      <w:r w:rsidRPr="00E02237">
        <w:rPr>
          <w:rFonts w:ascii="Times New Roman" w:hAnsi="Times New Roman"/>
          <w:color w:val="000000"/>
          <w:sz w:val="24"/>
          <w:szCs w:val="24"/>
          <w:lang w:val="ru-RU"/>
        </w:rPr>
        <w:t>Додаток 2</w:t>
      </w:r>
      <w:r w:rsidRPr="00E02237">
        <w:rPr>
          <w:rFonts w:ascii="Times New Roman" w:hAnsi="Times New Roman"/>
          <w:sz w:val="24"/>
          <w:szCs w:val="24"/>
          <w:lang w:val="ru-RU"/>
        </w:rPr>
        <w:br/>
      </w:r>
      <w:r w:rsidRPr="00E02237">
        <w:rPr>
          <w:rFonts w:ascii="Times New Roman" w:hAnsi="Times New Roman"/>
          <w:color w:val="000000"/>
          <w:sz w:val="24"/>
          <w:szCs w:val="24"/>
          <w:lang w:val="ru-RU"/>
        </w:rPr>
        <w:t>до Методичних рекомендацій</w:t>
      </w:r>
      <w:r w:rsidRPr="00291BF6">
        <w:rPr>
          <w:rFonts w:ascii="Times New Roman" w:hAnsi="Times New Roman"/>
          <w:color w:val="000000"/>
          <w:sz w:val="24"/>
          <w:szCs w:val="24"/>
          <w:lang w:val="uk-UA"/>
        </w:rPr>
        <w:t xml:space="preserve"> щодо погодження обсягу</w:t>
      </w:r>
      <w:r w:rsidRPr="00E02237">
        <w:rPr>
          <w:rFonts w:ascii="Times New Roman" w:hAnsi="Times New Roman"/>
          <w:color w:val="000000"/>
          <w:sz w:val="24"/>
          <w:szCs w:val="24"/>
          <w:lang w:val="ru-RU"/>
        </w:rPr>
        <w:t xml:space="preserve"> та умов</w:t>
      </w:r>
      <w:r w:rsidRPr="00291BF6">
        <w:rPr>
          <w:rFonts w:ascii="Times New Roman" w:hAnsi="Times New Roman"/>
          <w:color w:val="000000"/>
          <w:sz w:val="24"/>
          <w:szCs w:val="24"/>
          <w:lang w:val="uk-UA"/>
        </w:rPr>
        <w:t xml:space="preserve"> здійснення</w:t>
      </w:r>
      <w:r w:rsidRPr="00E02237">
        <w:rPr>
          <w:rFonts w:ascii="Times New Roman" w:hAnsi="Times New Roman"/>
          <w:color w:val="000000"/>
          <w:sz w:val="24"/>
          <w:szCs w:val="24"/>
          <w:lang w:val="ru-RU"/>
        </w:rPr>
        <w:t xml:space="preserve"> місцевих запозичень і надання місцевих гарантій</w:t>
      </w:r>
      <w:r w:rsidRPr="00E02237">
        <w:rPr>
          <w:rFonts w:ascii="Times New Roman" w:hAnsi="Times New Roman"/>
          <w:sz w:val="24"/>
          <w:szCs w:val="24"/>
          <w:lang w:val="ru-RU"/>
        </w:rPr>
        <w:br/>
      </w:r>
      <w:r w:rsidRPr="00E02237">
        <w:rPr>
          <w:rFonts w:ascii="Times New Roman" w:hAnsi="Times New Roman"/>
          <w:color w:val="000000"/>
          <w:sz w:val="24"/>
          <w:szCs w:val="24"/>
          <w:lang w:val="ru-RU"/>
        </w:rPr>
        <w:t xml:space="preserve">(підпункт 1 пункту 3 підрозділу 1 розділу </w:t>
      </w:r>
      <w:r w:rsidRPr="00E02237">
        <w:rPr>
          <w:rFonts w:ascii="Times New Roman" w:hAnsi="Times New Roman"/>
          <w:color w:val="000000"/>
          <w:sz w:val="24"/>
          <w:szCs w:val="24"/>
        </w:rPr>
        <w:t>II</w:t>
      </w:r>
      <w:r w:rsidRPr="00E02237">
        <w:rPr>
          <w:rFonts w:ascii="Times New Roman" w:hAnsi="Times New Roman"/>
          <w:color w:val="000000"/>
          <w:sz w:val="24"/>
          <w:szCs w:val="24"/>
          <w:lang w:val="ru-RU"/>
        </w:rPr>
        <w:t>)</w:t>
      </w:r>
    </w:p>
    <w:p w:rsidR="0093591A" w:rsidRPr="00E02237" w:rsidRDefault="0093591A" w:rsidP="00291BF6">
      <w:pPr>
        <w:pStyle w:val="Heading3"/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1" w:name="284"/>
      <w:bookmarkEnd w:id="1"/>
      <w:r w:rsidRPr="00E02237">
        <w:rPr>
          <w:rFonts w:ascii="Times New Roman" w:hAnsi="Times New Roman"/>
          <w:color w:val="000000"/>
          <w:sz w:val="24"/>
          <w:szCs w:val="24"/>
          <w:lang w:val="ru-RU"/>
        </w:rPr>
        <w:t>Проект рішення обласної/міської ради про місцеве запозичення</w:t>
      </w:r>
    </w:p>
    <w:p w:rsidR="0093591A" w:rsidRPr="00E02237" w:rsidRDefault="0093591A" w:rsidP="00291BF6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2" w:name="285"/>
      <w:bookmarkEnd w:id="2"/>
      <w:r w:rsidRPr="00E0223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C7671B">
        <w:rPr>
          <w:rFonts w:ascii="Times New Roman" w:hAnsi="Times New Roman"/>
          <w:noProof/>
          <w:sz w:val="24"/>
          <w:szCs w:val="24"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4" o:spid="_x0000_i1025" type="#_x0000_t75" style="width:34.5pt;height:45pt;visibility:visible">
            <v:imagedata r:id="rId4" o:title=""/>
          </v:shape>
        </w:pict>
      </w:r>
      <w:r w:rsidRPr="00E0223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93591A" w:rsidRPr="00E02237" w:rsidRDefault="0093591A" w:rsidP="00291BF6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3" w:name="286"/>
      <w:bookmarkEnd w:id="3"/>
      <w:r w:rsidRPr="00E02237">
        <w:rPr>
          <w:rFonts w:ascii="Times New Roman" w:hAnsi="Times New Roman"/>
          <w:b/>
          <w:color w:val="000000"/>
          <w:sz w:val="24"/>
          <w:szCs w:val="24"/>
          <w:lang w:val="ru-RU"/>
        </w:rPr>
        <w:t>УКРАЇНА</w:t>
      </w:r>
    </w:p>
    <w:p w:rsidR="0093591A" w:rsidRPr="00E02237" w:rsidRDefault="0093591A" w:rsidP="00291BF6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4" w:name="287"/>
      <w:bookmarkEnd w:id="4"/>
      <w:r w:rsidRPr="00E02237">
        <w:rPr>
          <w:rFonts w:ascii="Times New Roman" w:hAnsi="Times New Roman"/>
          <w:b/>
          <w:color w:val="000000"/>
          <w:sz w:val="24"/>
          <w:szCs w:val="24"/>
          <w:lang w:val="ru-RU"/>
        </w:rPr>
        <w:t>_______________ РАДА</w:t>
      </w:r>
    </w:p>
    <w:p w:rsidR="0093591A" w:rsidRDefault="0093591A" w:rsidP="00291BF6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5" w:name="288"/>
      <w:bookmarkEnd w:id="5"/>
      <w:r w:rsidRPr="00E02237">
        <w:rPr>
          <w:rFonts w:ascii="Times New Roman" w:hAnsi="Times New Roman"/>
          <w:b/>
          <w:color w:val="000000"/>
          <w:sz w:val="24"/>
          <w:szCs w:val="24"/>
          <w:lang w:val="ru-RU"/>
        </w:rPr>
        <w:t>___________________ ОБЛАСТІ</w:t>
      </w:r>
    </w:p>
    <w:p w:rsidR="0093591A" w:rsidRPr="00E02237" w:rsidRDefault="0093591A" w:rsidP="00291BF6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93591A" w:rsidRPr="00E02237" w:rsidRDefault="0093591A" w:rsidP="00291BF6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6" w:name="289"/>
      <w:bookmarkEnd w:id="6"/>
      <w:r w:rsidRPr="00E02237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РІШЕННЯ </w:t>
      </w: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№</w:t>
      </w:r>
      <w:r w:rsidRPr="00E02237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__________</w:t>
      </w:r>
    </w:p>
    <w:tbl>
      <w:tblPr>
        <w:tblW w:w="5000" w:type="pct"/>
        <w:tblCellSpacing w:w="0" w:type="auto"/>
        <w:tblLook w:val="00A0"/>
      </w:tblPr>
      <w:tblGrid>
        <w:gridCol w:w="1579"/>
        <w:gridCol w:w="3398"/>
        <w:gridCol w:w="153"/>
        <w:gridCol w:w="4441"/>
      </w:tblGrid>
      <w:tr w:rsidR="0093591A" w:rsidRPr="00E02237" w:rsidTr="00291BF6">
        <w:trPr>
          <w:trHeight w:val="30"/>
          <w:tblCellSpacing w:w="0" w:type="auto"/>
        </w:trPr>
        <w:tc>
          <w:tcPr>
            <w:tcW w:w="2600" w:type="pct"/>
            <w:gridSpan w:val="2"/>
          </w:tcPr>
          <w:p w:rsidR="0093591A" w:rsidRPr="00E02237" w:rsidRDefault="0093591A" w:rsidP="00291B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" w:name="290"/>
            <w:bookmarkEnd w:id="7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______ сесія</w:t>
            </w:r>
          </w:p>
        </w:tc>
        <w:tc>
          <w:tcPr>
            <w:tcW w:w="2400" w:type="pct"/>
            <w:gridSpan w:val="2"/>
          </w:tcPr>
          <w:p w:rsidR="0093591A" w:rsidRPr="00E02237" w:rsidRDefault="0093591A" w:rsidP="00291B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8" w:name="291"/>
            <w:bookmarkEnd w:id="8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______ скликання</w:t>
            </w:r>
          </w:p>
        </w:tc>
      </w:tr>
      <w:tr w:rsidR="0093591A" w:rsidRPr="00E02237" w:rsidTr="00291BF6">
        <w:trPr>
          <w:trHeight w:val="30"/>
          <w:tblCellSpacing w:w="0" w:type="auto"/>
        </w:trPr>
        <w:tc>
          <w:tcPr>
            <w:tcW w:w="5000" w:type="pct"/>
            <w:gridSpan w:val="4"/>
          </w:tcPr>
          <w:p w:rsidR="0093591A" w:rsidRDefault="0093591A" w:rsidP="002B4E1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9" w:name="292"/>
            <w:bookmarkEnd w:id="9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 ____________ року</w:t>
            </w:r>
          </w:p>
          <w:p w:rsidR="0093591A" w:rsidRPr="00E02237" w:rsidRDefault="0093591A" w:rsidP="002B4E15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3591A" w:rsidRDefault="0093591A" w:rsidP="002B4E15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bookmarkStart w:id="10" w:name="293"/>
            <w:bookmarkEnd w:id="10"/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Про здійснення запозичення у ____ році</w:t>
            </w:r>
          </w:p>
          <w:p w:rsidR="0093591A" w:rsidRPr="00E02237" w:rsidRDefault="0093591A" w:rsidP="002B4E15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3591A" w:rsidRDefault="0093591A" w:rsidP="00291BF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11" w:name="294"/>
            <w:bookmarkEnd w:id="11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Відповідно до статті 143 Конституції України, статті 26 Закону України "Про місцеве самоврядування в Україні", статей 16, 71, 74, 75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  <w:lang w:val="ru-RU"/>
              </w:rPr>
              <w:t>1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103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  <w:lang w:val="ru-RU"/>
              </w:rPr>
              <w:t>1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Бюджетного кодексу України, постанови Кабінету Міністрів України від 16 лютого 2011 року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№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110 "Про затвердження Порядку здійснення місцевих запозичень", рішення обласної/міської ради "Про бюджет на 20__ рік" (зі змінами), з урахуванням наказу Міністерства фінансів України від 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br/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                                                                                </w:t>
            </w:r>
            <w:r w:rsidRPr="004223D2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</w:t>
            </w:r>
            <w:r w:rsidRPr="004223D2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</w:t>
            </w:r>
            <w:r w:rsidRPr="004223D2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(дата)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№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 "Про погодження</w:t>
            </w:r>
            <w:r w:rsidRPr="004223D2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Обсягу та умов здійснення місцевого запозичення 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______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br/>
              <w:t xml:space="preserve">     </w:t>
            </w:r>
            <w:r w:rsidRPr="004223D2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(номер)                                                                                                  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</w:t>
            </w:r>
            <w:r w:rsidRPr="004223D2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(назва)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br/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радою у 20__ році" та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висновків і рекомендацій постійної комісії ради з питань __________________ обласна/міська рада</w:t>
            </w:r>
          </w:p>
          <w:p w:rsidR="0093591A" w:rsidRDefault="0093591A" w:rsidP="00291BF6">
            <w:pPr>
              <w:spacing w:after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23D2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</w:t>
            </w:r>
            <w:r w:rsidRPr="004223D2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(назва)</w:t>
            </w:r>
          </w:p>
          <w:p w:rsidR="0093591A" w:rsidRPr="004223D2" w:rsidRDefault="0093591A" w:rsidP="00291BF6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:rsidR="0093591A" w:rsidRDefault="0093591A" w:rsidP="002B4E15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bookmarkStart w:id="12" w:name="295"/>
            <w:bookmarkEnd w:id="12"/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ВИРІШИЛА:</w:t>
            </w:r>
          </w:p>
          <w:p w:rsidR="0093591A" w:rsidRPr="00E02237" w:rsidRDefault="0093591A" w:rsidP="002B4E15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3591A" w:rsidRDefault="0093591A" w:rsidP="00291BF6">
            <w:pPr>
              <w:spacing w:after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bookmarkStart w:id="13" w:name="296"/>
            <w:bookmarkEnd w:id="13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 Здійснити місцеве внутрішнє/зовнішнє запозичення до бюджету обласної/міської ради шляхом залучення кредиту від 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 з метою фінансування впровадження</w:t>
            </w:r>
            <w:r w:rsidRPr="00E02237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291BF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</w:t>
            </w:r>
            <w:r w:rsidRPr="00291BF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</w:t>
            </w:r>
            <w:r w:rsidRPr="00291BF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(назва кредитора)</w:t>
            </w:r>
          </w:p>
          <w:p w:rsidR="0093591A" w:rsidRDefault="0093591A" w:rsidP="00291BF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заходів __________________________________ на таких умовах:</w:t>
            </w:r>
          </w:p>
          <w:p w:rsidR="0093591A" w:rsidRPr="00291BF6" w:rsidRDefault="0093591A" w:rsidP="00291BF6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</w:t>
            </w:r>
            <w:r w:rsidRPr="00291BF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(назва проекту)</w:t>
            </w:r>
          </w:p>
          <w:p w:rsidR="0093591A" w:rsidRPr="00E02237" w:rsidRDefault="0093591A" w:rsidP="00291BF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4" w:name="297"/>
            <w:bookmarkEnd w:id="14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1) розмір (основна сума боргу) та валюта запозичення - _____________________ (повна сума, без округлення);</w:t>
            </w:r>
          </w:p>
          <w:p w:rsidR="0093591A" w:rsidRPr="00E02237" w:rsidRDefault="0093591A" w:rsidP="00291BF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5" w:name="298"/>
            <w:bookmarkEnd w:id="15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2) строк запозичення - _____ років (з урахуванням пільгового періоду, що становить ____ років/місяців після підписання кредитного договору / кредитної угоди / угоди про передачу коштів позики);</w:t>
            </w:r>
          </w:p>
          <w:p w:rsidR="0093591A" w:rsidRPr="00E02237" w:rsidRDefault="0093591A" w:rsidP="00291BF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6" w:name="299"/>
            <w:bookmarkEnd w:id="16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3) відсотки за користування запозиченням становлять _____ річних;</w:t>
            </w:r>
          </w:p>
          <w:p w:rsidR="0093591A" w:rsidRPr="00E02237" w:rsidRDefault="0093591A" w:rsidP="00291BF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7" w:name="300"/>
            <w:bookmarkEnd w:id="17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4) погашення запозичення здійснюється щомісячними/щоквартальними/щопіврічними платежами відповідно до умов кредитного договору / кредитної угоди / угоди про передачу коштів позики;</w:t>
            </w:r>
          </w:p>
          <w:p w:rsidR="0093591A" w:rsidRPr="00E02237" w:rsidRDefault="0093591A" w:rsidP="00291BF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8" w:name="301"/>
            <w:bookmarkEnd w:id="18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5) сплата відсотків здійснюється щомісячними/щоквартальними/щопіврічними платежами відповідно до умов кредитного договору / кредитної угоди / угоди про передачу коштів позики;</w:t>
            </w:r>
          </w:p>
          <w:p w:rsidR="0093591A" w:rsidRPr="004223D2" w:rsidRDefault="0093591A" w:rsidP="00291BF6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19" w:name="302"/>
            <w:bookmarkEnd w:id="19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6) майнове або інше забезпечення виконання зобов'язань за запозиченням ____________________;</w:t>
            </w:r>
            <w:r w:rsidRPr="00E02237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4223D2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(надається / не надається)</w:t>
            </w:r>
          </w:p>
          <w:p w:rsidR="0093591A" w:rsidRDefault="0093591A" w:rsidP="00291BF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20" w:name="303"/>
            <w:bookmarkEnd w:id="20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7) форма здійснення запозичення - укладення кредитної угоди / кредитного договору / угоди про передачу коштів з _____________________________.</w:t>
            </w:r>
          </w:p>
          <w:p w:rsidR="0093591A" w:rsidRPr="00291BF6" w:rsidRDefault="0093591A" w:rsidP="00291BF6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</w:t>
            </w:r>
            <w:r w:rsidRPr="00291BF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(назва кредитора)</w:t>
            </w:r>
          </w:p>
          <w:p w:rsidR="0093591A" w:rsidRDefault="0093591A" w:rsidP="00291BF6">
            <w:pPr>
              <w:spacing w:after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bookmarkStart w:id="21" w:name="304"/>
            <w:bookmarkEnd w:id="21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 Уповноважити 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 (у разі, якщо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br/>
            </w:r>
            <w:r w:rsidRPr="00291BF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(посада керівника фінансового органу обласної/міської ради, ім'я, прізвище)</w:t>
            </w:r>
          </w:p>
          <w:p w:rsidR="0093591A" w:rsidRDefault="0093591A" w:rsidP="00291BF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фінансовий орган не утворено як окрему юридичну особу, - голову обласної ради / міського голову) підписати кредитну угоду / кредитний договір з ________________________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 і вчиняти</w:t>
            </w:r>
          </w:p>
          <w:p w:rsidR="0093591A" w:rsidRDefault="0093591A" w:rsidP="00291BF6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291BF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(назва кредитора)</w:t>
            </w:r>
          </w:p>
          <w:p w:rsidR="0093591A" w:rsidRDefault="0093591A" w:rsidP="00291BF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всі необхідні правочини та здійснювати всі передбачені чинним законодавством дії, пов'язані із залученням запозичення до бюджету, з правом подавати та одержувати необхідні заяви, довідки й інші документи, підписувати документи, правочини, а також вчиняти всі інші дії, пов'язані зі здійсненням запозичення.</w:t>
            </w:r>
          </w:p>
          <w:p w:rsidR="0093591A" w:rsidRPr="00E02237" w:rsidRDefault="0093591A" w:rsidP="00291BF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3591A" w:rsidRDefault="0093591A" w:rsidP="002B4E1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22" w:name="305"/>
            <w:bookmarkEnd w:id="22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3. Спрямувати кошти кредиту на фінансування __________________________________.</w:t>
            </w:r>
          </w:p>
          <w:p w:rsidR="0093591A" w:rsidRPr="004223D2" w:rsidRDefault="0093591A" w:rsidP="00291BF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</w:t>
            </w:r>
            <w:r w:rsidRPr="004223D2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(назва проекту)</w:t>
            </w:r>
          </w:p>
          <w:p w:rsidR="0093591A" w:rsidRDefault="0093591A" w:rsidP="00291BF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23" w:name="306"/>
            <w:bookmarkEnd w:id="23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 Погашення кредиту та сплату відсотків за кредитом, а також інші витрати, пов'язані з отриманням та погашенням такого запозичення, здійснювати за рахунок коштів бюджету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_______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міської територіальної громади / обласного бюджету _______________ області.</w:t>
            </w:r>
          </w:p>
          <w:p w:rsidR="0093591A" w:rsidRDefault="0093591A" w:rsidP="00291BF6">
            <w:pPr>
              <w:spacing w:after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4223D2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(назва)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</w:t>
            </w:r>
            <w:r w:rsidRPr="004223D2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                                           (назва)</w:t>
            </w:r>
          </w:p>
          <w:p w:rsidR="0093591A" w:rsidRPr="00291BF6" w:rsidRDefault="0093591A" w:rsidP="00291BF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93591A" w:rsidRDefault="0093591A" w:rsidP="00291BF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24" w:name="307"/>
            <w:bookmarkEnd w:id="24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5. Щорічно передбачати у бюджеті кошти, необхідні для здійснення витрат з виконання боргових зобов'язань до кінця дії цих зобов'язань.</w:t>
            </w:r>
          </w:p>
          <w:p w:rsidR="0093591A" w:rsidRPr="00E02237" w:rsidRDefault="0093591A" w:rsidP="002B4E15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3591A" w:rsidRPr="00E02237" w:rsidRDefault="0093591A" w:rsidP="00291BF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25" w:name="308"/>
            <w:bookmarkEnd w:id="25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6. Контроль за виконанням цього рішення покласти на _____________________________.</w:t>
            </w:r>
            <w:r w:rsidRPr="00E02237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4223D2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                                                          </w:t>
            </w:r>
            <w:r w:rsidRPr="004223D2">
              <w:rPr>
                <w:rFonts w:ascii="Times New Roman" w:hAnsi="Times New Roman"/>
                <w:color w:val="000000"/>
                <w:sz w:val="20"/>
                <w:szCs w:val="20"/>
              </w:rPr>
              <w:t>(посада, ім'я, прізвище)</w:t>
            </w:r>
          </w:p>
        </w:tc>
      </w:tr>
      <w:tr w:rsidR="0093591A" w:rsidRPr="00E02237" w:rsidTr="00291BF6">
        <w:trPr>
          <w:trHeight w:val="30"/>
          <w:tblCellSpacing w:w="0" w:type="auto"/>
        </w:trPr>
        <w:tc>
          <w:tcPr>
            <w:tcW w:w="5000" w:type="pct"/>
            <w:gridSpan w:val="4"/>
          </w:tcPr>
          <w:p w:rsidR="0093591A" w:rsidRPr="00E02237" w:rsidRDefault="0093591A" w:rsidP="002B4E1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3591A" w:rsidRPr="00E02237" w:rsidTr="00291BF6">
        <w:trPr>
          <w:trHeight w:val="30"/>
          <w:tblCellSpacing w:w="0" w:type="auto"/>
        </w:trPr>
        <w:tc>
          <w:tcPr>
            <w:tcW w:w="825" w:type="pct"/>
          </w:tcPr>
          <w:p w:rsidR="0093591A" w:rsidRPr="00E02237" w:rsidRDefault="0093591A" w:rsidP="002B4E1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26" w:name="309"/>
            <w:bookmarkEnd w:id="26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Голова</w:t>
            </w:r>
          </w:p>
        </w:tc>
        <w:tc>
          <w:tcPr>
            <w:tcW w:w="1855" w:type="pct"/>
            <w:gridSpan w:val="2"/>
          </w:tcPr>
          <w:p w:rsidR="0093591A" w:rsidRPr="00E02237" w:rsidRDefault="0093591A" w:rsidP="002B4E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7" w:name="310"/>
            <w:bookmarkEnd w:id="27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</w:t>
            </w:r>
          </w:p>
          <w:p w:rsidR="0093591A" w:rsidRPr="00291BF6" w:rsidRDefault="0093591A" w:rsidP="002B4E1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28" w:name="311"/>
            <w:bookmarkEnd w:id="28"/>
            <w:r w:rsidRPr="00291BF6">
              <w:rPr>
                <w:rFonts w:ascii="Times New Roman" w:hAnsi="Times New Roman"/>
                <w:color w:val="000000"/>
                <w:sz w:val="20"/>
                <w:szCs w:val="20"/>
              </w:rPr>
              <w:t>(підпис)</w:t>
            </w:r>
          </w:p>
        </w:tc>
        <w:tc>
          <w:tcPr>
            <w:tcW w:w="2321" w:type="pct"/>
          </w:tcPr>
          <w:p w:rsidR="0093591A" w:rsidRPr="00E02237" w:rsidRDefault="0093591A" w:rsidP="002B4E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9" w:name="312"/>
            <w:bookmarkEnd w:id="29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__________________________________</w:t>
            </w:r>
          </w:p>
          <w:p w:rsidR="0093591A" w:rsidRPr="00291BF6" w:rsidRDefault="0093591A" w:rsidP="002B4E1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30" w:name="313"/>
            <w:bookmarkEnd w:id="30"/>
            <w:r w:rsidRPr="00291BF6">
              <w:rPr>
                <w:rFonts w:ascii="Times New Roman" w:hAnsi="Times New Roman"/>
                <w:color w:val="000000"/>
                <w:sz w:val="20"/>
                <w:szCs w:val="20"/>
              </w:rPr>
              <w:t>(власне ім'я, прізвище)</w:t>
            </w:r>
          </w:p>
        </w:tc>
      </w:tr>
    </w:tbl>
    <w:p w:rsidR="0093591A" w:rsidRPr="00291BF6" w:rsidRDefault="0093591A" w:rsidP="00291BF6">
      <w:pPr>
        <w:rPr>
          <w:lang w:val="uk-UA"/>
        </w:rPr>
      </w:pPr>
    </w:p>
    <w:sectPr w:rsidR="0093591A" w:rsidRPr="00291BF6" w:rsidSect="008F5F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91BF6"/>
    <w:rsid w:val="00056404"/>
    <w:rsid w:val="00284570"/>
    <w:rsid w:val="00291BF6"/>
    <w:rsid w:val="002B4E15"/>
    <w:rsid w:val="003E74C4"/>
    <w:rsid w:val="004223D2"/>
    <w:rsid w:val="00453120"/>
    <w:rsid w:val="00484E03"/>
    <w:rsid w:val="004F0F3F"/>
    <w:rsid w:val="00521169"/>
    <w:rsid w:val="006000DD"/>
    <w:rsid w:val="006115DE"/>
    <w:rsid w:val="00615D78"/>
    <w:rsid w:val="008115FD"/>
    <w:rsid w:val="008B0892"/>
    <w:rsid w:val="008F5F0D"/>
    <w:rsid w:val="0093591A"/>
    <w:rsid w:val="00C7671B"/>
    <w:rsid w:val="00CD370A"/>
    <w:rsid w:val="00E022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1BF6"/>
    <w:pPr>
      <w:spacing w:after="200" w:line="276" w:lineRule="auto"/>
    </w:pPr>
    <w:rPr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291BF6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291BF6"/>
    <w:rPr>
      <w:rFonts w:ascii="Cambria" w:hAnsi="Cambria" w:cs="Times New Roman"/>
      <w:b/>
      <w:bCs/>
      <w:color w:val="4F81BD"/>
      <w:lang w:val="en-US"/>
    </w:rPr>
  </w:style>
  <w:style w:type="paragraph" w:styleId="BalloonText">
    <w:name w:val="Balloon Text"/>
    <w:basedOn w:val="Normal"/>
    <w:link w:val="BalloonTextChar"/>
    <w:uiPriority w:val="99"/>
    <w:semiHidden/>
    <w:rsid w:val="00291B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91BF6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22</TotalTime>
  <Pages>2</Pages>
  <Words>694</Words>
  <Characters>3956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COMP</cp:lastModifiedBy>
  <cp:revision>3</cp:revision>
  <dcterms:created xsi:type="dcterms:W3CDTF">2022-02-02T09:46:00Z</dcterms:created>
  <dcterms:modified xsi:type="dcterms:W3CDTF">2022-02-02T12:15:00Z</dcterms:modified>
</cp:coreProperties>
</file>