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8ED" w:rsidRPr="00E02237" w:rsidRDefault="000C38ED" w:rsidP="005C0EF5">
      <w:pPr>
        <w:spacing w:after="0"/>
        <w:ind w:left="4536"/>
        <w:rPr>
          <w:rFonts w:ascii="Times New Roman" w:hAnsi="Times New Roman"/>
          <w:sz w:val="24"/>
          <w:szCs w:val="24"/>
        </w:rPr>
      </w:pPr>
      <w:r w:rsidRPr="00E02237">
        <w:rPr>
          <w:rFonts w:ascii="Times New Roman" w:hAnsi="Times New Roman"/>
          <w:color w:val="000000"/>
          <w:sz w:val="24"/>
          <w:szCs w:val="24"/>
        </w:rPr>
        <w:t>Додаток 4</w:t>
      </w:r>
      <w:r w:rsidRPr="00E02237">
        <w:rPr>
          <w:rFonts w:ascii="Times New Roman" w:hAnsi="Times New Roman"/>
          <w:sz w:val="24"/>
          <w:szCs w:val="24"/>
        </w:rPr>
        <w:br/>
      </w:r>
      <w:r w:rsidRPr="00E02237">
        <w:rPr>
          <w:rFonts w:ascii="Times New Roman" w:hAnsi="Times New Roman"/>
          <w:color w:val="000000"/>
          <w:sz w:val="24"/>
          <w:szCs w:val="24"/>
        </w:rPr>
        <w:t>до Методичних рекомендацій щодо погодження обсягу та умов здійснення місцевих запозичень і надання місцевих гарантій</w:t>
      </w:r>
      <w:r w:rsidRPr="00E02237">
        <w:rPr>
          <w:rFonts w:ascii="Times New Roman" w:hAnsi="Times New Roman"/>
          <w:sz w:val="24"/>
          <w:szCs w:val="24"/>
        </w:rPr>
        <w:br/>
      </w:r>
      <w:r w:rsidRPr="00E02237">
        <w:rPr>
          <w:rFonts w:ascii="Times New Roman" w:hAnsi="Times New Roman"/>
          <w:color w:val="000000"/>
          <w:sz w:val="24"/>
          <w:szCs w:val="24"/>
        </w:rPr>
        <w:t>(пункт 7 підрозділу 1 розділу III)</w:t>
      </w:r>
    </w:p>
    <w:p w:rsidR="000C38ED" w:rsidRDefault="000C38ED" w:rsidP="005C0EF5">
      <w:pPr>
        <w:pStyle w:val="Heading3"/>
        <w:spacing w:after="0"/>
        <w:jc w:val="center"/>
        <w:rPr>
          <w:rFonts w:ascii="Times New Roman" w:hAnsi="Times New Roman"/>
          <w:color w:val="000000"/>
          <w:sz w:val="24"/>
          <w:szCs w:val="24"/>
        </w:rPr>
      </w:pPr>
      <w:bookmarkStart w:id="0" w:name="366"/>
      <w:bookmarkEnd w:id="0"/>
      <w:r w:rsidRPr="00E02237">
        <w:rPr>
          <w:rFonts w:ascii="Times New Roman" w:hAnsi="Times New Roman"/>
          <w:color w:val="000000"/>
          <w:sz w:val="24"/>
          <w:szCs w:val="24"/>
        </w:rPr>
        <w:t>Проект рішення обласної/міської ради про затвердження висновку щодо доцільності залучення кредиту під гарантію обласної/міської ради</w:t>
      </w:r>
    </w:p>
    <w:p w:rsidR="000C38ED" w:rsidRPr="005C0EF5" w:rsidRDefault="000C38ED" w:rsidP="005C0EF5"/>
    <w:p w:rsidR="000C38ED" w:rsidRPr="004054B7" w:rsidRDefault="000C38ED" w:rsidP="005C0EF5">
      <w:pPr>
        <w:spacing w:after="0"/>
        <w:jc w:val="center"/>
        <w:rPr>
          <w:rFonts w:ascii="Times New Roman" w:hAnsi="Times New Roman"/>
          <w:color w:val="000000"/>
          <w:sz w:val="24"/>
          <w:szCs w:val="24"/>
          <w:lang w:val="ru-RU"/>
        </w:rPr>
      </w:pPr>
      <w:bookmarkStart w:id="1" w:name="367"/>
      <w:bookmarkEnd w:id="1"/>
      <w:r w:rsidRPr="00E0223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52BED">
        <w:rPr>
          <w:rFonts w:ascii="Times New Roman" w:hAnsi="Times New Roman"/>
          <w:noProof/>
          <w:sz w:val="24"/>
          <w:szCs w:val="24"/>
          <w:lang w:val="ru-RU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2" o:spid="_x0000_i1025" type="#_x0000_t75" style="width:39.75pt;height:57pt;visibility:visible">
            <v:imagedata r:id="rId4" o:title=""/>
          </v:shape>
        </w:pict>
      </w:r>
      <w:r w:rsidRPr="00E0223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0C38ED" w:rsidRPr="004054B7" w:rsidRDefault="000C38ED" w:rsidP="005C0EF5">
      <w:pPr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0C38ED" w:rsidRPr="004054B7" w:rsidRDefault="000C38ED" w:rsidP="005C0EF5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bookmarkStart w:id="2" w:name="368"/>
      <w:bookmarkEnd w:id="2"/>
      <w:r w:rsidRPr="00E02237">
        <w:rPr>
          <w:rFonts w:ascii="Times New Roman" w:hAnsi="Times New Roman"/>
          <w:b/>
          <w:color w:val="000000"/>
          <w:sz w:val="24"/>
          <w:szCs w:val="24"/>
          <w:lang w:val="ru-RU"/>
        </w:rPr>
        <w:t>УКРАЇНА</w:t>
      </w:r>
    </w:p>
    <w:p w:rsidR="000C38ED" w:rsidRPr="004054B7" w:rsidRDefault="000C38ED" w:rsidP="005C0EF5">
      <w:pPr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0C38ED" w:rsidRPr="004054B7" w:rsidRDefault="000C38ED" w:rsidP="005C0EF5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bookmarkStart w:id="3" w:name="369"/>
      <w:bookmarkEnd w:id="3"/>
      <w:r w:rsidRPr="00E02237">
        <w:rPr>
          <w:rFonts w:ascii="Times New Roman" w:hAnsi="Times New Roman"/>
          <w:b/>
          <w:color w:val="000000"/>
          <w:sz w:val="24"/>
          <w:szCs w:val="24"/>
          <w:lang w:val="ru-RU"/>
        </w:rPr>
        <w:t>______</w:t>
      </w: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_________</w:t>
      </w:r>
      <w:r w:rsidRPr="00E02237">
        <w:rPr>
          <w:rFonts w:ascii="Times New Roman" w:hAnsi="Times New Roman"/>
          <w:b/>
          <w:color w:val="000000"/>
          <w:sz w:val="24"/>
          <w:szCs w:val="24"/>
          <w:lang w:val="ru-RU"/>
        </w:rPr>
        <w:t>_______________ обласна/міська рада</w:t>
      </w:r>
      <w:r w:rsidRPr="00E02237">
        <w:rPr>
          <w:rFonts w:ascii="Times New Roman" w:hAnsi="Times New Roman"/>
          <w:sz w:val="24"/>
          <w:szCs w:val="24"/>
          <w:lang w:val="ru-RU"/>
        </w:rPr>
        <w:br/>
      </w:r>
      <w:r w:rsidRPr="00E02237">
        <w:rPr>
          <w:rFonts w:ascii="Times New Roman" w:hAnsi="Times New Roman"/>
          <w:b/>
          <w:color w:val="000000"/>
          <w:sz w:val="24"/>
          <w:szCs w:val="24"/>
          <w:lang w:val="ru-RU"/>
        </w:rPr>
        <w:t>Виконавчий комітет / обласна державна адміністрація</w:t>
      </w:r>
    </w:p>
    <w:p w:rsidR="000C38ED" w:rsidRPr="004054B7" w:rsidRDefault="000C38ED" w:rsidP="005C0EF5">
      <w:pPr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0C38ED" w:rsidRDefault="000C38ED" w:rsidP="005C0EF5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bookmarkStart w:id="4" w:name="370"/>
      <w:bookmarkEnd w:id="4"/>
      <w:r w:rsidRPr="00E02237">
        <w:rPr>
          <w:rFonts w:ascii="Times New Roman" w:hAnsi="Times New Roman"/>
          <w:b/>
          <w:color w:val="000000"/>
          <w:sz w:val="24"/>
          <w:szCs w:val="24"/>
        </w:rPr>
        <w:t xml:space="preserve">РІШЕННЯ </w:t>
      </w:r>
      <w:r>
        <w:rPr>
          <w:rFonts w:ascii="Times New Roman" w:hAnsi="Times New Roman"/>
          <w:b/>
          <w:color w:val="000000"/>
          <w:sz w:val="24"/>
          <w:szCs w:val="24"/>
        </w:rPr>
        <w:t>№</w:t>
      </w:r>
      <w:r w:rsidRPr="00E02237">
        <w:rPr>
          <w:rFonts w:ascii="Times New Roman" w:hAnsi="Times New Roman"/>
          <w:b/>
          <w:color w:val="000000"/>
          <w:sz w:val="24"/>
          <w:szCs w:val="24"/>
        </w:rPr>
        <w:t xml:space="preserve"> _______</w:t>
      </w:r>
    </w:p>
    <w:p w:rsidR="000C38ED" w:rsidRPr="00E02237" w:rsidRDefault="000C38ED" w:rsidP="005C0EF5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tbl>
      <w:tblPr>
        <w:tblW w:w="5000" w:type="pct"/>
        <w:tblCellSpacing w:w="0" w:type="auto"/>
        <w:tblLook w:val="00A0"/>
      </w:tblPr>
      <w:tblGrid>
        <w:gridCol w:w="2452"/>
        <w:gridCol w:w="2429"/>
        <w:gridCol w:w="392"/>
        <w:gridCol w:w="4297"/>
      </w:tblGrid>
      <w:tr w:rsidR="000C38ED" w:rsidRPr="00E02237" w:rsidTr="0096712E">
        <w:trPr>
          <w:trHeight w:val="30"/>
          <w:tblCellSpacing w:w="0" w:type="auto"/>
        </w:trPr>
        <w:tc>
          <w:tcPr>
            <w:tcW w:w="2550" w:type="pct"/>
            <w:gridSpan w:val="2"/>
          </w:tcPr>
          <w:p w:rsidR="000C38ED" w:rsidRPr="00E02237" w:rsidRDefault="000C38ED" w:rsidP="005C0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" w:name="371"/>
            <w:bookmarkEnd w:id="5"/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>від ____________ року</w:t>
            </w:r>
          </w:p>
        </w:tc>
        <w:tc>
          <w:tcPr>
            <w:tcW w:w="2450" w:type="pct"/>
            <w:gridSpan w:val="2"/>
          </w:tcPr>
          <w:p w:rsidR="000C38ED" w:rsidRPr="00E02237" w:rsidRDefault="000C38ED" w:rsidP="005C0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" w:name="372"/>
            <w:bookmarkEnd w:id="6"/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>м. _______________</w:t>
            </w:r>
          </w:p>
        </w:tc>
      </w:tr>
      <w:tr w:rsidR="000C38ED" w:rsidRPr="00E02237" w:rsidTr="0096712E">
        <w:trPr>
          <w:trHeight w:val="30"/>
          <w:tblCellSpacing w:w="0" w:type="auto"/>
        </w:trPr>
        <w:tc>
          <w:tcPr>
            <w:tcW w:w="5000" w:type="pct"/>
            <w:gridSpan w:val="4"/>
          </w:tcPr>
          <w:p w:rsidR="000C38ED" w:rsidRPr="004054B7" w:rsidRDefault="000C38ED" w:rsidP="002B4E15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bookmarkStart w:id="7" w:name="373"/>
            <w:bookmarkEnd w:id="7"/>
          </w:p>
          <w:p w:rsidR="000C38ED" w:rsidRPr="004054B7" w:rsidRDefault="000C38ED" w:rsidP="005C0EF5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r w:rsidRPr="00E02237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Про затвердження висновку щодо доцільності залучення кредиту</w:t>
            </w:r>
            <w:r w:rsidRPr="004054B7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br/>
            </w:r>
            <w:r w:rsidRPr="00E02237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 xml:space="preserve">від ______________ під гарантію __________________ обласної/міської ради для </w:t>
            </w:r>
          </w:p>
          <w:p w:rsidR="000C38ED" w:rsidRPr="004054B7" w:rsidRDefault="000C38ED" w:rsidP="005C0EF5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054B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(назва кредитора)                                                   (назва)</w:t>
            </w:r>
          </w:p>
          <w:p w:rsidR="000C38ED" w:rsidRPr="00E02237" w:rsidRDefault="000C38ED" w:rsidP="005C0EF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02237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реалізації проекту</w:t>
            </w:r>
          </w:p>
          <w:p w:rsidR="000C38ED" w:rsidRPr="004054B7" w:rsidRDefault="000C38ED" w:rsidP="002B4E15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bookmarkStart w:id="8" w:name="374"/>
            <w:bookmarkEnd w:id="8"/>
            <w:r w:rsidRPr="005C0EF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"__________________________________"</w:t>
            </w:r>
            <w:r w:rsidRPr="005C0EF5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br/>
            </w:r>
            <w:r w:rsidRPr="004054B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(назва)</w:t>
            </w:r>
          </w:p>
          <w:p w:rsidR="000C38ED" w:rsidRPr="004054B7" w:rsidRDefault="000C38ED" w:rsidP="002B4E1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:rsidR="000C38ED" w:rsidRPr="004054B7" w:rsidRDefault="000C38ED" w:rsidP="0096712E">
            <w:pPr>
              <w:spacing w:after="0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9" w:name="375"/>
            <w:bookmarkEnd w:id="9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Відповідно до статей 17, 18, 74 Бюджетного Кодексу України, статей 26, 59, 60, 70 Закону України "Про місцеве самоврядування в Україні", постанови Кабінету Міністрів України від 14 травня 2012 року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№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541 "Про затвердження Порядку надання місцевих гарантій" та з метою реалізації проекту "______________</w:t>
            </w:r>
            <w:r w:rsidRPr="004054B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___________", виконавчий</w:t>
            </w:r>
          </w:p>
          <w:p w:rsidR="000C38ED" w:rsidRPr="0096712E" w:rsidRDefault="000C38ED" w:rsidP="0096712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054B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</w:t>
            </w:r>
            <w:r w:rsidRPr="0096712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(назва)</w:t>
            </w:r>
          </w:p>
          <w:p w:rsidR="000C38ED" w:rsidRPr="004054B7" w:rsidRDefault="000C38ED" w:rsidP="005C0EF5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комітет ______</w:t>
            </w:r>
            <w:r w:rsidRPr="004054B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 міської ради /__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</w:t>
            </w:r>
          </w:p>
          <w:p w:rsidR="000C38ED" w:rsidRPr="004054B7" w:rsidRDefault="000C38ED" w:rsidP="005C0EF5">
            <w:pPr>
              <w:spacing w:after="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96712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</w:t>
            </w:r>
            <w:r w:rsidRPr="004054B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</w:t>
            </w:r>
            <w:r w:rsidRPr="0096712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(назва)                                                                                                 (назва)</w:t>
            </w:r>
          </w:p>
          <w:p w:rsidR="000C38ED" w:rsidRPr="004054B7" w:rsidRDefault="000C38ED" w:rsidP="005C0EF5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обласна державна адміністрація</w:t>
            </w:r>
          </w:p>
          <w:p w:rsidR="000C38ED" w:rsidRPr="004054B7" w:rsidRDefault="000C38ED" w:rsidP="0096712E">
            <w:pPr>
              <w:spacing w:after="0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0C38ED" w:rsidRPr="004054B7" w:rsidRDefault="000C38ED" w:rsidP="005C0EF5">
            <w:pPr>
              <w:spacing w:after="0"/>
              <w:ind w:firstLine="567"/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bookmarkStart w:id="10" w:name="376"/>
            <w:bookmarkEnd w:id="10"/>
            <w:r w:rsidRPr="00E02237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ВИРІШИВ/ВИРІШИЛА:</w:t>
            </w:r>
          </w:p>
          <w:p w:rsidR="000C38ED" w:rsidRPr="004054B7" w:rsidRDefault="000C38ED" w:rsidP="005C0EF5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0C38ED" w:rsidRPr="004054B7" w:rsidRDefault="000C38ED" w:rsidP="0096712E">
            <w:pPr>
              <w:spacing w:after="0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11" w:name="377"/>
            <w:bookmarkEnd w:id="11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 Затвердити висновок щодо доцільності залучення кредиту від ______________ під</w:t>
            </w:r>
          </w:p>
          <w:p w:rsidR="000C38ED" w:rsidRPr="004054B7" w:rsidRDefault="000C38ED" w:rsidP="0096712E">
            <w:pPr>
              <w:spacing w:after="0"/>
              <w:ind w:firstLine="567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96712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                                            </w:t>
            </w:r>
            <w:r w:rsidRPr="004054B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</w:t>
            </w:r>
            <w:r w:rsidRPr="0096712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(назва кредитора)</w:t>
            </w:r>
          </w:p>
          <w:p w:rsidR="000C38ED" w:rsidRPr="004054B7" w:rsidRDefault="000C38ED" w:rsidP="0096712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гарантію __________ обласної/міської ради для реалізації проекту "__________________",</w:t>
            </w:r>
          </w:p>
          <w:p w:rsidR="000C38ED" w:rsidRPr="004054B7" w:rsidRDefault="000C38ED" w:rsidP="0096712E">
            <w:pPr>
              <w:spacing w:after="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96712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</w:t>
            </w:r>
            <w:r w:rsidRPr="004054B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</w:t>
            </w:r>
            <w:r w:rsidRPr="0096712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(назва)                                                     </w:t>
            </w:r>
            <w:r w:rsidRPr="004054B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</w:t>
            </w:r>
            <w:r w:rsidRPr="0096712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(назва)</w:t>
            </w:r>
          </w:p>
          <w:p w:rsidR="000C38ED" w:rsidRPr="00E02237" w:rsidRDefault="000C38ED" w:rsidP="009671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що додається.</w:t>
            </w:r>
          </w:p>
          <w:p w:rsidR="000C38ED" w:rsidRPr="004054B7" w:rsidRDefault="000C38ED" w:rsidP="0096712E">
            <w:pPr>
              <w:spacing w:after="0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12" w:name="378"/>
            <w:bookmarkEnd w:id="12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2. Фінансовому управлінню міської ради / обласної державної адміністрації та департаменту житлово-комунального господарства міської ради / обласної державної адміністрації з метою погодження умов надання місцевої гарантії для забезпечення виконання боргових зобов'язань комунального підприємства "________</w:t>
            </w:r>
            <w:r w:rsidRPr="004054B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__________________________" підготувати відповідний</w:t>
            </w:r>
            <w:r w:rsidRPr="004054B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пакет документів</w:t>
            </w:r>
            <w:r w:rsidRPr="004054B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та</w:t>
            </w:r>
          </w:p>
          <w:p w:rsidR="000C38ED" w:rsidRPr="0096712E" w:rsidRDefault="000C38ED" w:rsidP="0096712E">
            <w:pPr>
              <w:spacing w:after="0"/>
              <w:ind w:firstLine="567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054B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</w:t>
            </w:r>
            <w:r w:rsidRPr="0096712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(назва)</w:t>
            </w:r>
          </w:p>
          <w:p w:rsidR="000C38ED" w:rsidRPr="004054B7" w:rsidRDefault="000C38ED" w:rsidP="0096712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13" w:name="379"/>
            <w:bookmarkEnd w:id="13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подати до Міністерства фінансів України.</w:t>
            </w:r>
          </w:p>
          <w:p w:rsidR="000C38ED" w:rsidRPr="004054B7" w:rsidRDefault="000C38ED" w:rsidP="009671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0C38ED" w:rsidRPr="004054B7" w:rsidRDefault="000C38ED" w:rsidP="0096712E">
            <w:pPr>
              <w:spacing w:after="0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14" w:name="380"/>
            <w:bookmarkEnd w:id="14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3. Рішення підлягає оприлюдненню на офіційному вебпорталі ______________</w:t>
            </w:r>
            <w:r w:rsidRPr="004054B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</w:t>
            </w:r>
          </w:p>
          <w:p w:rsidR="000C38ED" w:rsidRPr="004054B7" w:rsidRDefault="000C38ED" w:rsidP="0096712E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96712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</w:t>
            </w:r>
            <w:r w:rsidRPr="004054B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                          </w:t>
            </w:r>
            <w:r w:rsidRPr="0096712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(назва)</w:t>
            </w:r>
          </w:p>
          <w:p w:rsidR="000C38ED" w:rsidRPr="004054B7" w:rsidRDefault="000C38ED" w:rsidP="0096712E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міської/обласної ради в мережі Інтернет.</w:t>
            </w:r>
          </w:p>
          <w:p w:rsidR="000C38ED" w:rsidRPr="004054B7" w:rsidRDefault="000C38ED" w:rsidP="0096712E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0C38ED" w:rsidRPr="004054B7" w:rsidRDefault="000C38ED" w:rsidP="0096712E">
            <w:pPr>
              <w:spacing w:after="0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15" w:name="381"/>
            <w:bookmarkEnd w:id="15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4. Контроль за виконанням цього рішення покласти на ___</w:t>
            </w:r>
            <w:r w:rsidRPr="004054B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_____________________.</w:t>
            </w:r>
          </w:p>
          <w:p w:rsidR="000C38ED" w:rsidRDefault="000C38ED" w:rsidP="0096712E">
            <w:pPr>
              <w:spacing w:after="0"/>
              <w:ind w:firstLine="56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6712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                       </w:t>
            </w:r>
            <w:r w:rsidRPr="004054B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</w:t>
            </w:r>
            <w:r w:rsidRPr="0096712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</w:t>
            </w:r>
            <w:r w:rsidRPr="0096712E">
              <w:rPr>
                <w:rFonts w:ascii="Times New Roman" w:hAnsi="Times New Roman"/>
                <w:color w:val="000000"/>
                <w:sz w:val="20"/>
                <w:szCs w:val="20"/>
              </w:rPr>
              <w:t>(посада, ім'я, прізвище)</w:t>
            </w:r>
          </w:p>
          <w:p w:rsidR="000C38ED" w:rsidRPr="0096712E" w:rsidRDefault="000C38ED" w:rsidP="0096712E">
            <w:pPr>
              <w:spacing w:after="0"/>
              <w:ind w:firstLine="567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C38ED" w:rsidRPr="00E02237" w:rsidTr="0096712E">
        <w:trPr>
          <w:trHeight w:val="30"/>
          <w:tblCellSpacing w:w="0" w:type="auto"/>
        </w:trPr>
        <w:tc>
          <w:tcPr>
            <w:tcW w:w="1281" w:type="pct"/>
          </w:tcPr>
          <w:p w:rsidR="000C38ED" w:rsidRPr="00E02237" w:rsidRDefault="000C38ED" w:rsidP="002B4E1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16" w:name="382"/>
            <w:bookmarkEnd w:id="16"/>
            <w:r w:rsidRPr="00E0223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Уповноважена особа</w:t>
            </w:r>
          </w:p>
        </w:tc>
        <w:tc>
          <w:tcPr>
            <w:tcW w:w="1474" w:type="pct"/>
            <w:gridSpan w:val="2"/>
          </w:tcPr>
          <w:p w:rsidR="000C38ED" w:rsidRPr="00E02237" w:rsidRDefault="000C38ED" w:rsidP="002B4E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7" w:name="383"/>
            <w:bookmarkEnd w:id="17"/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>___________________</w:t>
            </w:r>
            <w:r w:rsidRPr="00E02237">
              <w:rPr>
                <w:rFonts w:ascii="Times New Roman" w:hAnsi="Times New Roman"/>
                <w:sz w:val="24"/>
                <w:szCs w:val="24"/>
              </w:rPr>
              <w:br/>
            </w:r>
            <w:r w:rsidRPr="0096712E">
              <w:rPr>
                <w:rFonts w:ascii="Times New Roman" w:hAnsi="Times New Roman"/>
                <w:color w:val="000000"/>
                <w:sz w:val="20"/>
                <w:szCs w:val="20"/>
              </w:rPr>
              <w:t>(підпис)</w:t>
            </w:r>
          </w:p>
        </w:tc>
        <w:tc>
          <w:tcPr>
            <w:tcW w:w="2244" w:type="pct"/>
          </w:tcPr>
          <w:p w:rsidR="000C38ED" w:rsidRPr="00E02237" w:rsidRDefault="000C38ED" w:rsidP="002B4E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8" w:name="384"/>
            <w:bookmarkEnd w:id="18"/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__________________________________</w:t>
            </w:r>
            <w:r w:rsidRPr="00E02237">
              <w:rPr>
                <w:rFonts w:ascii="Times New Roman" w:hAnsi="Times New Roman"/>
                <w:sz w:val="24"/>
                <w:szCs w:val="24"/>
              </w:rPr>
              <w:br/>
            </w:r>
            <w:r w:rsidRPr="0096712E">
              <w:rPr>
                <w:rFonts w:ascii="Times New Roman" w:hAnsi="Times New Roman"/>
                <w:color w:val="000000"/>
                <w:sz w:val="20"/>
                <w:szCs w:val="20"/>
              </w:rPr>
              <w:t>(власне ім'я, прізвище)</w:t>
            </w:r>
          </w:p>
        </w:tc>
      </w:tr>
    </w:tbl>
    <w:p w:rsidR="000C38ED" w:rsidRPr="00E02237" w:rsidRDefault="000C38ED" w:rsidP="005C0EF5">
      <w:pPr>
        <w:spacing w:after="0"/>
        <w:ind w:firstLine="240"/>
        <w:rPr>
          <w:rFonts w:ascii="Times New Roman" w:hAnsi="Times New Roman"/>
          <w:sz w:val="24"/>
          <w:szCs w:val="24"/>
        </w:rPr>
      </w:pPr>
      <w:bookmarkStart w:id="19" w:name="385"/>
      <w:bookmarkEnd w:id="19"/>
      <w:r w:rsidRPr="00E02237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C38ED" w:rsidRPr="00E02237" w:rsidRDefault="000C38ED" w:rsidP="0096712E">
      <w:pPr>
        <w:spacing w:after="0"/>
        <w:ind w:left="4536"/>
        <w:rPr>
          <w:rFonts w:ascii="Times New Roman" w:hAnsi="Times New Roman"/>
          <w:sz w:val="24"/>
          <w:szCs w:val="24"/>
        </w:rPr>
      </w:pPr>
      <w:bookmarkStart w:id="20" w:name="386"/>
      <w:bookmarkEnd w:id="20"/>
      <w:r w:rsidRPr="00E02237">
        <w:rPr>
          <w:rFonts w:ascii="Times New Roman" w:hAnsi="Times New Roman"/>
          <w:color w:val="000000"/>
          <w:sz w:val="24"/>
          <w:szCs w:val="24"/>
        </w:rPr>
        <w:t>Додаток</w:t>
      </w:r>
      <w:r w:rsidRPr="00E02237">
        <w:rPr>
          <w:rFonts w:ascii="Times New Roman" w:hAnsi="Times New Roman"/>
          <w:sz w:val="24"/>
          <w:szCs w:val="24"/>
        </w:rPr>
        <w:br/>
      </w:r>
      <w:r w:rsidRPr="00E02237">
        <w:rPr>
          <w:rFonts w:ascii="Times New Roman" w:hAnsi="Times New Roman"/>
          <w:color w:val="000000"/>
          <w:sz w:val="24"/>
          <w:szCs w:val="24"/>
        </w:rPr>
        <w:t>до рішення виконавчого комітету міської ради / обласної державної адміністрації</w:t>
      </w:r>
      <w:r w:rsidRPr="00E02237">
        <w:rPr>
          <w:rFonts w:ascii="Times New Roman" w:hAnsi="Times New Roman"/>
          <w:sz w:val="24"/>
          <w:szCs w:val="24"/>
        </w:rPr>
        <w:br/>
      </w:r>
      <w:r w:rsidRPr="00E02237">
        <w:rPr>
          <w:rFonts w:ascii="Times New Roman" w:hAnsi="Times New Roman"/>
          <w:color w:val="000000"/>
          <w:sz w:val="24"/>
          <w:szCs w:val="24"/>
        </w:rPr>
        <w:t xml:space="preserve">____________ 20__ року </w:t>
      </w:r>
      <w:r w:rsidRPr="004054B7">
        <w:rPr>
          <w:rFonts w:ascii="Times New Roman" w:hAnsi="Times New Roman"/>
          <w:color w:val="000000"/>
          <w:sz w:val="24"/>
          <w:szCs w:val="24"/>
        </w:rPr>
        <w:t>№</w:t>
      </w:r>
      <w:r w:rsidRPr="00E02237">
        <w:rPr>
          <w:rFonts w:ascii="Times New Roman" w:hAnsi="Times New Roman"/>
          <w:color w:val="000000"/>
          <w:sz w:val="24"/>
          <w:szCs w:val="24"/>
        </w:rPr>
        <w:t xml:space="preserve"> __________</w:t>
      </w:r>
    </w:p>
    <w:p w:rsidR="000C38ED" w:rsidRPr="004054B7" w:rsidRDefault="000C38ED" w:rsidP="0096712E">
      <w:pPr>
        <w:pStyle w:val="Heading3"/>
        <w:spacing w:after="0"/>
        <w:ind w:firstLine="567"/>
        <w:jc w:val="center"/>
        <w:rPr>
          <w:rFonts w:ascii="Times New Roman" w:hAnsi="Times New Roman"/>
          <w:b w:val="0"/>
          <w:color w:val="000000"/>
          <w:sz w:val="20"/>
          <w:szCs w:val="20"/>
          <w:lang w:val="ru-RU"/>
        </w:rPr>
      </w:pPr>
      <w:bookmarkStart w:id="21" w:name="387"/>
      <w:bookmarkEnd w:id="21"/>
      <w:r w:rsidRPr="00E02237">
        <w:rPr>
          <w:rFonts w:ascii="Times New Roman" w:hAnsi="Times New Roman"/>
          <w:color w:val="000000"/>
          <w:sz w:val="24"/>
          <w:szCs w:val="24"/>
          <w:lang w:val="ru-RU"/>
        </w:rPr>
        <w:t>Висновок щодо доцільності залучення кредиту від</w:t>
      </w:r>
      <w:r w:rsidRPr="004054B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E02237">
        <w:rPr>
          <w:rFonts w:ascii="Times New Roman" w:hAnsi="Times New Roman"/>
          <w:color w:val="000000"/>
          <w:sz w:val="24"/>
          <w:szCs w:val="24"/>
          <w:lang w:val="ru-RU"/>
        </w:rPr>
        <w:t>__________________________</w:t>
      </w:r>
      <w:r w:rsidRPr="004054B7">
        <w:rPr>
          <w:rFonts w:ascii="Times New Roman" w:hAnsi="Times New Roman"/>
          <w:color w:val="000000"/>
          <w:sz w:val="24"/>
          <w:szCs w:val="24"/>
          <w:lang w:val="ru-RU"/>
        </w:rPr>
        <w:br/>
      </w:r>
      <w:r w:rsidRPr="004054B7">
        <w:rPr>
          <w:rFonts w:ascii="Times New Roman" w:hAnsi="Times New Roman"/>
          <w:b w:val="0"/>
          <w:color w:val="000000"/>
          <w:sz w:val="20"/>
          <w:szCs w:val="20"/>
          <w:lang w:val="ru-RU"/>
        </w:rPr>
        <w:t xml:space="preserve">                                                                                                                                   (назва кредитора)</w:t>
      </w:r>
      <w:r w:rsidRPr="0096712E">
        <w:rPr>
          <w:rFonts w:ascii="Times New Roman" w:hAnsi="Times New Roman"/>
          <w:sz w:val="20"/>
          <w:szCs w:val="20"/>
          <w:lang w:val="ru-RU"/>
        </w:rPr>
        <w:br/>
      </w:r>
      <w:r w:rsidRPr="00E02237">
        <w:rPr>
          <w:rFonts w:ascii="Times New Roman" w:hAnsi="Times New Roman"/>
          <w:color w:val="000000"/>
          <w:sz w:val="24"/>
          <w:szCs w:val="24"/>
          <w:lang w:val="ru-RU"/>
        </w:rPr>
        <w:t>для реалізації проекту</w:t>
      </w:r>
      <w:r w:rsidRPr="004054B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E02237">
        <w:rPr>
          <w:rFonts w:ascii="Times New Roman" w:hAnsi="Times New Roman"/>
          <w:color w:val="000000"/>
          <w:sz w:val="24"/>
          <w:szCs w:val="24"/>
          <w:lang w:val="ru-RU"/>
        </w:rPr>
        <w:t>"__________________________"</w:t>
      </w:r>
      <w:r w:rsidRPr="00E02237">
        <w:rPr>
          <w:rFonts w:ascii="Times New Roman" w:hAnsi="Times New Roman"/>
          <w:sz w:val="24"/>
          <w:szCs w:val="24"/>
          <w:lang w:val="ru-RU"/>
        </w:rPr>
        <w:br/>
      </w:r>
      <w:r w:rsidRPr="004054B7">
        <w:rPr>
          <w:rFonts w:ascii="Times New Roman" w:hAnsi="Times New Roman"/>
          <w:b w:val="0"/>
          <w:color w:val="000000"/>
          <w:sz w:val="20"/>
          <w:szCs w:val="20"/>
          <w:lang w:val="ru-RU"/>
        </w:rPr>
        <w:t xml:space="preserve">                                              (назва)</w:t>
      </w:r>
      <w:r w:rsidRPr="004054B7">
        <w:rPr>
          <w:rFonts w:ascii="Times New Roman" w:hAnsi="Times New Roman"/>
          <w:b w:val="0"/>
          <w:sz w:val="20"/>
          <w:szCs w:val="20"/>
          <w:lang w:val="ru-RU"/>
        </w:rPr>
        <w:br/>
      </w:r>
      <w:r w:rsidRPr="00E02237">
        <w:rPr>
          <w:rFonts w:ascii="Times New Roman" w:hAnsi="Times New Roman"/>
          <w:color w:val="000000"/>
          <w:sz w:val="24"/>
          <w:szCs w:val="24"/>
          <w:lang w:val="ru-RU"/>
        </w:rPr>
        <w:t>під гарантію</w:t>
      </w:r>
      <w:r w:rsidRPr="004054B7">
        <w:rPr>
          <w:rFonts w:ascii="Times New Roman" w:hAnsi="Times New Roman"/>
          <w:color w:val="000000"/>
          <w:sz w:val="24"/>
          <w:szCs w:val="24"/>
          <w:lang w:val="ru-RU"/>
        </w:rPr>
        <w:t xml:space="preserve"> ___________________ обласної/міської ради</w:t>
      </w:r>
      <w:r w:rsidRPr="004054B7">
        <w:rPr>
          <w:rFonts w:ascii="Times New Roman" w:hAnsi="Times New Roman"/>
          <w:color w:val="000000"/>
          <w:sz w:val="24"/>
          <w:szCs w:val="24"/>
          <w:lang w:val="ru-RU"/>
        </w:rPr>
        <w:br/>
      </w:r>
      <w:r w:rsidRPr="004054B7">
        <w:rPr>
          <w:rFonts w:ascii="Times New Roman" w:hAnsi="Times New Roman"/>
          <w:b w:val="0"/>
          <w:color w:val="000000"/>
          <w:sz w:val="20"/>
          <w:szCs w:val="20"/>
          <w:lang w:val="ru-RU"/>
        </w:rPr>
        <w:t>(назва)</w:t>
      </w:r>
    </w:p>
    <w:tbl>
      <w:tblPr>
        <w:tblW w:w="5000" w:type="pct"/>
        <w:tblCellSpacing w:w="0" w:type="auto"/>
        <w:tblLook w:val="00A0"/>
      </w:tblPr>
      <w:tblGrid>
        <w:gridCol w:w="2584"/>
        <w:gridCol w:w="2775"/>
        <w:gridCol w:w="4211"/>
      </w:tblGrid>
      <w:tr w:rsidR="000C38ED" w:rsidRPr="00E02237" w:rsidTr="002B4E15">
        <w:trPr>
          <w:trHeight w:val="30"/>
          <w:tblCellSpacing w:w="0" w:type="auto"/>
        </w:trPr>
        <w:tc>
          <w:tcPr>
            <w:tcW w:w="5000" w:type="pct"/>
            <w:gridSpan w:val="3"/>
          </w:tcPr>
          <w:p w:rsidR="000C38ED" w:rsidRPr="004054B7" w:rsidRDefault="000C38ED" w:rsidP="0096712E">
            <w:pPr>
              <w:spacing w:after="0"/>
              <w:ind w:firstLine="567"/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bookmarkStart w:id="22" w:name="388"/>
            <w:bookmarkEnd w:id="22"/>
          </w:p>
          <w:p w:rsidR="000C38ED" w:rsidRPr="00E02237" w:rsidRDefault="000C38ED" w:rsidP="0096712E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02237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Преамбула</w:t>
            </w:r>
          </w:p>
          <w:p w:rsidR="000C38ED" w:rsidRPr="00E02237" w:rsidRDefault="000C38ED" w:rsidP="0096712E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3" w:name="389"/>
            <w:bookmarkEnd w:id="23"/>
            <w:r w:rsidRPr="00E02237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1. Зміст Проекту.</w:t>
            </w:r>
          </w:p>
          <w:p w:rsidR="000C38ED" w:rsidRPr="00E02237" w:rsidRDefault="000C38ED" w:rsidP="0096712E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4" w:name="390"/>
            <w:bookmarkEnd w:id="24"/>
            <w:r w:rsidRPr="00E02237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2. Цілі Проекту.</w:t>
            </w:r>
          </w:p>
          <w:p w:rsidR="000C38ED" w:rsidRPr="00E02237" w:rsidRDefault="000C38ED" w:rsidP="0096712E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5" w:name="391"/>
            <w:bookmarkEnd w:id="25"/>
            <w:r w:rsidRPr="00E02237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3. Завдання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02237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які необхідно виконати для досягнення поставлених цілей.</w:t>
            </w:r>
          </w:p>
          <w:p w:rsidR="000C38ED" w:rsidRPr="00E02237" w:rsidRDefault="000C38ED" w:rsidP="0096712E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6" w:name="392"/>
            <w:bookmarkEnd w:id="26"/>
            <w:r w:rsidRPr="00E02237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4. Очікувані результати Проекту.</w:t>
            </w:r>
          </w:p>
          <w:p w:rsidR="000C38ED" w:rsidRPr="00E02237" w:rsidRDefault="000C38ED" w:rsidP="0096712E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7" w:name="393"/>
            <w:bookmarkEnd w:id="27"/>
            <w:r w:rsidRPr="00E02237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5. Вплив Проекту на економічний та соціальний розвиток міста ______________.</w:t>
            </w:r>
          </w:p>
          <w:p w:rsidR="000C38ED" w:rsidRPr="00E02237" w:rsidRDefault="000C38ED" w:rsidP="0096712E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8" w:name="394"/>
            <w:bookmarkEnd w:id="28"/>
            <w:r w:rsidRPr="00E02237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6. Загальна інвестиційна вартість Проекту: ______________________________.</w:t>
            </w:r>
          </w:p>
          <w:p w:rsidR="000C38ED" w:rsidRPr="00E02237" w:rsidRDefault="000C38ED" w:rsidP="0096712E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9" w:name="395"/>
            <w:bookmarkEnd w:id="29"/>
            <w:r w:rsidRPr="00E02237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7. Термін реалізації Проекту: ____ рік.</w:t>
            </w:r>
          </w:p>
          <w:p w:rsidR="000C38ED" w:rsidRPr="00E02237" w:rsidRDefault="000C38ED" w:rsidP="0096712E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0" w:name="396"/>
            <w:bookmarkEnd w:id="30"/>
            <w:r w:rsidRPr="00E02237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8. Джерела фінансування Проекту.</w:t>
            </w:r>
          </w:p>
          <w:p w:rsidR="000C38ED" w:rsidRPr="00E02237" w:rsidRDefault="000C38ED" w:rsidP="0096712E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1" w:name="397"/>
            <w:bookmarkEnd w:id="31"/>
            <w:r w:rsidRPr="00E02237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9. Джерела повернення кредиту.</w:t>
            </w:r>
          </w:p>
          <w:p w:rsidR="000C38ED" w:rsidRPr="00E02237" w:rsidRDefault="000C38ED" w:rsidP="0096712E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2" w:name="398"/>
            <w:bookmarkEnd w:id="32"/>
            <w:r w:rsidRPr="00E02237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10. Оцінка ефективності Проекту.</w:t>
            </w:r>
          </w:p>
          <w:p w:rsidR="000C38ED" w:rsidRDefault="000C38ED" w:rsidP="0096712E">
            <w:pPr>
              <w:spacing w:after="0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33" w:name="399"/>
            <w:bookmarkEnd w:id="33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 огляду на зазначене, доцільно дозволити міському комунальному підприємству "______</w:t>
            </w:r>
            <w:r w:rsidRPr="004054B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_______" залучити кредит під гарантію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>_____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_______________________ </w:t>
            </w:r>
          </w:p>
          <w:p w:rsidR="000C38ED" w:rsidRDefault="000C38ED" w:rsidP="00DD7BD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         </w:t>
            </w:r>
            <w:r w:rsidRPr="0096712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(назва)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                                                                                                               </w:t>
            </w:r>
            <w:r w:rsidRPr="0096712E">
              <w:rPr>
                <w:rFonts w:ascii="Times New Roman" w:hAnsi="Times New Roman"/>
                <w:color w:val="000000"/>
                <w:sz w:val="20"/>
                <w:szCs w:val="20"/>
              </w:rPr>
              <w:t>(назва)</w:t>
            </w:r>
            <w:r w:rsidRPr="0096712E">
              <w:rPr>
                <w:rFonts w:ascii="Times New Roman" w:hAnsi="Times New Roman"/>
                <w:sz w:val="20"/>
                <w:szCs w:val="20"/>
                <w:lang w:val="ru-RU"/>
              </w:rPr>
              <w:br/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>обласної/міської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>ради для реалізації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>проекту "_____________________".</w:t>
            </w:r>
          </w:p>
          <w:p w:rsidR="000C38ED" w:rsidRPr="00E02237" w:rsidRDefault="000C38ED" w:rsidP="00DD7BD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D7BD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                             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                           </w:t>
            </w:r>
            <w:r w:rsidRPr="00DD7BD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                                         </w:t>
            </w:r>
            <w:bookmarkStart w:id="34" w:name="_GoBack"/>
            <w:bookmarkEnd w:id="34"/>
            <w:r w:rsidRPr="00DD7BD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       (назва)</w:t>
            </w:r>
            <w:r w:rsidRPr="00DD7BD5">
              <w:rPr>
                <w:rFonts w:ascii="Times New Roman" w:hAnsi="Times New Roman"/>
                <w:sz w:val="20"/>
                <w:szCs w:val="20"/>
              </w:rPr>
              <w:br/>
            </w:r>
          </w:p>
        </w:tc>
      </w:tr>
      <w:tr w:rsidR="000C38ED" w:rsidRPr="00E02237" w:rsidTr="002B4E15">
        <w:trPr>
          <w:trHeight w:val="30"/>
          <w:tblCellSpacing w:w="0" w:type="auto"/>
        </w:trPr>
        <w:tc>
          <w:tcPr>
            <w:tcW w:w="1350" w:type="pct"/>
          </w:tcPr>
          <w:p w:rsidR="000C38ED" w:rsidRPr="00E02237" w:rsidRDefault="000C38ED" w:rsidP="002B4E1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35" w:name="400"/>
            <w:bookmarkEnd w:id="35"/>
            <w:r w:rsidRPr="00E0223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Уповноважена особа</w:t>
            </w:r>
          </w:p>
        </w:tc>
        <w:tc>
          <w:tcPr>
            <w:tcW w:w="1450" w:type="pct"/>
          </w:tcPr>
          <w:p w:rsidR="000C38ED" w:rsidRPr="00E02237" w:rsidRDefault="000C38ED" w:rsidP="002B4E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6" w:name="401"/>
            <w:bookmarkEnd w:id="36"/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</w:t>
            </w:r>
            <w:r w:rsidRPr="00E02237">
              <w:rPr>
                <w:rFonts w:ascii="Times New Roman" w:hAnsi="Times New Roman"/>
                <w:sz w:val="24"/>
                <w:szCs w:val="24"/>
              </w:rPr>
              <w:br/>
            </w:r>
            <w:r w:rsidRPr="00DD7BD5">
              <w:rPr>
                <w:rFonts w:ascii="Times New Roman" w:hAnsi="Times New Roman"/>
                <w:color w:val="000000"/>
                <w:sz w:val="20"/>
                <w:szCs w:val="20"/>
              </w:rPr>
              <w:t>(підпис)</w:t>
            </w:r>
          </w:p>
        </w:tc>
        <w:tc>
          <w:tcPr>
            <w:tcW w:w="2200" w:type="pct"/>
          </w:tcPr>
          <w:p w:rsidR="000C38ED" w:rsidRPr="00E02237" w:rsidRDefault="000C38ED" w:rsidP="002B4E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7" w:name="402"/>
            <w:bookmarkEnd w:id="37"/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_________________________________</w:t>
            </w:r>
            <w:r w:rsidRPr="00E02237">
              <w:rPr>
                <w:rFonts w:ascii="Times New Roman" w:hAnsi="Times New Roman"/>
                <w:sz w:val="24"/>
                <w:szCs w:val="24"/>
              </w:rPr>
              <w:br/>
            </w:r>
            <w:r w:rsidRPr="00DD7BD5">
              <w:rPr>
                <w:rFonts w:ascii="Times New Roman" w:hAnsi="Times New Roman"/>
                <w:color w:val="000000"/>
                <w:sz w:val="20"/>
                <w:szCs w:val="20"/>
              </w:rPr>
              <w:t>(власне ім'я, прізвище)</w:t>
            </w:r>
          </w:p>
        </w:tc>
      </w:tr>
    </w:tbl>
    <w:p w:rsidR="000C38ED" w:rsidRDefault="000C38ED"/>
    <w:sectPr w:rsidR="000C38ED" w:rsidSect="004054B7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C0EF5"/>
    <w:rsid w:val="000C38ED"/>
    <w:rsid w:val="002B4E15"/>
    <w:rsid w:val="003E74C4"/>
    <w:rsid w:val="004054B7"/>
    <w:rsid w:val="004F0F3F"/>
    <w:rsid w:val="00521169"/>
    <w:rsid w:val="005C0EF5"/>
    <w:rsid w:val="006115DE"/>
    <w:rsid w:val="00615D78"/>
    <w:rsid w:val="0096712E"/>
    <w:rsid w:val="00A52BED"/>
    <w:rsid w:val="00DD7BD5"/>
    <w:rsid w:val="00E02237"/>
    <w:rsid w:val="00E53C4D"/>
    <w:rsid w:val="00EA59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EF5"/>
    <w:pPr>
      <w:spacing w:after="200" w:line="276" w:lineRule="auto"/>
    </w:pPr>
    <w:rPr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C0EF5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5C0EF5"/>
    <w:rPr>
      <w:rFonts w:ascii="Cambria" w:hAnsi="Cambria" w:cs="Times New Roman"/>
      <w:b/>
      <w:bCs/>
      <w:color w:val="4F81BD"/>
      <w:lang w:val="en-US"/>
    </w:rPr>
  </w:style>
  <w:style w:type="paragraph" w:styleId="BalloonText">
    <w:name w:val="Balloon Text"/>
    <w:basedOn w:val="Normal"/>
    <w:link w:val="BalloonTextChar"/>
    <w:uiPriority w:val="99"/>
    <w:semiHidden/>
    <w:rsid w:val="005C0E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C0EF5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99"/>
    <w:qFormat/>
    <w:rsid w:val="0096712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45</TotalTime>
  <Pages>2</Pages>
  <Words>685</Words>
  <Characters>3906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COMP</cp:lastModifiedBy>
  <cp:revision>2</cp:revision>
  <dcterms:created xsi:type="dcterms:W3CDTF">2022-02-02T10:27:00Z</dcterms:created>
  <dcterms:modified xsi:type="dcterms:W3CDTF">2022-02-02T12:18:00Z</dcterms:modified>
</cp:coreProperties>
</file>