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AFF" w:rsidRPr="00E02237" w:rsidRDefault="00333AFF" w:rsidP="00236983">
      <w:pPr>
        <w:spacing w:after="0"/>
        <w:ind w:left="4678"/>
        <w:rPr>
          <w:rFonts w:ascii="Times New Roman" w:hAnsi="Times New Roman"/>
          <w:sz w:val="24"/>
          <w:szCs w:val="24"/>
        </w:rPr>
      </w:pPr>
      <w:r w:rsidRPr="00E02237">
        <w:rPr>
          <w:rFonts w:ascii="Times New Roman" w:hAnsi="Times New Roman"/>
          <w:color w:val="000000"/>
          <w:sz w:val="24"/>
          <w:szCs w:val="24"/>
        </w:rPr>
        <w:t>Додаток 6</w:t>
      </w:r>
      <w:r w:rsidRPr="00E02237">
        <w:rPr>
          <w:rFonts w:ascii="Times New Roman" w:hAnsi="Times New Roman"/>
          <w:sz w:val="24"/>
          <w:szCs w:val="24"/>
        </w:rPr>
        <w:br/>
      </w:r>
      <w:r w:rsidRPr="00E02237">
        <w:rPr>
          <w:rFonts w:ascii="Times New Roman" w:hAnsi="Times New Roman"/>
          <w:color w:val="000000"/>
          <w:sz w:val="24"/>
          <w:szCs w:val="24"/>
        </w:rPr>
        <w:t>до Методичних рекомендацій щодо погодження обсягу та умов здійснення місцевих запозичень і надання місцевих гарантій</w:t>
      </w:r>
      <w:r w:rsidRPr="00E02237">
        <w:rPr>
          <w:rFonts w:ascii="Times New Roman" w:hAnsi="Times New Roman"/>
          <w:sz w:val="24"/>
          <w:szCs w:val="24"/>
        </w:rPr>
        <w:br/>
      </w:r>
      <w:r w:rsidRPr="00E02237">
        <w:rPr>
          <w:rFonts w:ascii="Times New Roman" w:hAnsi="Times New Roman"/>
          <w:color w:val="000000"/>
          <w:sz w:val="24"/>
          <w:szCs w:val="24"/>
        </w:rPr>
        <w:t>(пункт 7 підрозділу 1 розділу III)</w:t>
      </w:r>
    </w:p>
    <w:p w:rsidR="00333AFF" w:rsidRPr="005F4FED" w:rsidRDefault="00333AFF" w:rsidP="009D1166">
      <w:pPr>
        <w:pStyle w:val="Heading3"/>
        <w:spacing w:after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bookmarkStart w:id="0" w:name="437"/>
      <w:bookmarkEnd w:id="0"/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ДОВІДКА</w:t>
      </w:r>
      <w:r w:rsidRPr="00E02237">
        <w:rPr>
          <w:rFonts w:ascii="Times New Roman" w:hAnsi="Times New Roman"/>
          <w:sz w:val="24"/>
          <w:szCs w:val="24"/>
          <w:lang w:val="ru-RU"/>
        </w:rPr>
        <w:br/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про відсутність заборгованості з платежів до бюджету та іншої заборгованості з погашення раніше отриманого кредиту (позики) у фінансовій установі</w:t>
      </w:r>
    </w:p>
    <w:p w:rsidR="00333AFF" w:rsidRPr="005F4FED" w:rsidRDefault="00333AFF" w:rsidP="00236983">
      <w:pPr>
        <w:rPr>
          <w:lang w:val="ru-RU"/>
        </w:rPr>
      </w:pPr>
    </w:p>
    <w:tbl>
      <w:tblPr>
        <w:tblW w:w="5000" w:type="pct"/>
        <w:tblCellSpacing w:w="0" w:type="auto"/>
        <w:tblLook w:val="00A0"/>
      </w:tblPr>
      <w:tblGrid>
        <w:gridCol w:w="10422"/>
      </w:tblGrid>
      <w:tr w:rsidR="00333AFF" w:rsidRPr="005F4FED" w:rsidTr="00D74AF1">
        <w:trPr>
          <w:trHeight w:val="30"/>
          <w:tblCellSpacing w:w="0" w:type="auto"/>
        </w:trPr>
        <w:tc>
          <w:tcPr>
            <w:tcW w:w="5000" w:type="pct"/>
          </w:tcPr>
          <w:p w:rsidR="00333AFF" w:rsidRPr="00E02237" w:rsidRDefault="00333AFF" w:rsidP="00D74AF1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" w:name="438"/>
            <w:bookmarkEnd w:id="1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від ___ ____________ 20__ року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________</w:t>
            </w:r>
          </w:p>
          <w:p w:rsidR="00333AFF" w:rsidRPr="00E02237" w:rsidRDefault="00333AFF" w:rsidP="00D74AF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" w:name="439"/>
            <w:bookmarkEnd w:id="2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__________________________________________________________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(назва органу виконавчої влади)</w:t>
            </w:r>
          </w:p>
          <w:p w:rsidR="00333AFF" w:rsidRPr="00E02237" w:rsidRDefault="00333AFF" w:rsidP="00236983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" w:name="440"/>
            <w:bookmarkEnd w:id="3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Платник 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(код за ЄДРПОУ)</w:t>
            </w:r>
          </w:p>
          <w:p w:rsidR="00333AFF" w:rsidRPr="004223D2" w:rsidRDefault="00333AFF" w:rsidP="0023698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4" w:name="441"/>
            <w:bookmarkEnd w:id="4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</w:t>
            </w:r>
            <w:r w:rsidRPr="005F4F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4223D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(найменування)</w:t>
            </w:r>
          </w:p>
          <w:p w:rsidR="00333AFF" w:rsidRPr="00E02237" w:rsidRDefault="00333AFF" w:rsidP="0023698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5" w:name="442"/>
            <w:bookmarkEnd w:id="5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(податкова адреса)</w:t>
            </w:r>
          </w:p>
          <w:p w:rsidR="00333AFF" w:rsidRPr="005F4FED" w:rsidRDefault="00333AFF" w:rsidP="00236983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6" w:name="443"/>
            <w:bookmarkEnd w:id="6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станом на ___ ____________ 20__ року не має простроченої заборгованості перед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(назва органу виконавчої влади</w:t>
            </w:r>
          </w:p>
          <w:p w:rsidR="00333AFF" w:rsidRPr="005F4FED" w:rsidRDefault="00333AFF" w:rsidP="00236983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 кредитом (позикою), залученим 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                    (назва органу виконавчої влади)</w:t>
            </w:r>
          </w:p>
          <w:p w:rsidR="00333AFF" w:rsidRPr="005F4FED" w:rsidRDefault="00333AFF" w:rsidP="0023698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або під місцеву гарантію, іншої заборгованості з погашення раніше отриманого кредиту (позики) у фінансовій установі.</w:t>
            </w:r>
          </w:p>
          <w:p w:rsidR="00333AFF" w:rsidRPr="005F4FED" w:rsidRDefault="00333AFF" w:rsidP="00D74AF1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33AFF" w:rsidRPr="005F4FED" w:rsidRDefault="00333AFF" w:rsidP="00236983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7" w:name="444"/>
            <w:bookmarkEnd w:id="7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Довідка надається відповідно до частини шістнадцятої статті 17 Бюджетного кодексу України для подання до Міністерства фінансів України.</w:t>
            </w:r>
          </w:p>
          <w:p w:rsidR="00333AFF" w:rsidRPr="005F4FED" w:rsidRDefault="00333AFF" w:rsidP="00236983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33AFF" w:rsidRPr="00E02237" w:rsidRDefault="00333AFF" w:rsidP="005B65C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8" w:name="445"/>
            <w:bookmarkEnd w:id="8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Довідка дійсна протягом 30 (тридцяти) календарних днів включно до ___ ___</w:t>
            </w:r>
            <w:bookmarkStart w:id="9" w:name="_GoBack"/>
            <w:bookmarkEnd w:id="9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 20__ року.</w:t>
            </w:r>
          </w:p>
        </w:tc>
      </w:tr>
    </w:tbl>
    <w:p w:rsidR="00333AFF" w:rsidRPr="00E02237" w:rsidRDefault="00333AFF" w:rsidP="009D1166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5000" w:type="pct"/>
        <w:tblCellSpacing w:w="0" w:type="auto"/>
        <w:tblLook w:val="00A0"/>
      </w:tblPr>
      <w:tblGrid>
        <w:gridCol w:w="4586"/>
        <w:gridCol w:w="2293"/>
        <w:gridCol w:w="3543"/>
      </w:tblGrid>
      <w:tr w:rsidR="00333AFF" w:rsidRPr="00E02237" w:rsidTr="00D74AF1">
        <w:trPr>
          <w:trHeight w:val="120"/>
          <w:tblCellSpacing w:w="0" w:type="auto"/>
        </w:trPr>
        <w:tc>
          <w:tcPr>
            <w:tcW w:w="2200" w:type="pct"/>
          </w:tcPr>
          <w:p w:rsidR="00333AFF" w:rsidRPr="00E02237" w:rsidRDefault="00333AFF" w:rsidP="00D74AF1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0" w:name="446"/>
            <w:bookmarkEnd w:id="10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 органу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(його заступник або уповноважена особа)</w:t>
            </w:r>
          </w:p>
        </w:tc>
        <w:tc>
          <w:tcPr>
            <w:tcW w:w="1100" w:type="pct"/>
          </w:tcPr>
          <w:p w:rsidR="00333AFF" w:rsidRPr="00E02237" w:rsidRDefault="00333AFF" w:rsidP="00D74A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" w:name="447"/>
            <w:bookmarkEnd w:id="11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</w:t>
            </w:r>
            <w:r w:rsidRPr="00E02237">
              <w:rPr>
                <w:rFonts w:ascii="Times New Roman" w:hAnsi="Times New Roman"/>
                <w:sz w:val="24"/>
                <w:szCs w:val="24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0"/>
                <w:szCs w:val="20"/>
              </w:rPr>
              <w:t>(підпис)</w:t>
            </w:r>
          </w:p>
        </w:tc>
        <w:tc>
          <w:tcPr>
            <w:tcW w:w="1700" w:type="pct"/>
          </w:tcPr>
          <w:p w:rsidR="00333AFF" w:rsidRPr="00E02237" w:rsidRDefault="00333AFF" w:rsidP="00D74A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" w:name="448"/>
            <w:bookmarkEnd w:id="12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02237">
              <w:rPr>
                <w:rFonts w:ascii="Times New Roman" w:hAnsi="Times New Roman"/>
                <w:sz w:val="24"/>
                <w:szCs w:val="24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</w:t>
            </w:r>
            <w:r w:rsidRPr="00E02237">
              <w:rPr>
                <w:rFonts w:ascii="Times New Roman" w:hAnsi="Times New Roman"/>
                <w:sz w:val="24"/>
                <w:szCs w:val="24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0"/>
                <w:szCs w:val="20"/>
              </w:rPr>
              <w:t>(власне ім'я, прізвище)</w:t>
            </w:r>
          </w:p>
        </w:tc>
      </w:tr>
      <w:tr w:rsidR="00333AFF" w:rsidRPr="00E02237" w:rsidTr="00D74AF1">
        <w:trPr>
          <w:trHeight w:val="120"/>
          <w:tblCellSpacing w:w="0" w:type="auto"/>
        </w:trPr>
        <w:tc>
          <w:tcPr>
            <w:tcW w:w="2200" w:type="pct"/>
          </w:tcPr>
          <w:p w:rsidR="00333AFF" w:rsidRPr="00E02237" w:rsidRDefault="00333AFF" w:rsidP="00D74A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3" w:name="449"/>
            <w:bookmarkEnd w:id="13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00" w:type="pct"/>
          </w:tcPr>
          <w:p w:rsidR="00333AFF" w:rsidRPr="00E02237" w:rsidRDefault="00333AFF" w:rsidP="00D74A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4" w:name="450"/>
            <w:bookmarkEnd w:id="14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М. П.</w:t>
            </w:r>
          </w:p>
        </w:tc>
        <w:tc>
          <w:tcPr>
            <w:tcW w:w="1700" w:type="pct"/>
          </w:tcPr>
          <w:p w:rsidR="00333AFF" w:rsidRPr="00E02237" w:rsidRDefault="00333AFF" w:rsidP="00D74A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5" w:name="451"/>
            <w:bookmarkEnd w:id="15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33AFF" w:rsidRDefault="00333AFF">
      <w:pPr>
        <w:rPr>
          <w:rStyle w:val="st46"/>
          <w:iCs/>
        </w:rPr>
      </w:pPr>
      <w:bookmarkStart w:id="16" w:name="452"/>
      <w:bookmarkEnd w:id="16"/>
    </w:p>
    <w:sectPr w:rsidR="00333AFF" w:rsidSect="00E02237">
      <w:pgSz w:w="11907" w:h="16839" w:code="9"/>
      <w:pgMar w:top="851" w:right="567" w:bottom="851" w:left="1134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1166"/>
    <w:rsid w:val="0005686E"/>
    <w:rsid w:val="00076AD0"/>
    <w:rsid w:val="00236983"/>
    <w:rsid w:val="00333AFF"/>
    <w:rsid w:val="00333F85"/>
    <w:rsid w:val="00385A28"/>
    <w:rsid w:val="003E74C4"/>
    <w:rsid w:val="004223D2"/>
    <w:rsid w:val="004F0F3F"/>
    <w:rsid w:val="00521169"/>
    <w:rsid w:val="005B65CE"/>
    <w:rsid w:val="005F4FED"/>
    <w:rsid w:val="006115DE"/>
    <w:rsid w:val="00615D78"/>
    <w:rsid w:val="006A5670"/>
    <w:rsid w:val="007C2C43"/>
    <w:rsid w:val="00814EE9"/>
    <w:rsid w:val="009D1166"/>
    <w:rsid w:val="00D74AF1"/>
    <w:rsid w:val="00E02237"/>
    <w:rsid w:val="00FA2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1166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D1166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9D1166"/>
    <w:rPr>
      <w:rFonts w:ascii="Cambria" w:hAnsi="Cambria" w:cs="Times New Roman"/>
      <w:b/>
      <w:bCs/>
      <w:color w:val="4F81BD"/>
      <w:lang w:val="en-US"/>
    </w:rPr>
  </w:style>
  <w:style w:type="character" w:customStyle="1" w:styleId="st46">
    <w:name w:val="st46"/>
    <w:uiPriority w:val="99"/>
    <w:rsid w:val="009D1166"/>
    <w:rPr>
      <w:rFonts w:ascii="Times New Roman" w:hAnsi="Times New Roman"/>
      <w:i/>
      <w:color w:val="000000"/>
    </w:rPr>
  </w:style>
  <w:style w:type="paragraph" w:styleId="BalloonText">
    <w:name w:val="Balloon Text"/>
    <w:basedOn w:val="Normal"/>
    <w:link w:val="BalloonTextChar"/>
    <w:uiPriority w:val="99"/>
    <w:semiHidden/>
    <w:rsid w:val="009D1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D1166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312</Words>
  <Characters>1779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5</cp:revision>
  <dcterms:created xsi:type="dcterms:W3CDTF">2022-02-02T11:46:00Z</dcterms:created>
  <dcterms:modified xsi:type="dcterms:W3CDTF">2022-02-02T12:21:00Z</dcterms:modified>
</cp:coreProperties>
</file>