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73" w:rsidRPr="00C32BB2" w:rsidRDefault="00050673" w:rsidP="00831E25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eastAsia="en-US"/>
        </w:rPr>
      </w:pPr>
      <w:bookmarkStart w:id="0" w:name="_GoBack"/>
      <w:bookmarkStart w:id="1" w:name="_Hlk83760766"/>
      <w:bookmarkEnd w:id="0"/>
      <w:r w:rsidRPr="00C32BB2">
        <w:rPr>
          <w:noProof w:val="0"/>
          <w:szCs w:val="28"/>
          <w:lang w:eastAsia="en-US"/>
        </w:rPr>
        <w:t>Додаток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3</w:t>
      </w:r>
    </w:p>
    <w:p w:rsidR="00050673" w:rsidRPr="00C32BB2" w:rsidRDefault="00050673" w:rsidP="00831E25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eastAsia="en-US"/>
        </w:rPr>
      </w:pPr>
      <w:r w:rsidRPr="00C32BB2">
        <w:rPr>
          <w:noProof w:val="0"/>
          <w:szCs w:val="28"/>
          <w:lang w:eastAsia="en-US"/>
        </w:rPr>
        <w:t>до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Методики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розрахун</w:t>
      </w:r>
      <w:r>
        <w:rPr>
          <w:noProof w:val="0"/>
          <w:szCs w:val="28"/>
          <w:lang w:eastAsia="en-US"/>
        </w:rPr>
        <w:t xml:space="preserve">ку </w:t>
      </w:r>
      <w:r w:rsidRPr="00C32BB2">
        <w:rPr>
          <w:noProof w:val="0"/>
          <w:szCs w:val="28"/>
          <w:lang w:eastAsia="en-US"/>
        </w:rPr>
        <w:t>електромагнітної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сумісності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br/>
        <w:t>для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присвоєння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радіочастот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радіоелектронним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засобам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color w:val="000000"/>
          <w:szCs w:val="28"/>
          <w:lang w:eastAsia="en-US"/>
        </w:rPr>
        <w:t>супутникових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C32BB2">
        <w:rPr>
          <w:noProof w:val="0"/>
          <w:color w:val="000000"/>
          <w:szCs w:val="28"/>
          <w:lang w:eastAsia="en-US"/>
        </w:rPr>
        <w:t>служб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C32BB2">
        <w:rPr>
          <w:noProof w:val="0"/>
          <w:color w:val="000000"/>
          <w:szCs w:val="28"/>
          <w:lang w:eastAsia="en-US"/>
        </w:rPr>
        <w:t>радіозв’язку</w:t>
      </w:r>
    </w:p>
    <w:p w:rsidR="00050673" w:rsidRDefault="00050673" w:rsidP="00831E25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  <w:bookmarkStart w:id="2" w:name="_Hlk83760835"/>
      <w:bookmarkEnd w:id="1"/>
      <w:r w:rsidRPr="00C32BB2">
        <w:rPr>
          <w:noProof w:val="0"/>
          <w:szCs w:val="28"/>
          <w:lang w:eastAsia="en-US"/>
        </w:rPr>
        <w:t>(пункт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1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розділу</w:t>
      </w:r>
      <w:r>
        <w:rPr>
          <w:noProof w:val="0"/>
          <w:szCs w:val="28"/>
          <w:lang w:eastAsia="en-US"/>
        </w:rPr>
        <w:t xml:space="preserve"> </w:t>
      </w:r>
      <w:r w:rsidRPr="00C32BB2">
        <w:rPr>
          <w:noProof w:val="0"/>
          <w:szCs w:val="28"/>
          <w:lang w:eastAsia="en-US"/>
        </w:rPr>
        <w:t>VI)</w:t>
      </w:r>
    </w:p>
    <w:p w:rsidR="00050673" w:rsidRPr="00C32BB2" w:rsidRDefault="00050673" w:rsidP="00831E25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</w:p>
    <w:bookmarkEnd w:id="2"/>
    <w:p w:rsidR="00050673" w:rsidRDefault="00050673" w:rsidP="00535B52">
      <w:pPr>
        <w:spacing w:after="12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 w:rsidRPr="00C32BB2">
        <w:rPr>
          <w:noProof w:val="0"/>
          <w:color w:val="000000"/>
          <w:szCs w:val="28"/>
        </w:rPr>
        <w:br/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механізмів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br/>
        <w:t>під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проведення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br/>
        <w:t>відповідно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додатка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Регламенту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радіозв’язку</w:t>
      </w:r>
    </w:p>
    <w:p w:rsidR="00050673" w:rsidRPr="00C32BB2" w:rsidRDefault="00050673" w:rsidP="00535B52">
      <w:pPr>
        <w:spacing w:after="120" w:line="240" w:lineRule="auto"/>
        <w:ind w:firstLine="0"/>
        <w:jc w:val="center"/>
        <w:rPr>
          <w:noProof w:val="0"/>
          <w:color w:val="000000"/>
          <w:szCs w:val="28"/>
        </w:rPr>
      </w:pPr>
    </w:p>
    <w:p w:rsidR="00050673" w:rsidRPr="00C32BB2" w:rsidRDefault="00050673" w:rsidP="00535B52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1.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кроки.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першому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кроці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обчислюють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x</w:t>
      </w:r>
      <w:r>
        <w:rPr>
          <w:noProof w:val="0"/>
          <w:color w:val="000000"/>
          <w:szCs w:val="28"/>
        </w:rPr>
        <w:t xml:space="preserve"> (км)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4"/>
          <w:szCs w:val="28"/>
        </w:rPr>
        <w:object w:dxaOrig="19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1.5pt" o:ole="" fillcolor="window">
            <v:imagedata r:id="rId7" o:title=""/>
          </v:shape>
          <o:OLEObject Type="Embed" ProgID="Equation.3" ShapeID="_x0000_i1025" DrawAspect="Content" ObjectID="_1713772192" r:id="rId8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(1)</w:t>
      </w:r>
    </w:p>
    <w:p w:rsidR="00050673" w:rsidRPr="00C32BB2" w:rsidRDefault="00050673" w:rsidP="006F2A54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 w:rsidRPr="00C32BB2">
        <w:rPr>
          <w:noProof w:val="0"/>
          <w:color w:val="000000"/>
          <w:szCs w:val="28"/>
        </w:rPr>
        <w:tab/>
      </w:r>
      <w:r w:rsidRPr="005B6AB1">
        <w:rPr>
          <w:noProof w:val="0"/>
          <w:color w:val="000000"/>
          <w:position w:val="-12"/>
          <w:szCs w:val="28"/>
        </w:rPr>
        <w:pict>
          <v:shape id="_x0000_i1026" type="#_x0000_t75" style="width:10.5pt;height:17.25pt" fillcolor="window">
            <v:imagedata r:id="rId9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відносної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області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сталих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аномальних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умов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радіохвиль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розглянутій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широті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0"/>
          <w:szCs w:val="28"/>
        </w:rPr>
        <w:object w:dxaOrig="300" w:dyaOrig="340">
          <v:shape id="_x0000_i1027" type="#_x0000_t75" style="width:15.75pt;height:17.25pt" o:ole="" fillcolor="window">
            <v:imagedata r:id="rId10" o:title=""/>
          </v:shape>
          <o:OLEObject Type="Embed" ProgID="Equation.3" ShapeID="_x0000_i1027" DrawAspect="Content" ObjectID="_1713772193" r:id="rId11"/>
        </w:objec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обчислюють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4"/>
          <w:szCs w:val="28"/>
        </w:rPr>
        <w:object w:dxaOrig="3260" w:dyaOrig="800">
          <v:shape id="_x0000_i1028" type="#_x0000_t75" style="width:162.75pt;height:39.75pt" o:ole="" fillcolor="window">
            <v:imagedata r:id="rId12" o:title=""/>
          </v:shape>
          <o:OLEObject Type="Embed" ProgID="Equation.3" ShapeID="_x0000_i1028" DrawAspect="Content" ObjectID="_1713772194" r:id="rId13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(2)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4"/>
          <w:szCs w:val="28"/>
        </w:rPr>
        <w:object w:dxaOrig="3140" w:dyaOrig="800">
          <v:shape id="_x0000_i1029" type="#_x0000_t75" style="width:156.75pt;height:39.75pt" o:ole="" fillcolor="window">
            <v:imagedata r:id="rId14" o:title=""/>
          </v:shape>
          <o:OLEObject Type="Embed" ProgID="Equation.3" ShapeID="_x0000_i1029" DrawAspect="Content" ObjectID="_1713772195" r:id="rId15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Мінімальну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будь</w:t>
      </w:r>
      <w:r>
        <w:rPr>
          <w:noProof w:val="0"/>
          <w:color w:val="000000"/>
          <w:szCs w:val="28"/>
        </w:rPr>
        <w:t>-</w:t>
      </w:r>
      <w:r w:rsidRPr="00C32BB2">
        <w:rPr>
          <w:noProof w:val="0"/>
          <w:color w:val="000000"/>
          <w:szCs w:val="28"/>
        </w:rPr>
        <w:t>якій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частоті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діапазоні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100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105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формулами: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62"/>
          <w:szCs w:val="28"/>
        </w:rPr>
        <w:object w:dxaOrig="6720" w:dyaOrig="3360">
          <v:shape id="_x0000_i1030" type="#_x0000_t75" style="width:336pt;height:168pt" o:ole="" fillcolor="window">
            <v:imagedata r:id="rId16" o:title=""/>
          </v:shape>
          <o:OLEObject Type="Embed" ProgID="Equation.3" ShapeID="_x0000_i1030" DrawAspect="Content" ObjectID="_1713772196" r:id="rId17"/>
        </w:object>
      </w:r>
      <w:r w:rsidRPr="00C32BB2">
        <w:rPr>
          <w:noProof w:val="0"/>
          <w:color w:val="000000"/>
          <w:szCs w:val="28"/>
        </w:rPr>
        <w:tab/>
        <w:t>(4)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Таким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чином,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різних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діапазонів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формули</w:t>
      </w:r>
      <w:r>
        <w:rPr>
          <w:noProof w:val="0"/>
          <w:color w:val="000000"/>
          <w:szCs w:val="28"/>
        </w:rPr>
        <w:t xml:space="preserve"> 4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вихідними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обчислень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2.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</w:t>
      </w:r>
      <w:r>
        <w:rPr>
          <w:noProof w:val="0"/>
          <w:color w:val="000000"/>
          <w:szCs w:val="28"/>
        </w:rPr>
        <w:t>ханізму розповсюдження виду (1)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максимальної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механізму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радіохвиль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методом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встановити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верхню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межу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2"/>
          <w:szCs w:val="28"/>
        </w:rPr>
        <w:object w:dxaOrig="460" w:dyaOrig="360">
          <v:shape id="_x0000_i1031" type="#_x0000_t75" style="width:23.25pt;height:18pt" o:ole="" fillcolor="window">
            <v:imagedata r:id="rId18" o:title=""/>
          </v:shape>
          <o:OLEObject Type="Embed" ProgID="Equation.3" ShapeID="_x0000_i1031" DrawAspect="Content" ObjectID="_1713772197" r:id="rId19"/>
        </w:object>
      </w:r>
      <w:r w:rsidRPr="00C32BB2">
        <w:rPr>
          <w:noProof w:val="0"/>
          <w:color w:val="000000"/>
          <w:szCs w:val="28"/>
        </w:rPr>
        <w:t>).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менших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60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цілком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пролягають</w:t>
      </w:r>
      <w:r>
        <w:rPr>
          <w:noProof w:val="0"/>
          <w:color w:val="000000"/>
          <w:szCs w:val="28"/>
        </w:rPr>
        <w:t xml:space="preserve"> у </w:t>
      </w:r>
      <w:r w:rsidRPr="00C32BB2">
        <w:rPr>
          <w:noProof w:val="0"/>
          <w:color w:val="000000"/>
          <w:szCs w:val="28"/>
        </w:rPr>
        <w:t>межах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однієї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радіокліматичної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максимальної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зазначеної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3</w:t>
      </w:r>
      <w:r>
        <w:rPr>
          <w:noProof w:val="0"/>
          <w:color w:val="000000"/>
          <w:szCs w:val="28"/>
        </w:rPr>
        <w:t xml:space="preserve"> 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(таблиця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додатка):</w:t>
      </w:r>
    </w:p>
    <w:p w:rsidR="00050673" w:rsidRPr="00C32BB2" w:rsidRDefault="00050673" w:rsidP="006F2A54">
      <w:pPr>
        <w:keepNext/>
        <w:keepLines/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Таблиця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</w:p>
    <w:p w:rsidR="00050673" w:rsidRPr="00C32BB2" w:rsidRDefault="00050673" w:rsidP="006F2A54">
      <w:pPr>
        <w:keepNext/>
        <w:keepLines/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br/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радіохвиль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нижч</w:t>
      </w:r>
      <w:r>
        <w:rPr>
          <w:noProof w:val="0"/>
          <w:color w:val="000000"/>
          <w:szCs w:val="28"/>
        </w:rPr>
        <w:t xml:space="preserve">е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60 ГГц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4"/>
        <w:gridCol w:w="2961"/>
      </w:tblGrid>
      <w:tr w:rsidR="00050673" w:rsidRPr="00C32BB2" w:rsidTr="006F2A54">
        <w:trPr>
          <w:cantSplit/>
          <w:jc w:val="center"/>
        </w:trPr>
        <w:tc>
          <w:tcPr>
            <w:tcW w:w="3244" w:type="dxa"/>
            <w:vAlign w:val="center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Радіокліматична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зона</w:t>
            </w:r>
          </w:p>
        </w:tc>
        <w:tc>
          <w:tcPr>
            <w:tcW w:w="2961" w:type="dxa"/>
            <w:vAlign w:val="center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5B6AB1">
              <w:rPr>
                <w:noProof w:val="0"/>
                <w:color w:val="000000"/>
                <w:position w:val="-12"/>
                <w:sz w:val="24"/>
                <w:szCs w:val="24"/>
              </w:rPr>
              <w:pict>
                <v:shape id="_x0000_i1032" type="#_x0000_t75" style="width:34.5pt;height:17.25pt" fillcolor="window">
                  <v:imagedata r:id="rId20" o:title=""/>
                </v:shape>
              </w:pict>
            </w:r>
            <w:r w:rsidRPr="00C32BB2">
              <w:rPr>
                <w:noProof w:val="0"/>
                <w:color w:val="000000"/>
                <w:sz w:val="24"/>
                <w:szCs w:val="24"/>
              </w:rPr>
              <w:t>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км</w:t>
            </w:r>
          </w:p>
        </w:tc>
      </w:tr>
      <w:tr w:rsidR="00050673" w:rsidRPr="00C32BB2" w:rsidTr="006F2A54">
        <w:trPr>
          <w:cantSplit/>
          <w:jc w:val="center"/>
        </w:trPr>
        <w:tc>
          <w:tcPr>
            <w:tcW w:w="3244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2961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500</w:t>
            </w:r>
          </w:p>
        </w:tc>
      </w:tr>
      <w:tr w:rsidR="00050673" w:rsidRPr="00C32BB2" w:rsidTr="006F2A54">
        <w:trPr>
          <w:cantSplit/>
          <w:jc w:val="center"/>
        </w:trPr>
        <w:tc>
          <w:tcPr>
            <w:tcW w:w="3244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2961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375</w:t>
            </w:r>
          </w:p>
        </w:tc>
      </w:tr>
      <w:tr w:rsidR="00050673" w:rsidRPr="00C32BB2" w:rsidTr="006F2A54">
        <w:trPr>
          <w:cantSplit/>
          <w:jc w:val="center"/>
        </w:trPr>
        <w:tc>
          <w:tcPr>
            <w:tcW w:w="3244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61" w:type="dxa"/>
          </w:tcPr>
          <w:p w:rsidR="00050673" w:rsidRPr="00C32BB2" w:rsidRDefault="00050673" w:rsidP="006F2A54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900</w:t>
            </w:r>
          </w:p>
        </w:tc>
      </w:tr>
      <w:tr w:rsidR="00050673" w:rsidRPr="00C32BB2" w:rsidTr="006F2A54">
        <w:trPr>
          <w:cantSplit/>
          <w:jc w:val="center"/>
        </w:trPr>
        <w:tc>
          <w:tcPr>
            <w:tcW w:w="3244" w:type="dxa"/>
          </w:tcPr>
          <w:p w:rsidR="00050673" w:rsidRPr="00C32BB2" w:rsidRDefault="00050673" w:rsidP="006F2A54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961" w:type="dxa"/>
          </w:tcPr>
          <w:p w:rsidR="00050673" w:rsidRPr="00C32BB2" w:rsidRDefault="00050673" w:rsidP="006F2A54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200</w:t>
            </w:r>
          </w:p>
        </w:tc>
      </w:tr>
    </w:tbl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вищих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60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максимальну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740" w:dyaOrig="360">
          <v:shape id="_x0000_i1033" type="#_x0000_t75" style="width:36pt;height:18pt" o:ole="" fillcolor="window">
            <v:imagedata r:id="rId21" o:title=""/>
          </v:shape>
          <o:OLEObject Type="Embed" ProgID="Equation.3" ShapeID="_x0000_i1033" DrawAspect="Content" ObjectID="_1713772198" r:id="rId22"/>
        </w:objec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>%</w:t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цікавить,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8"/>
          <w:szCs w:val="28"/>
        </w:rPr>
        <w:object w:dxaOrig="2480" w:dyaOrig="680">
          <v:shape id="_x0000_i1034" type="#_x0000_t75" style="width:123pt;height:34.5pt" o:ole="" fillcolor="window">
            <v:imagedata r:id="rId23" o:title=""/>
          </v:shape>
          <o:OLEObject Type="Embed" ProgID="Equation.3" ShapeID="_x0000_i1034" DrawAspect="Content" ObjectID="_1713772199" r:id="rId24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(5)</w:t>
      </w:r>
    </w:p>
    <w:p w:rsidR="00050673" w:rsidRPr="00C32BB2" w:rsidRDefault="00050673" w:rsidP="006F2A5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змішаних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містити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кілька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А1,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А2,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Сумарна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>ідстань для трас, що проходять (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прикладу,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дві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А2</w:t>
      </w:r>
      <w:r>
        <w:rPr>
          <w:noProof w:val="0"/>
          <w:color w:val="000000"/>
          <w:szCs w:val="28"/>
        </w:rPr>
        <w:t>)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500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змішаних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найбільшої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740" w:dyaOrig="360">
          <v:shape id="_x0000_i1035" type="#_x0000_t75" style="width:36pt;height:18pt" o:ole="" fillcolor="window">
            <v:imagedata r:id="rId25" o:title=""/>
          </v:shape>
          <o:OLEObject Type="Embed" ProgID="Equation.3" ShapeID="_x0000_i1035" DrawAspect="Content" ObjectID="_1713772200" r:id="rId26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зазначеної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E021AC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E021AC">
        <w:rPr>
          <w:noProof w:val="0"/>
          <w:color w:val="000000"/>
          <w:szCs w:val="28"/>
        </w:rPr>
        <w:t>додатка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6F2A5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3.</w:t>
      </w:r>
      <w:r>
        <w:rPr>
          <w:noProof w:val="0"/>
          <w:color w:val="000000"/>
          <w:szCs w:val="28"/>
        </w:rPr>
        <w:t xml:space="preserve"> До формул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входить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i/>
          <w:noProof w:val="0"/>
          <w:color w:val="000000"/>
          <w:szCs w:val="28"/>
          <w:vertAlign w:val="subscript"/>
        </w:rPr>
        <w:t>r</w:t>
      </w:r>
      <w:r w:rsidRPr="00C32BB2">
        <w:rPr>
          <w:i/>
          <w:noProof w:val="0"/>
          <w:color w:val="000000"/>
          <w:szCs w:val="28"/>
        </w:rPr>
        <w:t>(p)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означає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(дБВт)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еталонній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ширині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повинен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більш</w:t>
      </w:r>
      <w:r>
        <w:rPr>
          <w:noProof w:val="0"/>
          <w:color w:val="000000"/>
          <w:szCs w:val="28"/>
        </w:rPr>
        <w:t xml:space="preserve">е </w:t>
      </w:r>
      <w:r w:rsidRPr="00C32BB2">
        <w:rPr>
          <w:noProof w:val="0"/>
          <w:color w:val="000000"/>
          <w:szCs w:val="28"/>
        </w:rPr>
        <w:t>ніж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виходить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джерела.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за формулою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5B6AB1">
        <w:rPr>
          <w:noProof w:val="0"/>
          <w:color w:val="000000"/>
          <w:position w:val="-28"/>
          <w:szCs w:val="28"/>
        </w:rPr>
        <w:pict>
          <v:shape id="_x0000_i1036" type="#_x0000_t75" style="width:257.25pt;height:34.5pt" fillcolor="window">
            <v:imagedata r:id="rId27" o:title=""/>
          </v:shape>
        </w:pi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(6)</w:t>
      </w:r>
    </w:p>
    <w:p w:rsidR="00050673" w:rsidRPr="00C32BB2" w:rsidRDefault="00050673" w:rsidP="006F2A54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 w:rsidRPr="00C32BB2"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k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постійна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Больцмана,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 </w:t>
      </w:r>
      <w:r w:rsidRPr="00C32BB2">
        <w:rPr>
          <w:noProof w:val="0"/>
          <w:color w:val="000000"/>
          <w:szCs w:val="28"/>
        </w:rPr>
        <w:t>1,38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 w:val="24"/>
          <w:szCs w:val="24"/>
        </w:rPr>
        <w:t>х</w:t>
      </w:r>
      <w:r>
        <w:rPr>
          <w:noProof w:val="0"/>
          <w:color w:val="000000"/>
          <w:sz w:val="24"/>
          <w:szCs w:val="24"/>
        </w:rPr>
        <w:t xml:space="preserve"> </w:t>
      </w:r>
      <w:r w:rsidRPr="00C32BB2">
        <w:rPr>
          <w:noProof w:val="0"/>
          <w:color w:val="000000"/>
          <w:szCs w:val="28"/>
        </w:rPr>
        <w:t>10</w:t>
      </w:r>
      <w:r w:rsidRPr="00C32BB2">
        <w:rPr>
          <w:noProof w:val="0"/>
          <w:color w:val="000000"/>
          <w:szCs w:val="28"/>
          <w:vertAlign w:val="superscript"/>
        </w:rPr>
        <w:t>-23</w:t>
      </w:r>
      <w:r w:rsidRPr="00C32BB2">
        <w:rPr>
          <w:noProof w:val="0"/>
          <w:color w:val="000000"/>
          <w:szCs w:val="28"/>
        </w:rPr>
        <w:t>Дж/К;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T</w:t>
      </w:r>
      <w:r w:rsidRPr="00C32BB2">
        <w:rPr>
          <w:i/>
          <w:noProof w:val="0"/>
          <w:color w:val="000000"/>
          <w:szCs w:val="28"/>
          <w:vertAlign w:val="subscript"/>
        </w:rPr>
        <w:t>e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температура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K;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N</w:t>
      </w:r>
      <w:r w:rsidRPr="00C32BB2">
        <w:rPr>
          <w:i/>
          <w:noProof w:val="0"/>
          <w:color w:val="000000"/>
          <w:szCs w:val="28"/>
          <w:vertAlign w:val="subscript"/>
        </w:rPr>
        <w:t>L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складова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</w:t>
      </w:r>
      <w:r>
        <w:rPr>
          <w:noProof w:val="0"/>
          <w:color w:val="000000"/>
          <w:szCs w:val="28"/>
        </w:rPr>
        <w:t xml:space="preserve">му на лінії, дБ. Цей коефіцієнт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відсу</w:t>
      </w:r>
      <w:r>
        <w:rPr>
          <w:noProof w:val="0"/>
          <w:color w:val="000000"/>
          <w:szCs w:val="28"/>
        </w:rPr>
        <w:t xml:space="preserve">тності записів у таблицях 7 – </w:t>
      </w:r>
      <w:r w:rsidRPr="00C32BB2">
        <w:rPr>
          <w:noProof w:val="0"/>
          <w:color w:val="000000"/>
          <w:szCs w:val="28"/>
        </w:rPr>
        <w:t>9</w:t>
      </w:r>
      <w:r>
        <w:rPr>
          <w:noProof w:val="0"/>
          <w:color w:val="000000"/>
          <w:szCs w:val="28"/>
        </w:rPr>
        <w:t xml:space="preserve"> до</w:t>
      </w:r>
      <w:r w:rsidRPr="00C32BB2">
        <w:rPr>
          <w:noProof w:val="0"/>
          <w:color w:val="000000"/>
          <w:szCs w:val="28"/>
        </w:rPr>
        <w:t>повнення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до</w:t>
      </w:r>
      <w:r w:rsidRPr="00C32BB2">
        <w:rPr>
          <w:noProof w:val="0"/>
          <w:color w:val="000000"/>
          <w:szCs w:val="28"/>
        </w:rPr>
        <w:t>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складає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для ліній ФСС </w:t>
      </w:r>
      <w:r w:rsidRPr="00C32BB2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ліній;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еталонна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системи,</w:t>
      </w:r>
      <w:r>
        <w:rPr>
          <w:noProof w:val="0"/>
          <w:color w:val="000000"/>
          <w:szCs w:val="28"/>
        </w:rPr>
        <w:t xml:space="preserve"> в </w:t>
      </w:r>
      <w:r w:rsidRPr="00C32BB2">
        <w:rPr>
          <w:noProof w:val="0"/>
          <w:color w:val="000000"/>
          <w:szCs w:val="28"/>
        </w:rPr>
        <w:t>якій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усереднювати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потужність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Гц;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р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потужність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створюваної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джерелом,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оскільки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малоймовірно,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джерела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будуть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діяти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одночасно,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i/>
          <w:noProof w:val="0"/>
          <w:color w:val="000000"/>
          <w:szCs w:val="28"/>
          <w:vertAlign w:val="subscript"/>
        </w:rPr>
        <w:t>0</w:t>
      </w:r>
      <w:r w:rsidRPr="00C32BB2">
        <w:rPr>
          <w:noProof w:val="0"/>
          <w:color w:val="000000"/>
          <w:szCs w:val="28"/>
        </w:rPr>
        <w:t>/</w:t>
      </w:r>
      <w:r w:rsidRPr="00C32BB2">
        <w:rPr>
          <w:i/>
          <w:noProof w:val="0"/>
          <w:color w:val="000000"/>
          <w:szCs w:val="28"/>
        </w:rPr>
        <w:t>n</w:t>
      </w:r>
      <w:r w:rsidRPr="00C32BB2">
        <w:rPr>
          <w:noProof w:val="0"/>
          <w:color w:val="000000"/>
          <w:szCs w:val="28"/>
        </w:rPr>
        <w:t>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i/>
          <w:noProof w:val="0"/>
          <w:color w:val="000000"/>
          <w:szCs w:val="28"/>
          <w:vertAlign w:val="subscript"/>
        </w:rPr>
        <w:t>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сумарна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потужність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усіх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джерел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граничну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величину;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n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кількість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рівноможливих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джерел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некорельованих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еквівалентно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малих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M</w:t>
      </w:r>
      <w:r w:rsidRPr="00C32BB2">
        <w:rPr>
          <w:noProof w:val="0"/>
          <w:color w:val="000000"/>
          <w:szCs w:val="28"/>
          <w:vertAlign w:val="subscript"/>
        </w:rPr>
        <w:t>s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запас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характеристиках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лінії.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M</w:t>
      </w:r>
      <w:r w:rsidRPr="00C32BB2">
        <w:rPr>
          <w:i/>
          <w:noProof w:val="0"/>
          <w:color w:val="000000"/>
          <w:szCs w:val="28"/>
          <w:vertAlign w:val="subscript"/>
        </w:rPr>
        <w:t>s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відображає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умовах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чистого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неба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метою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вирівнювання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завад;</w:t>
      </w:r>
    </w:p>
    <w:p w:rsidR="00050673" w:rsidRPr="00C32BB2" w:rsidRDefault="00050673" w:rsidP="004D69AE">
      <w:pPr>
        <w:spacing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W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еквівалентності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еталонній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>, що заважає</w: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Цей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позитивне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випромінювання,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призводити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більшого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погіршення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роботі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тепловий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цифрового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корисного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сигналу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W, як правило, </w:t>
      </w:r>
      <w:r w:rsidRPr="00C32BB2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менше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незалежно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характеристик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сигналу,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завади.</w:t>
      </w:r>
    </w:p>
    <w:p w:rsidR="00050673" w:rsidRPr="00C32BB2" w:rsidRDefault="00050673" w:rsidP="004D69AE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Усі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i/>
          <w:noProof w:val="0"/>
          <w:color w:val="000000"/>
          <w:szCs w:val="28"/>
          <w:vertAlign w:val="subscript"/>
        </w:rPr>
        <w:t>r</w:t>
      </w:r>
      <w:r w:rsidRPr="00C32BB2">
        <w:rPr>
          <w:i/>
          <w:noProof w:val="0"/>
          <w:color w:val="000000"/>
          <w:szCs w:val="28"/>
        </w:rPr>
        <w:t>(p)</w:t>
      </w:r>
      <w:r>
        <w:rPr>
          <w:i/>
          <w:noProof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</w:rPr>
        <w:t xml:space="preserve">формулою 6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наведені</w:t>
      </w:r>
      <w:r>
        <w:rPr>
          <w:noProof w:val="0"/>
          <w:color w:val="000000"/>
          <w:szCs w:val="28"/>
        </w:rPr>
        <w:t xml:space="preserve"> в таблицях 7 – </w:t>
      </w:r>
      <w:r w:rsidRPr="00C32BB2">
        <w:rPr>
          <w:noProof w:val="0"/>
          <w:color w:val="000000"/>
          <w:szCs w:val="28"/>
        </w:rPr>
        <w:t>9</w:t>
      </w:r>
      <w:r>
        <w:rPr>
          <w:noProof w:val="0"/>
          <w:color w:val="000000"/>
          <w:szCs w:val="28"/>
        </w:rPr>
        <w:t xml:space="preserve"> до</w:t>
      </w:r>
      <w:r w:rsidRPr="00C32BB2">
        <w:rPr>
          <w:noProof w:val="0"/>
          <w:color w:val="000000"/>
          <w:szCs w:val="28"/>
        </w:rPr>
        <w:t>повнення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до</w:t>
      </w:r>
      <w:r w:rsidRPr="00C32BB2">
        <w:rPr>
          <w:noProof w:val="0"/>
          <w:color w:val="000000"/>
          <w:szCs w:val="28"/>
        </w:rPr>
        <w:t>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>.</w:t>
      </w:r>
    </w:p>
    <w:p w:rsidR="00050673" w:rsidRPr="00C32BB2" w:rsidRDefault="00050673" w:rsidP="006F2A5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Шумову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температуру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Т</w:t>
      </w:r>
      <w:r w:rsidRPr="00C32BB2">
        <w:rPr>
          <w:i/>
          <w:noProof w:val="0"/>
          <w:color w:val="000000"/>
          <w:szCs w:val="28"/>
          <w:vertAlign w:val="subscript"/>
        </w:rPr>
        <w:t>е</w:t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входить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6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цього неиає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</w:t>
      </w:r>
      <w:r w:rsidRPr="00C32BB2">
        <w:rPr>
          <w:noProof w:val="0"/>
          <w:color w:val="000000"/>
          <w:szCs w:val="28"/>
        </w:rPr>
        <w:t>оповнення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за формулою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6F2A5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840" w:dyaOrig="360">
          <v:shape id="_x0000_i1037" type="#_x0000_t75" style="width:141.75pt;height:18pt" o:ole="" fillcolor="window">
            <v:imagedata r:id="rId28" o:title=""/>
          </v:shape>
          <o:OLEObject Type="Embed" ProgID="Equation.3" ShapeID="_x0000_i1037" DrawAspect="Content" ObjectID="_1713772201" r:id="rId29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(7)</w:t>
      </w:r>
    </w:p>
    <w:p w:rsidR="00050673" w:rsidRPr="00C32BB2" w:rsidRDefault="00050673" w:rsidP="006F2A54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 w:rsidRPr="00C32BB2"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Т</w:t>
      </w:r>
      <w:r w:rsidRPr="00C32BB2">
        <w:rPr>
          <w:i/>
          <w:noProof w:val="0"/>
          <w:color w:val="000000"/>
          <w:szCs w:val="28"/>
          <w:vertAlign w:val="subscript"/>
        </w:rPr>
        <w:t>а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шумова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температура,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створена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антеною,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К;</w:t>
      </w:r>
    </w:p>
    <w:p w:rsidR="00050673" w:rsidRPr="00C32BB2" w:rsidRDefault="00050673" w:rsidP="006F2A5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l</w:t>
      </w:r>
      <w:r w:rsidRPr="00C32BB2">
        <w:rPr>
          <w:i/>
          <w:noProof w:val="0"/>
          <w:color w:val="000000"/>
          <w:szCs w:val="28"/>
          <w:vertAlign w:val="subscript"/>
        </w:rPr>
        <w:t>tl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чисельне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прикладу,</w:t>
      </w:r>
      <w:r>
        <w:rPr>
          <w:noProof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</w:rPr>
        <w:br/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хвилеводі)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високочастотною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частиною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приймача;</w:t>
      </w:r>
    </w:p>
    <w:p w:rsidR="00050673" w:rsidRPr="00C32BB2" w:rsidRDefault="00050673" w:rsidP="004D69AE">
      <w:pPr>
        <w:spacing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T</w:t>
      </w:r>
      <w:r w:rsidRPr="00C32BB2">
        <w:rPr>
          <w:i/>
          <w:noProof w:val="0"/>
          <w:color w:val="000000"/>
          <w:szCs w:val="28"/>
          <w:vertAlign w:val="subscript"/>
        </w:rPr>
        <w:t>r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шумова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температура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високочастотної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частини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приймача,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включаючи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послідовні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каскади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входу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високочастотної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частини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приймача.</w:t>
      </w:r>
    </w:p>
    <w:p w:rsidR="00050673" w:rsidRPr="00C32BB2" w:rsidRDefault="00050673" w:rsidP="004D69AE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приймачів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радіорелейних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відсутності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l</w:t>
      </w:r>
      <w:r w:rsidRPr="00C32BB2">
        <w:rPr>
          <w:i/>
          <w:noProof w:val="0"/>
          <w:color w:val="000000"/>
          <w:szCs w:val="28"/>
          <w:vertAlign w:val="subscript"/>
        </w:rPr>
        <w:t>tl</w:t>
      </w:r>
      <w:r w:rsidRPr="00C32BB2">
        <w:rPr>
          <w:noProof w:val="0"/>
          <w:color w:val="000000"/>
          <w:szCs w:val="28"/>
        </w:rPr>
        <w:t>=1,0.</w:t>
      </w:r>
    </w:p>
    <w:p w:rsidR="00050673" w:rsidRPr="00C32BB2" w:rsidRDefault="00050673" w:rsidP="004D69AE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snapToGrid w:val="0"/>
          <w:color w:val="000000"/>
          <w:szCs w:val="28"/>
        </w:rPr>
        <w:t>Під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час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визначення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координаційних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контурів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між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двома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земними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станціями,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що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працюють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у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протилежному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напрямку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передавання,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варто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використовувати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значення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шумової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температури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приймальної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системи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зе</w:t>
      </w:r>
      <w:r>
        <w:rPr>
          <w:noProof w:val="0"/>
          <w:snapToGrid w:val="0"/>
          <w:color w:val="000000"/>
          <w:szCs w:val="28"/>
        </w:rPr>
        <w:t xml:space="preserve">мної станції, </w:t>
      </w:r>
      <w:r w:rsidRPr="00C32BB2">
        <w:rPr>
          <w:noProof w:val="0"/>
          <w:snapToGrid w:val="0"/>
          <w:color w:val="000000"/>
          <w:szCs w:val="28"/>
        </w:rPr>
        <w:t>наведене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в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таблиці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2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цього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додатка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(якщо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його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значення</w:t>
      </w:r>
      <w:r>
        <w:rPr>
          <w:noProof w:val="0"/>
          <w:snapToGrid w:val="0"/>
          <w:color w:val="000000"/>
          <w:szCs w:val="28"/>
        </w:rPr>
        <w:t xml:space="preserve"> немає </w:t>
      </w:r>
      <w:r w:rsidRPr="00C32BB2">
        <w:rPr>
          <w:noProof w:val="0"/>
          <w:snapToGrid w:val="0"/>
          <w:color w:val="000000"/>
          <w:szCs w:val="28"/>
        </w:rPr>
        <w:t>у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таблиці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9</w:t>
      </w:r>
      <w:r>
        <w:rPr>
          <w:noProof w:val="0"/>
          <w:snapToGrid w:val="0"/>
          <w:color w:val="000000"/>
          <w:szCs w:val="28"/>
        </w:rPr>
        <w:t xml:space="preserve"> д</w:t>
      </w:r>
      <w:r w:rsidRPr="00C32BB2">
        <w:rPr>
          <w:noProof w:val="0"/>
          <w:snapToGrid w:val="0"/>
          <w:color w:val="000000"/>
          <w:szCs w:val="28"/>
        </w:rPr>
        <w:t>оповнення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7</w:t>
      </w:r>
      <w:r>
        <w:rPr>
          <w:noProof w:val="0"/>
          <w:snapToGrid w:val="0"/>
          <w:color w:val="000000"/>
          <w:szCs w:val="28"/>
        </w:rPr>
        <w:t xml:space="preserve"> до </w:t>
      </w: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>)</w:t>
      </w:r>
      <w:r w:rsidRPr="00C32BB2">
        <w:rPr>
          <w:noProof w:val="0"/>
          <w:snapToGrid w:val="0"/>
          <w:color w:val="000000"/>
          <w:szCs w:val="28"/>
        </w:rPr>
        <w:t>.</w:t>
      </w:r>
      <w:r>
        <w:rPr>
          <w:noProof w:val="0"/>
          <w:snapToGrid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</w:rPr>
        <w:t xml:space="preserve">Це необхідно </w:t>
      </w:r>
      <w:r w:rsidRPr="00C32BB2">
        <w:rPr>
          <w:noProof w:val="0"/>
          <w:color w:val="000000"/>
          <w:szCs w:val="28"/>
        </w:rPr>
        <w:t>тому,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найчастіше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замість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цього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snapToGrid w:val="0"/>
          <w:color w:val="000000"/>
          <w:szCs w:val="28"/>
        </w:rPr>
        <w:t>додатка</w:t>
      </w:r>
      <w:r>
        <w:rPr>
          <w:noProof w:val="0"/>
          <w:snapToGrid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складена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підставі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6</w:t>
      </w:r>
      <w:r>
        <w:rPr>
          <w:noProof w:val="0"/>
          <w:color w:val="000000"/>
          <w:szCs w:val="28"/>
        </w:rPr>
        <w:t xml:space="preserve"> д</w:t>
      </w:r>
      <w:r w:rsidRPr="00C32BB2">
        <w:rPr>
          <w:noProof w:val="0"/>
          <w:color w:val="000000"/>
          <w:szCs w:val="28"/>
        </w:rPr>
        <w:t>оповнення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РР.</w:t>
      </w:r>
    </w:p>
    <w:p w:rsidR="00050673" w:rsidRPr="00C32BB2" w:rsidRDefault="00050673" w:rsidP="00C32BB2">
      <w:pPr>
        <w:keepNext/>
        <w:keepLines/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Таблиця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</w:t>
      </w:r>
    </w:p>
    <w:p w:rsidR="00050673" w:rsidRPr="00C32BB2" w:rsidRDefault="00050673" w:rsidP="00C32BB2">
      <w:pPr>
        <w:keepNext/>
        <w:keepLines/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Шумова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температура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 w:rsidRPr="00C32BB2">
        <w:rPr>
          <w:noProof w:val="0"/>
          <w:color w:val="000000"/>
          <w:szCs w:val="28"/>
        </w:rPr>
        <w:br/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двонаправленої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роботи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61"/>
        <w:gridCol w:w="1305"/>
      </w:tblGrid>
      <w:tr w:rsidR="00050673" w:rsidRPr="00C32BB2" w:rsidTr="00FF0A1C">
        <w:trPr>
          <w:jc w:val="center"/>
        </w:trPr>
        <w:tc>
          <w:tcPr>
            <w:tcW w:w="3861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noProof w:val="0"/>
                <w:color w:val="000000"/>
                <w:sz w:val="24"/>
              </w:rPr>
              <w:t>Діапазон</w:t>
            </w:r>
            <w:r>
              <w:rPr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частот,</w:t>
            </w:r>
            <w:r>
              <w:rPr>
                <w:noProof w:val="0"/>
                <w:color w:val="000000"/>
                <w:sz w:val="24"/>
              </w:rPr>
              <w:t xml:space="preserve">  </w:t>
            </w:r>
            <w:r w:rsidRPr="00C32BB2">
              <w:rPr>
                <w:noProof w:val="0"/>
                <w:color w:val="000000"/>
                <w:sz w:val="24"/>
              </w:rPr>
              <w:t>ГГц</w:t>
            </w:r>
          </w:p>
        </w:tc>
        <w:tc>
          <w:tcPr>
            <w:tcW w:w="1305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i/>
                <w:noProof w:val="0"/>
                <w:color w:val="000000"/>
                <w:sz w:val="24"/>
              </w:rPr>
              <w:t>Т</w:t>
            </w:r>
            <w:r w:rsidRPr="00C32BB2">
              <w:rPr>
                <w:i/>
                <w:noProof w:val="0"/>
                <w:color w:val="000000"/>
                <w:sz w:val="24"/>
                <w:vertAlign w:val="subscript"/>
              </w:rPr>
              <w:t>е</w:t>
            </w:r>
            <w:r w:rsidRPr="00C32BB2">
              <w:rPr>
                <w:noProof w:val="0"/>
                <w:color w:val="000000"/>
                <w:sz w:val="24"/>
              </w:rPr>
              <w:t>,</w:t>
            </w:r>
            <w:r>
              <w:rPr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К</w:t>
            </w:r>
          </w:p>
        </w:tc>
      </w:tr>
      <w:tr w:rsidR="00050673" w:rsidRPr="00C32BB2" w:rsidTr="00FF0A1C">
        <w:trPr>
          <w:jc w:val="center"/>
        </w:trPr>
        <w:tc>
          <w:tcPr>
            <w:tcW w:w="3861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i/>
                <w:noProof w:val="0"/>
                <w:color w:val="000000"/>
                <w:sz w:val="24"/>
              </w:rPr>
              <w:t>f</w:t>
            </w:r>
            <w:r>
              <w:rPr>
                <w:i/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&lt;1</w:t>
            </w:r>
            <w:r>
              <w:rPr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0</w:t>
            </w:r>
          </w:p>
        </w:tc>
        <w:tc>
          <w:tcPr>
            <w:tcW w:w="1305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noProof w:val="0"/>
                <w:color w:val="000000"/>
                <w:sz w:val="24"/>
              </w:rPr>
              <w:t>75</w:t>
            </w:r>
          </w:p>
        </w:tc>
      </w:tr>
      <w:tr w:rsidR="00050673" w:rsidRPr="00C32BB2" w:rsidTr="00FF0A1C">
        <w:trPr>
          <w:jc w:val="center"/>
        </w:trPr>
        <w:tc>
          <w:tcPr>
            <w:tcW w:w="3861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noProof w:val="0"/>
                <w:color w:val="000000"/>
                <w:sz w:val="24"/>
              </w:rPr>
              <w:t>10&lt;</w:t>
            </w:r>
            <w:r w:rsidRPr="00C32BB2">
              <w:rPr>
                <w:i/>
                <w:noProof w:val="0"/>
                <w:color w:val="000000"/>
                <w:sz w:val="24"/>
              </w:rPr>
              <w:t>f</w:t>
            </w:r>
            <w:r>
              <w:rPr>
                <w:i/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&lt;17</w:t>
            </w:r>
          </w:p>
        </w:tc>
        <w:tc>
          <w:tcPr>
            <w:tcW w:w="1305" w:type="dxa"/>
          </w:tcPr>
          <w:p w:rsidR="00050673" w:rsidRPr="00C32BB2" w:rsidRDefault="00050673" w:rsidP="00C32BB2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noProof w:val="0"/>
                <w:color w:val="000000"/>
                <w:sz w:val="24"/>
              </w:rPr>
              <w:t>150</w:t>
            </w:r>
          </w:p>
        </w:tc>
      </w:tr>
      <w:tr w:rsidR="00050673" w:rsidRPr="00C32BB2" w:rsidTr="00FF0A1C">
        <w:trPr>
          <w:jc w:val="center"/>
        </w:trPr>
        <w:tc>
          <w:tcPr>
            <w:tcW w:w="3861" w:type="dxa"/>
          </w:tcPr>
          <w:p w:rsidR="00050673" w:rsidRPr="00C32BB2" w:rsidRDefault="00050673" w:rsidP="00FF0A1C">
            <w:pPr>
              <w:spacing w:line="240" w:lineRule="auto"/>
              <w:ind w:firstLine="18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i/>
                <w:noProof w:val="0"/>
                <w:color w:val="000000"/>
                <w:sz w:val="24"/>
              </w:rPr>
              <w:t>f</w:t>
            </w:r>
            <w:r>
              <w:rPr>
                <w:i/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B3"/>
            </w:r>
            <w:r>
              <w:rPr>
                <w:noProof w:val="0"/>
                <w:color w:val="000000"/>
                <w:sz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</w:rPr>
              <w:t>17</w:t>
            </w:r>
          </w:p>
        </w:tc>
        <w:tc>
          <w:tcPr>
            <w:tcW w:w="1305" w:type="dxa"/>
          </w:tcPr>
          <w:p w:rsidR="00050673" w:rsidRPr="00C32BB2" w:rsidRDefault="00050673" w:rsidP="00FF0A1C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</w:rPr>
            </w:pPr>
            <w:r w:rsidRPr="00C32BB2">
              <w:rPr>
                <w:noProof w:val="0"/>
                <w:color w:val="000000"/>
                <w:sz w:val="24"/>
              </w:rPr>
              <w:t>300</w:t>
            </w:r>
          </w:p>
        </w:tc>
      </w:tr>
    </w:tbl>
    <w:p w:rsidR="00050673" w:rsidRPr="00C32BB2" w:rsidRDefault="00050673" w:rsidP="004D69AE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деяких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Адміністрації</w:t>
      </w:r>
      <w:r>
        <w:rPr>
          <w:noProof w:val="0"/>
          <w:color w:val="000000"/>
          <w:szCs w:val="28"/>
        </w:rPr>
        <w:t xml:space="preserve"> зв’язку </w:t>
      </w:r>
      <w:r w:rsidRPr="00C32BB2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вважати,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їхніх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приймальних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виправдане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відхилення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наведених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вищезгаданих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таблицях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стосуються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станції.</w:t>
      </w:r>
    </w:p>
    <w:p w:rsidR="00050673" w:rsidRPr="00C32BB2" w:rsidRDefault="00050673" w:rsidP="004D69AE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конкретних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радіосистем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параметрів,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В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систем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присвоєнням</w:t>
      </w:r>
      <w:r>
        <w:rPr>
          <w:noProof w:val="0"/>
          <w:color w:val="000000"/>
          <w:szCs w:val="28"/>
        </w:rPr>
        <w:t xml:space="preserve"> за запитом </w:t>
      </w:r>
      <w:r w:rsidRPr="00C32BB2">
        <w:rPr>
          <w:noProof w:val="0"/>
          <w:color w:val="000000"/>
          <w:szCs w:val="28"/>
        </w:rPr>
        <w:t>відсотки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 w:rsidRPr="00C32BB2">
        <w:rPr>
          <w:noProof w:val="0"/>
          <w:color w:val="000000"/>
          <w:position w:val="-3"/>
          <w:szCs w:val="28"/>
          <w:vertAlign w:val="subscript"/>
        </w:rPr>
        <w:t>0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можливо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будуть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розбіжності</w:t>
      </w:r>
      <w:r>
        <w:rPr>
          <w:noProof w:val="0"/>
          <w:color w:val="000000"/>
          <w:szCs w:val="28"/>
        </w:rPr>
        <w:t xml:space="preserve"> порівняно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величинами,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наведеними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д</w:t>
      </w:r>
      <w:r w:rsidRPr="00C32BB2">
        <w:rPr>
          <w:noProof w:val="0"/>
          <w:color w:val="000000"/>
          <w:szCs w:val="28"/>
        </w:rPr>
        <w:t>оповнення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4.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залежить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характеристик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фізичного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навколо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характеризується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відстанню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279" w:dyaOrig="360">
          <v:shape id="_x0000_i1038" type="#_x0000_t75" style="width:13.5pt;height:18pt" o:ole="" fillcolor="window">
            <v:imagedata r:id="rId30" o:title=""/>
          </v:shape>
          <o:OLEObject Type="Embed" ProgID="Equation.3" ShapeID="_x0000_i1038" DrawAspect="Content" ObjectID="_1713772202" r:id="rId31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279" w:dyaOrig="360">
          <v:shape id="_x0000_i1039" type="#_x0000_t75" style="width:13.5pt;height:18pt" o:ole="" fillcolor="window">
            <v:imagedata r:id="rId32" o:title=""/>
          </v:shape>
          <o:OLEObject Type="Embed" ProgID="Equation.3" ShapeID="_x0000_i1039" DrawAspect="Content" ObjectID="_1713772203" r:id="rId33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градусах),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вимірюють</w:t>
      </w:r>
      <w:r>
        <w:rPr>
          <w:noProof w:val="0"/>
          <w:color w:val="000000"/>
          <w:szCs w:val="28"/>
        </w:rPr>
        <w:t xml:space="preserve"> із центру </w:t>
      </w:r>
      <w:r w:rsidRPr="00C32BB2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горизонтальною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площиною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променем,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зачіпає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фізичний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обрій</w:t>
      </w:r>
      <w:r>
        <w:rPr>
          <w:noProof w:val="0"/>
          <w:color w:val="000000"/>
          <w:szCs w:val="28"/>
        </w:rPr>
        <w:t xml:space="preserve"> у </w:t>
      </w:r>
      <w:r w:rsidRPr="00C32BB2">
        <w:rPr>
          <w:noProof w:val="0"/>
          <w:color w:val="000000"/>
          <w:szCs w:val="28"/>
        </w:rPr>
        <w:t>розглянутому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напрямку.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279" w:dyaOrig="360">
          <v:shape id="_x0000_i1040" type="#_x0000_t75" style="width:13.5pt;height:18pt" o:ole="" fillcolor="window">
            <v:imagedata r:id="rId34" o:title=""/>
          </v:shape>
          <o:OLEObject Type="Embed" ProgID="Equation.3" ShapeID="_x0000_i1040" DrawAspect="Content" ObjectID="_1713772204" r:id="rId35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позитивне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випадках,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фізичний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горизонтальної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площини,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негативне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випадках,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він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площини.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азимутальних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навколо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практиці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достатнім,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проводити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збільшенням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азимутального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</w:t>
      </w:r>
      <w:r w:rsidRPr="00C32BB2">
        <w:rPr>
          <w:noProof w:val="0"/>
          <w:color w:val="000000"/>
          <w:szCs w:val="28"/>
          <w:vertAlign w:val="superscript"/>
        </w:rPr>
        <w:t>0</w: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Однак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вжити</w:t>
      </w:r>
      <w:r>
        <w:rPr>
          <w:noProof w:val="0"/>
          <w:color w:val="000000"/>
          <w:szCs w:val="28"/>
        </w:rPr>
        <w:t xml:space="preserve"> заходів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виявлення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урахування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проміжках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розглянутими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збільшенням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так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=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0,5</w:t>
      </w:r>
      <w:r>
        <w:rPr>
          <w:noProof w:val="0"/>
          <w:color w:val="000000"/>
          <w:szCs w:val="28"/>
        </w:rPr>
        <w:t xml:space="preserve"> км, якщо інформації </w:t>
      </w:r>
      <w:r w:rsidRPr="00C32BB2">
        <w:rPr>
          <w:noProof w:val="0"/>
          <w:color w:val="000000"/>
          <w:szCs w:val="28"/>
        </w:rPr>
        <w:t>про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немає </w:t>
      </w:r>
      <w:r w:rsidRPr="00C32BB2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i/>
          <w:noProof w:val="0"/>
          <w:color w:val="000000"/>
          <w:szCs w:val="28"/>
          <w:vertAlign w:val="subscript"/>
        </w:rPr>
        <w:t xml:space="preserve"> </w:t>
      </w:r>
      <w:r w:rsidRPr="00C32BB2">
        <w:rPr>
          <w:i/>
          <w:noProof w:val="0"/>
          <w:color w:val="000000"/>
          <w:szCs w:val="28"/>
        </w:rPr>
        <w:t>&lt;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0,5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км;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фактичній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0,5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&lt;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i/>
          <w:noProof w:val="0"/>
          <w:color w:val="000000"/>
          <w:szCs w:val="28"/>
          <w:vertAlign w:val="subscript"/>
        </w:rPr>
        <w:t xml:space="preserve"> </w:t>
      </w:r>
      <w:r w:rsidRPr="00C32BB2">
        <w:rPr>
          <w:noProof w:val="0"/>
          <w:color w:val="000000"/>
          <w:szCs w:val="28"/>
        </w:rPr>
        <w:t>&lt;5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км;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i/>
          <w:noProof w:val="0"/>
          <w:color w:val="000000"/>
          <w:szCs w:val="28"/>
          <w:vertAlign w:val="subscript"/>
        </w:rPr>
        <w:t xml:space="preserve"> </w:t>
      </w:r>
      <w:r w:rsidRPr="00C32BB2">
        <w:rPr>
          <w:noProof w:val="0"/>
          <w:color w:val="000000"/>
          <w:szCs w:val="28"/>
        </w:rPr>
        <w:t>=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5,0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більше</w:t>
      </w:r>
      <w:r>
        <w:rPr>
          <w:noProof w:val="0"/>
          <w:color w:val="000000"/>
          <w:szCs w:val="28"/>
        </w:rPr>
        <w:t xml:space="preserve"> ніж </w:t>
      </w:r>
      <w:r w:rsidRPr="00C32BB2">
        <w:rPr>
          <w:noProof w:val="0"/>
          <w:color w:val="000000"/>
          <w:szCs w:val="28"/>
        </w:rPr>
        <w:t>5,0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слід </w:t>
      </w:r>
      <w:r w:rsidRPr="00C32BB2">
        <w:rPr>
          <w:noProof w:val="0"/>
          <w:color w:val="000000"/>
          <w:szCs w:val="28"/>
        </w:rPr>
        <w:t>розрізняти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ефекти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радіохвиль,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місцевих</w:t>
      </w:r>
      <w:r>
        <w:rPr>
          <w:noProof w:val="0"/>
          <w:color w:val="000000"/>
          <w:szCs w:val="28"/>
        </w:rPr>
        <w:t xml:space="preserve"> умов розміщення земної станції і </w:t>
      </w:r>
      <w:r w:rsidRPr="00C32BB2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визначатися,</w:t>
      </w:r>
      <w:r>
        <w:rPr>
          <w:noProof w:val="0"/>
          <w:color w:val="000000"/>
          <w:szCs w:val="28"/>
        </w:rPr>
        <w:t xml:space="preserve"> як правило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прилеглими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пагорбами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горами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деяких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азимутальних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напрямків,</w:t>
      </w:r>
      <w:r>
        <w:rPr>
          <w:noProof w:val="0"/>
          <w:color w:val="000000"/>
          <w:szCs w:val="28"/>
        </w:rPr>
        <w:t xml:space="preserve"> а також </w:t>
      </w:r>
      <w:r w:rsidRPr="00C32BB2">
        <w:rPr>
          <w:noProof w:val="0"/>
          <w:color w:val="000000"/>
          <w:szCs w:val="28"/>
        </w:rPr>
        <w:t>ефекти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радіохвиль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інших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розглядають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радіозавад виду (1) </w:t>
      </w:r>
      <w:r w:rsidRPr="00C32BB2">
        <w:rPr>
          <w:noProof w:val="0"/>
          <w:color w:val="000000"/>
          <w:szCs w:val="28"/>
        </w:rPr>
        <w:t>щодо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279" w:dyaOrig="360">
          <v:shape id="_x0000_i1041" type="#_x0000_t75" style="width:21pt;height:27pt" o:ole="" fillcolor="window">
            <v:imagedata r:id="rId36" o:title=""/>
          </v:shape>
          <o:OLEObject Type="Embed" ProgID="Equation.3" ShapeID="_x0000_i1041" DrawAspect="Content" ObjectID="_1713772205" r:id="rId37"/>
        </w:object>
      </w:r>
      <w:r w:rsidRPr="001C228B"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=</w:t>
      </w:r>
      <w:r w:rsidRPr="001C228B"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C32BB2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першому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станція</w:t>
      </w:r>
      <w:r>
        <w:rPr>
          <w:noProof w:val="0"/>
          <w:color w:val="000000"/>
          <w:szCs w:val="28"/>
        </w:rPr>
        <w:t xml:space="preserve"> </w:t>
      </w:r>
      <w:bookmarkStart w:id="3" w:name="OLE_LINK1"/>
      <w:r w:rsidRPr="00C32BB2">
        <w:rPr>
          <w:noProof w:val="0"/>
          <w:color w:val="000000"/>
          <w:szCs w:val="28"/>
        </w:rPr>
        <w:t>має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позитивний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конкретного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азимута).</w:t>
      </w:r>
      <w:bookmarkEnd w:id="3"/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враховувати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додаткові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рахунок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дифракційного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цьому </w:t>
      </w:r>
      <w:r w:rsidRPr="00C32BB2">
        <w:rPr>
          <w:noProof w:val="0"/>
          <w:color w:val="000000"/>
          <w:szCs w:val="28"/>
        </w:rPr>
        <w:t>горизонтальному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(екранування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рельєфом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місцевості).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Отже,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300" w:dyaOrig="360">
          <v:shape id="_x0000_i1042" type="#_x0000_t75" style="width:15.75pt;height:18pt" o:ole="" fillcolor="window">
            <v:imagedata r:id="rId38" o:title=""/>
          </v:shape>
          <o:OLEObject Type="Embed" ProgID="Equation.3" ShapeID="_x0000_i1042" DrawAspect="Content" ObjectID="_1713772206" r:id="rId39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позитивне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знижується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0°.</w:t>
      </w:r>
    </w:p>
    <w:p w:rsidR="00050673" w:rsidRPr="00C32BB2" w:rsidRDefault="00050673" w:rsidP="00C32BB2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 xml:space="preserve">У </w:t>
      </w:r>
      <w:r w:rsidRPr="00C32BB2">
        <w:rPr>
          <w:noProof w:val="0"/>
          <w:color w:val="000000"/>
          <w:szCs w:val="28"/>
        </w:rPr>
        <w:t>другому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координують,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площини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негативний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(спадний)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конкретного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вжити заходів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захисту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внаслідок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того,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кутова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довжи</w:t>
      </w:r>
      <w:r>
        <w:rPr>
          <w:noProof w:val="0"/>
          <w:color w:val="000000"/>
          <w:szCs w:val="28"/>
        </w:rPr>
        <w:t xml:space="preserve">на радіальної траси зменшується </w:t>
      </w:r>
      <w:r w:rsidRPr="00C32BB2">
        <w:rPr>
          <w:noProof w:val="0"/>
          <w:color w:val="000000"/>
          <w:szCs w:val="28"/>
        </w:rPr>
        <w:t>і,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отже,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цієї відстані будуть менші </w:t>
      </w:r>
      <w:r w:rsidRPr="00C32BB2">
        <w:rPr>
          <w:noProof w:val="0"/>
          <w:color w:val="000000"/>
          <w:szCs w:val="28"/>
        </w:rPr>
        <w:t>ніж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нульового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Цей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ефект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при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екранування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рельєфу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місцевості.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результаті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300" w:dyaOrig="360">
          <v:shape id="_x0000_i1043" type="#_x0000_t75" style="width:15.75pt;height:18pt" o:ole="" fillcolor="window">
            <v:imagedata r:id="rId40" o:title=""/>
          </v:shape>
          <o:OLEObject Type="Embed" ProgID="Equation.3" ShapeID="_x0000_i1043" DrawAspect="Content" ObjectID="_1713772207" r:id="rId41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негативне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збільшує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випадку,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0°.</w:t>
      </w:r>
    </w:p>
    <w:p w:rsidR="00050673" w:rsidRPr="00C32BB2" w:rsidRDefault="00050673" w:rsidP="00C32BB2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4.1.</w:t>
      </w:r>
      <w:r>
        <w:rPr>
          <w:noProof w:val="0"/>
          <w:color w:val="000000"/>
          <w:szCs w:val="28"/>
        </w:rPr>
        <w:t xml:space="preserve"> Діапазон між 100 МГц і 790 МГц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Модель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діапазону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усередненим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>%</w:t>
      </w:r>
      <w:r w:rsidRPr="001C228B"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&lt;</w:t>
      </w:r>
      <w:r w:rsidRPr="001C228B"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p</w:t>
      </w:r>
      <w:r w:rsidRPr="001C228B"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&lt;</w:t>
      </w:r>
      <w:r w:rsidRPr="001C228B"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>%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Алгоритм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цьому </w:t>
      </w:r>
      <w:r w:rsidRPr="00C32BB2">
        <w:rPr>
          <w:noProof w:val="0"/>
          <w:color w:val="000000"/>
          <w:szCs w:val="28"/>
        </w:rPr>
        <w:t>етапі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полягає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такому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B71E5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Спочатку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320" w:dyaOrig="360">
          <v:shape id="_x0000_i1044" type="#_x0000_t75" style="width:15.75pt;height:18pt" o:ole="" fillcolor="window">
            <v:imagedata r:id="rId42" o:title=""/>
          </v:shape>
          <o:OLEObject Type="Embed" ProgID="Equation.3" ShapeID="_x0000_i1044" DrawAspect="Content" ObjectID="_1713772208" r:id="rId43"/>
        </w:object>
      </w:r>
      <w:r>
        <w:rPr>
          <w:noProof w:val="0"/>
          <w:color w:val="000000"/>
          <w:szCs w:val="28"/>
        </w:rPr>
        <w:t xml:space="preserve"> (дБ)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функцію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>
        <w:rPr>
          <w:noProof w:val="0"/>
          <w:color w:val="000000"/>
          <w:szCs w:val="28"/>
        </w:rPr>
        <w:t xml:space="preserve">)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рахунок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екранування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рельєфом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кожного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робочого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h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0"/>
          <w:szCs w:val="28"/>
        </w:rPr>
        <w:object w:dxaOrig="4819" w:dyaOrig="720">
          <v:shape id="_x0000_i1045" type="#_x0000_t75" style="width:240.75pt;height:36pt" o:ole="" fillcolor="window">
            <v:imagedata r:id="rId44" o:title=""/>
          </v:shape>
          <o:OLEObject Type="Embed" ProgID="Equation.3" ShapeID="_x0000_i1045" DrawAspect="Content" ObjectID="_1713772209" r:id="rId4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(8)</w:t>
      </w:r>
    </w:p>
    <w:p w:rsidR="00050673" w:rsidRPr="00C32BB2" w:rsidRDefault="00050673" w:rsidP="00C32BB2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е</w:t>
      </w:r>
      <w:r>
        <w:rPr>
          <w:noProof w:val="0"/>
          <w:color w:val="000000"/>
          <w:szCs w:val="28"/>
        </w:rPr>
        <w:t>:</w:t>
      </w:r>
      <w:r w:rsidRPr="00C32BB2"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f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частоти,</w:t>
      </w:r>
      <w:r>
        <w:rPr>
          <w:noProof w:val="0"/>
          <w:color w:val="000000"/>
          <w:szCs w:val="28"/>
        </w:rPr>
        <w:t xml:space="preserve">  </w:t>
      </w:r>
      <w:r w:rsidRPr="00C32BB2">
        <w:rPr>
          <w:noProof w:val="0"/>
          <w:color w:val="000000"/>
          <w:szCs w:val="28"/>
        </w:rPr>
        <w:t>ГГц.</w:t>
      </w:r>
    </w:p>
    <w:p w:rsidR="00050673" w:rsidRPr="00C32BB2" w:rsidRDefault="00050673" w:rsidP="00C32BB2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Далі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внаслідок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екранування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</w:t>
      </w:r>
      <w:r>
        <w:rPr>
          <w:noProof w:val="0"/>
          <w:color w:val="000000"/>
          <w:szCs w:val="28"/>
        </w:rPr>
        <w:t xml:space="preserve">ості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кожному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формулу: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84"/>
          <w:szCs w:val="28"/>
        </w:rPr>
        <w:object w:dxaOrig="6540" w:dyaOrig="1800">
          <v:shape id="_x0000_i1046" type="#_x0000_t75" style="width:327pt;height:89.25pt" o:ole="" fillcolor="window">
            <v:imagedata r:id="rId46" o:title=""/>
          </v:shape>
          <o:OLEObject Type="Embed" ProgID="Equation.3" ShapeID="_x0000_i1046" DrawAspect="Content" ObjectID="_1713772210" r:id="rId47"/>
        </w:object>
      </w:r>
      <w:r w:rsidRPr="00C32BB2">
        <w:rPr>
          <w:noProof w:val="0"/>
          <w:color w:val="000000"/>
          <w:szCs w:val="28"/>
        </w:rPr>
        <w:tab/>
        <w:t>(9)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300" w:dyaOrig="360">
          <v:shape id="_x0000_i1047" type="#_x0000_t75" style="width:15.75pt;height:18pt" o:ole="" fillcolor="window">
            <v:imagedata r:id="rId48" o:title=""/>
          </v:shape>
          <o:OLEObject Type="Embed" ProgID="Equation.3" ShapeID="_x0000_i1047" DrawAspect="Content" ObjectID="_1713772211" r:id="rId49"/>
        </w:object>
      </w:r>
      <w:r w:rsidRPr="00C32BB2">
        <w:rPr>
          <w:noProof w:val="0"/>
          <w:color w:val="000000"/>
          <w:szCs w:val="28"/>
        </w:rPr>
        <w:t>повинно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межах</w:t>
      </w:r>
      <w:r>
        <w:rPr>
          <w:noProof w:val="0"/>
          <w:color w:val="000000"/>
          <w:szCs w:val="28"/>
        </w:rPr>
        <w:t xml:space="preserve"> і його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за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-10</w:t>
      </w:r>
      <w:r w:rsidRPr="00C32BB2">
        <w:rPr>
          <w:noProof w:val="0"/>
          <w:color w:val="000000"/>
          <w:position w:val="-12"/>
          <w:szCs w:val="28"/>
        </w:rPr>
        <w:object w:dxaOrig="1620" w:dyaOrig="360">
          <v:shape id="_x0000_i1048" type="#_x0000_t75" style="width:81.75pt;height:18pt" o:ole="" fillcolor="window">
            <v:imagedata r:id="rId50" o:title=""/>
          </v:shape>
          <o:OLEObject Type="Embed" ProgID="Equation.3" ShapeID="_x0000_i1048" DrawAspect="Content" ObjectID="_1713772212" r:id="rId51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(10)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279" w:dyaOrig="360">
          <v:shape id="_x0000_i1049" type="#_x0000_t75" style="width:13.5pt;height:18pt" o:ole="" fillcolor="window">
            <v:imagedata r:id="rId52" o:title=""/>
          </v:shape>
          <o:OLEObject Type="Embed" ProgID="Equation.3" ShapeID="_x0000_i1049" DrawAspect="Content" ObjectID="_1713772213" r:id="rId53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формулах</w:t>
      </w:r>
      <w:r>
        <w:rPr>
          <w:noProof w:val="0"/>
          <w:color w:val="000000"/>
          <w:szCs w:val="28"/>
        </w:rPr>
        <w:t xml:space="preserve"> 8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 визначено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градусах.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Після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наступному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етапі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основного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 xml:space="preserve">а </w:t>
      </w:r>
      <w:r w:rsidRPr="00C32BB2">
        <w:rPr>
          <w:noProof w:val="0"/>
          <w:color w:val="000000"/>
          <w:position w:val="-10"/>
          <w:szCs w:val="28"/>
        </w:rPr>
        <w:object w:dxaOrig="620" w:dyaOrig="340">
          <v:shape id="_x0000_i1050" type="#_x0000_t75" style="width:30.75pt;height:17.25pt" o:ole="" fillcolor="window">
            <v:imagedata r:id="rId54" o:title=""/>
          </v:shape>
          <o:OLEObject Type="Embed" ProgID="Equation.3" ShapeID="_x0000_i1050" DrawAspect="Content" ObjectID="_1713772214" r:id="rId5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допоміжного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>а</w:t>
      </w:r>
      <w:r w:rsidRPr="00C32BB2">
        <w:rPr>
          <w:noProof w:val="0"/>
          <w:color w:val="000000"/>
          <w:position w:val="-16"/>
          <w:szCs w:val="28"/>
        </w:rPr>
        <w:object w:dxaOrig="700" w:dyaOrig="400">
          <v:shape id="_x0000_i1051" type="#_x0000_t75" style="width:36pt;height:19.5pt" o:ole="" fillcolor="window">
            <v:imagedata r:id="rId56" o:title=""/>
          </v:shape>
          <o:OLEObject Type="Embed" ProgID="Equation.3" ShapeID="_x0000_i1051" DrawAspect="Content" ObjectID="_1713772215" r:id="rId57"/>
        </w:object>
      </w:r>
      <w:r>
        <w:rPr>
          <w:noProof w:val="0"/>
          <w:color w:val="000000"/>
          <w:szCs w:val="28"/>
        </w:rPr>
        <w:t xml:space="preserve"> за </w:t>
      </w:r>
      <w:r w:rsidRPr="00C32BB2">
        <w:rPr>
          <w:noProof w:val="0"/>
          <w:color w:val="000000"/>
          <w:szCs w:val="28"/>
        </w:rPr>
        <w:t>формул</w:t>
      </w:r>
      <w:r>
        <w:rPr>
          <w:noProof w:val="0"/>
          <w:color w:val="000000"/>
          <w:szCs w:val="28"/>
        </w:rPr>
        <w:t>ами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880" w:dyaOrig="360">
          <v:shape id="_x0000_i1052" type="#_x0000_t75" style="width:93.75pt;height:18pt" o:ole="" fillcolor="window">
            <v:imagedata r:id="rId58" o:title=""/>
          </v:shape>
          <o:OLEObject Type="Embed" ProgID="Equation.3" ShapeID="_x0000_i1052" DrawAspect="Content" ObjectID="_1713772216" r:id="rId59"/>
        </w:object>
      </w:r>
      <w:r>
        <w:rPr>
          <w:noProof w:val="0"/>
          <w:color w:val="000000"/>
          <w:szCs w:val="28"/>
        </w:rPr>
        <w:t xml:space="preserve">;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(11)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6"/>
          <w:szCs w:val="28"/>
        </w:rPr>
        <w:object w:dxaOrig="2040" w:dyaOrig="400">
          <v:shape id="_x0000_i1053" type="#_x0000_t75" style="width:102pt;height:19.5pt" o:ole="" fillcolor="window">
            <v:imagedata r:id="rId60" o:title=""/>
          </v:shape>
          <o:OLEObject Type="Embed" ProgID="Equation.3" ShapeID="_x0000_i1053" DrawAspect="Content" ObjectID="_1713772217" r:id="rId61"/>
        </w:object>
      </w:r>
      <w:r>
        <w:rPr>
          <w:noProof w:val="0"/>
          <w:color w:val="000000"/>
          <w:szCs w:val="28"/>
        </w:rPr>
        <w:t xml:space="preserve">;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(12)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1900" w:dyaOrig="380">
          <v:shape id="_x0000_i1054" type="#_x0000_t75" style="width:95.25pt;height:18.75pt" o:ole="" fillcolor="window">
            <v:imagedata r:id="rId62" o:title=""/>
          </v:shape>
          <o:OLEObject Type="Embed" ProgID="Equation.3" ShapeID="_x0000_i1054" DrawAspect="Content" ObjectID="_1713772218" r:id="rId63"/>
        </w:object>
      </w:r>
      <w:r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(13)</w:t>
      </w:r>
    </w:p>
    <w:p w:rsidR="00050673" w:rsidRPr="00C32BB2" w:rsidRDefault="00050673" w:rsidP="00C32BB2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 w:rsidRPr="00C32BB2"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Q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величина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допоміжного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>а</w:t>
      </w:r>
      <w:r w:rsidRPr="00C32BB2">
        <w:rPr>
          <w:noProof w:val="0"/>
          <w:color w:val="000000"/>
          <w:szCs w:val="28"/>
        </w:rPr>
        <w:t>;</w:t>
      </w:r>
    </w:p>
    <w:p w:rsidR="00050673" w:rsidRPr="00C32BB2" w:rsidRDefault="00050673" w:rsidP="00C32BB2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639" w:dyaOrig="360">
          <v:shape id="_x0000_i1055" type="#_x0000_t75" style="width:31.5pt;height:18pt" o:ole="" fillcolor="window">
            <v:imagedata r:id="rId64" o:title=""/>
          </v:shape>
          <o:OLEObject Type="Embed" ProgID="Equation.3" ShapeID="_x0000_i1055" DrawAspect="Content" ObjectID="_1713772219" r:id="rId65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припустимі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(дБ)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основного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</w:rPr>
        <w:t>а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Потім,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починаючи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0"/>
          <w:szCs w:val="28"/>
        </w:rPr>
        <w:object w:dxaOrig="440" w:dyaOrig="340">
          <v:shape id="_x0000_i1056" type="#_x0000_t75" style="width:22.5pt;height:17.25pt" o:ole="" fillcolor="window">
            <v:imagedata r:id="rId66" o:title=""/>
          </v:shape>
          <o:OLEObject Type="Embed" ProgID="Equation.3" ShapeID="_x0000_i1056" DrawAspect="Content" ObjectID="_1713772220" r:id="rId67"/>
        </w:object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розрахованої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4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методом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циклів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d</w:t>
      </w:r>
      <w:r w:rsidRPr="00C32BB2">
        <w:rPr>
          <w:noProof w:val="0"/>
          <w:color w:val="000000"/>
          <w:szCs w:val="28"/>
          <w:vertAlign w:val="subscript"/>
        </w:rPr>
        <w:t>i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шукають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доти,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викона</w:t>
      </w:r>
      <w:r>
        <w:rPr>
          <w:noProof w:val="0"/>
          <w:color w:val="000000"/>
          <w:szCs w:val="28"/>
        </w:rPr>
        <w:t>но умову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C32BB2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1620" w:dyaOrig="760">
          <v:shape id="_x0000_i1057" type="#_x0000_t75" style="width:81.75pt;height:38.25pt" o:ole="" fillcolor="window">
            <v:imagedata r:id="rId68" o:title=""/>
          </v:shape>
          <o:OLEObject Type="Embed" ProgID="Equation.3" ShapeID="_x0000_i1057" DrawAspect="Content" ObjectID="_1713772221" r:id="rId69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34"/>
          <w:szCs w:val="28"/>
        </w:rPr>
        <w:object w:dxaOrig="1260" w:dyaOrig="800">
          <v:shape id="_x0000_i1058" type="#_x0000_t75" style="width:63.75pt;height:39.75pt" o:ole="" fillcolor="window">
            <v:imagedata r:id="rId70" o:title=""/>
          </v:shape>
          <o:OLEObject Type="Embed" ProgID="Equation.3" ShapeID="_x0000_i1058" DrawAspect="Content" ObjectID="_1713772222" r:id="rId71"/>
        </w:objec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(14)</w:t>
      </w:r>
    </w:p>
    <w:p w:rsidR="00050673" w:rsidRPr="00C32BB2" w:rsidRDefault="00050673" w:rsidP="00C32BB2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 w:rsidRPr="00C32BB2"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q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–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допоміжного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</w:rPr>
        <w:t>а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Оскільки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розподіл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радіокліматичних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уздовж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невідомий,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розглядають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начебто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потенційно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ділянками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проводять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різні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обчислення,</w:t>
      </w:r>
      <w:r>
        <w:rPr>
          <w:noProof w:val="0"/>
          <w:color w:val="000000"/>
          <w:szCs w:val="28"/>
        </w:rPr>
        <w:t xml:space="preserve"> по-</w:t>
      </w:r>
      <w:r w:rsidRPr="00C32BB2">
        <w:rPr>
          <w:noProof w:val="0"/>
          <w:color w:val="000000"/>
          <w:szCs w:val="28"/>
        </w:rPr>
        <w:t>перше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припускаючи,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по-друге, </w:t>
      </w:r>
      <w:r w:rsidRPr="00C32BB2">
        <w:rPr>
          <w:noProof w:val="0"/>
          <w:color w:val="000000"/>
          <w:szCs w:val="28"/>
        </w:rPr>
        <w:t>припускаючи,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морська.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Потім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проводять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нелінійну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інтерполяцію,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результат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залежить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реального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сполучення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i</w: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випадках,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реальна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включає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морських,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холодних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морські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цієї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прокладають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моря.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Суть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методу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циклів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зводиться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такого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початку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кожної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обчислюють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поточну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i</w:t>
      </w:r>
      <w:r>
        <w:rPr>
          <w:noProof w:val="0"/>
          <w:color w:val="000000"/>
          <w:szCs w:val="28"/>
        </w:rPr>
        <w:t xml:space="preserve">=0, 1, 2, тощо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  <w:r>
        <w:rPr>
          <w:noProof w:val="0"/>
          <w:color w:val="000000"/>
          <w:szCs w:val="28"/>
        </w:rPr>
        <w:t xml:space="preserve"> 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420" w:dyaOrig="360">
          <v:shape id="_x0000_i1059" type="#_x0000_t75" style="width:71.25pt;height:18pt" o:ole="" fillcolor="window">
            <v:imagedata r:id="rId72" o:title=""/>
          </v:shape>
          <o:OLEObject Type="Embed" ProgID="Equation.3" ShapeID="_x0000_i1059" DrawAspect="Content" ObjectID="_1713772223" r:id="rId73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(15)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враховується </w:t>
      </w:r>
      <w:r w:rsidRPr="00C32BB2">
        <w:rPr>
          <w:noProof w:val="0"/>
          <w:color w:val="000000"/>
          <w:szCs w:val="28"/>
        </w:rPr>
        <w:t>той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факт,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наведені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</w:t>
      </w:r>
      <w:r w:rsidRPr="00C32BB2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C32BB2">
        <w:rPr>
          <w:noProof w:val="0"/>
          <w:color w:val="000000"/>
          <w:szCs w:val="28"/>
        </w:rPr>
        <w:t>РР,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залежать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радіочастот. Тому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урахування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найгірших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випадків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прогнозування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геометрії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вводять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</w:t>
      </w:r>
      <w:r>
        <w:rPr>
          <w:noProof w:val="0"/>
          <w:color w:val="000000"/>
          <w:szCs w:val="28"/>
        </w:rPr>
        <w:t xml:space="preserve"> званий </w:t>
      </w:r>
      <w:r w:rsidRPr="00C32BB2">
        <w:rPr>
          <w:noProof w:val="0"/>
          <w:color w:val="000000"/>
          <w:szCs w:val="28"/>
        </w:rPr>
        <w:t>“коригувальний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чинник”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C</w:t>
      </w:r>
      <w:r w:rsidRPr="00C32BB2">
        <w:rPr>
          <w:i/>
          <w:noProof w:val="0"/>
          <w:color w:val="000000"/>
          <w:szCs w:val="28"/>
          <w:vertAlign w:val="subscript"/>
        </w:rPr>
        <w:t>i</w:t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залежно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діапазону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44"/>
          <w:szCs w:val="28"/>
        </w:rPr>
        <w:object w:dxaOrig="5300" w:dyaOrig="999">
          <v:shape id="_x0000_i1060" type="#_x0000_t75" style="width:264.75pt;height:50.25pt" o:ole="" fillcolor="window">
            <v:imagedata r:id="rId74" o:title=""/>
          </v:shape>
          <o:OLEObject Type="Embed" ProgID="Equation.3" ShapeID="_x0000_i1060" DrawAspect="Content" ObjectID="_1713772224" r:id="rId75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(16)</w:t>
      </w:r>
    </w:p>
    <w:p w:rsidR="00050673" w:rsidRPr="00C32BB2" w:rsidRDefault="00050673" w:rsidP="00AB6D4C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i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циклу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відстані;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0"/>
          <w:szCs w:val="28"/>
        </w:rPr>
        <w:object w:dxaOrig="1860" w:dyaOrig="680">
          <v:shape id="_x0000_i1061" type="#_x0000_t75" style="width:93.75pt;height:34.5pt" o:ole="" fillcolor="window">
            <v:imagedata r:id="rId76" o:title=""/>
          </v:shape>
          <o:OLEObject Type="Embed" ProgID="Equation.3" ShapeID="_x0000_i1061" DrawAspect="Content" ObjectID="_1713772225" r:id="rId7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дБ/км;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(17)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10"/>
          <w:szCs w:val="28"/>
        </w:rPr>
        <w:object w:dxaOrig="6140" w:dyaOrig="2320">
          <v:shape id="_x0000_i1062" type="#_x0000_t75" style="width:306.75pt;height:114.75pt" o:ole="" fillcolor="window">
            <v:imagedata r:id="rId78" o:title=""/>
          </v:shape>
          <o:OLEObject Type="Embed" ProgID="Equation.3" ShapeID="_x0000_i1062" DrawAspect="Content" ObjectID="_1713772226" r:id="rId79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дБ.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(18)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Х</w:t>
      </w:r>
      <w:r w:rsidRPr="00C32BB2">
        <w:rPr>
          <w:noProof w:val="0"/>
          <w:color w:val="000000"/>
          <w:szCs w:val="28"/>
        </w:rPr>
        <w:t>=15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передавачів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Х</w:t>
      </w:r>
      <w:r w:rsidRPr="00C32BB2">
        <w:rPr>
          <w:noProof w:val="0"/>
          <w:color w:val="000000"/>
          <w:szCs w:val="28"/>
        </w:rPr>
        <w:t>=25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приймачів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наземних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станцій.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двох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коригувальний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чинник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Z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f</w:t>
      </w:r>
      <w:r w:rsidRPr="00C32BB2">
        <w:rPr>
          <w:noProof w:val="0"/>
          <w:color w:val="000000"/>
          <w:szCs w:val="28"/>
        </w:rPr>
        <w:t>)=0.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Потім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680" w:dyaOrig="360">
          <v:shape id="_x0000_i1063" type="#_x0000_t75" style="width:34.5pt;height:18pt" o:ole="" fillcolor="window">
            <v:imagedata r:id="rId80" o:title=""/>
          </v:shape>
          <o:OLEObject Type="Embed" ProgID="Equation.3" ShapeID="_x0000_i1063" DrawAspect="Content" ObjectID="_1713772227" r:id="rId81"/>
        </w:object>
      </w:r>
      <w:r>
        <w:rPr>
          <w:noProof w:val="0"/>
          <w:color w:val="000000"/>
          <w:position w:val="-12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виходячи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припущення,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цілком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А2),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4500" w:dyaOrig="360">
          <v:shape id="_x0000_i1064" type="#_x0000_t75" style="width:225pt;height:18pt" o:ole="" fillcolor="window">
            <v:imagedata r:id="rId82" o:title=""/>
          </v:shape>
          <o:OLEObject Type="Embed" ProgID="Equation.3" ShapeID="_x0000_i1064" DrawAspect="Content" ObjectID="_1713772228" r:id="rId83"/>
        </w:objec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(19)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Далі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2"/>
          <w:szCs w:val="28"/>
        </w:rPr>
        <w:object w:dxaOrig="700" w:dyaOrig="360">
          <v:shape id="_x0000_i1065" type="#_x0000_t75" style="width:36pt;height:18pt" o:ole="" fillcolor="window">
            <v:imagedata r:id="rId84" o:title=""/>
          </v:shape>
          <o:OLEObject Type="Embed" ProgID="Equation.3" ShapeID="_x0000_i1065" DrawAspect="Content" ObjectID="_1713772229" r:id="rId85"/>
        </w:object>
      </w:r>
      <w:r>
        <w:rPr>
          <w:noProof w:val="0"/>
          <w:color w:val="000000"/>
          <w:position w:val="-12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виходячи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припущення,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цілком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холодному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В)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20</w:t>
      </w:r>
      <w:r>
        <w:rPr>
          <w:noProof w:val="0"/>
          <w:color w:val="000000"/>
          <w:szCs w:val="28"/>
        </w:rPr>
        <w:t xml:space="preserve"> цього додатка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цілком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теплому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морі</w:t>
      </w:r>
      <w:r>
        <w:rPr>
          <w:noProof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</w:rPr>
        <w:br/>
      </w:r>
      <w:r w:rsidRPr="00C32BB2">
        <w:rPr>
          <w:noProof w:val="0"/>
          <w:color w:val="000000"/>
          <w:szCs w:val="28"/>
        </w:rPr>
        <w:t>(зона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С)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21</w:t>
      </w:r>
      <w:r>
        <w:rPr>
          <w:noProof w:val="0"/>
          <w:color w:val="000000"/>
          <w:szCs w:val="28"/>
        </w:rPr>
        <w:t xml:space="preserve"> цього додатка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56"/>
          <w:szCs w:val="28"/>
        </w:rPr>
        <w:object w:dxaOrig="8680" w:dyaOrig="1240">
          <v:shape id="_x0000_i1066" type="#_x0000_t75" style="width:438pt;height:62.25pt" o:ole="" fillcolor="window">
            <v:imagedata r:id="rId86" o:title=""/>
          </v:shape>
          <o:OLEObject Type="Embed" ProgID="Equation.3" ShapeID="_x0000_i1066" DrawAspect="Content" ObjectID="_1713772230" r:id="rId87"/>
        </w:object>
      </w:r>
      <w:r w:rsidRPr="00C32BB2">
        <w:rPr>
          <w:noProof w:val="0"/>
          <w:color w:val="000000"/>
          <w:szCs w:val="28"/>
        </w:rPr>
        <w:t>(20)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С: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2062EC">
        <w:rPr>
          <w:noProof w:val="0"/>
          <w:color w:val="000000"/>
          <w:position w:val="-34"/>
          <w:szCs w:val="28"/>
        </w:rPr>
        <w:object w:dxaOrig="6920" w:dyaOrig="800">
          <v:shape id="_x0000_i1067" type="#_x0000_t75" style="width:345.75pt;height:40.5pt" o:ole="" fillcolor="window">
            <v:imagedata r:id="rId88" o:title=""/>
          </v:shape>
          <o:OLEObject Type="Embed" ProgID="Equation.3" ShapeID="_x0000_i1067" DrawAspect="Content" ObjectID="_1713772231" r:id="rId89"/>
        </w:object>
      </w:r>
      <w:r w:rsidRPr="00C32BB2">
        <w:rPr>
          <w:noProof w:val="0"/>
          <w:color w:val="000000"/>
          <w:szCs w:val="28"/>
        </w:rPr>
        <w:t>(21)</w:t>
      </w:r>
    </w:p>
    <w:p w:rsidR="00050673" w:rsidRPr="00C32BB2" w:rsidRDefault="00050673" w:rsidP="00831E25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П</w:t>
      </w:r>
      <w:r w:rsidRPr="00C32BB2">
        <w:rPr>
          <w:noProof w:val="0"/>
          <w:color w:val="000000"/>
          <w:szCs w:val="28"/>
        </w:rPr>
        <w:t>рогнозовані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72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40"/>
          <w:szCs w:val="28"/>
        </w:rPr>
        <w:object w:dxaOrig="5679" w:dyaOrig="920">
          <v:shape id="_x0000_i1068" type="#_x0000_t75" style="width:281.25pt;height:46.5pt" o:ole="" fillcolor="window">
            <v:imagedata r:id="rId90" o:title=""/>
          </v:shape>
          <o:OLEObject Type="Embed" ProgID="Equation.3" ShapeID="_x0000_i1068" DrawAspect="Content" ObjectID="_1713772232" r:id="rId91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(22)</w:t>
      </w:r>
    </w:p>
    <w:p w:rsidR="00050673" w:rsidRPr="00C32BB2" w:rsidRDefault="00050673" w:rsidP="00AB6D4C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е</w:t>
      </w:r>
      <w:r>
        <w:rPr>
          <w:noProof w:val="0"/>
          <w:color w:val="000000"/>
          <w:szCs w:val="28"/>
        </w:rPr>
        <w:t>:</w:t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position w:val="-12"/>
          <w:szCs w:val="28"/>
        </w:rPr>
        <w:object w:dxaOrig="360" w:dyaOrig="360">
          <v:shape id="_x0000_i1069" type="#_x0000_t75" style="width:18pt;height:18pt" o:ole="" fillcolor="window">
            <v:imagedata r:id="rId92" o:title=""/>
          </v:shape>
          <o:OLEObject Type="Embed" ProgID="Equation.3" ShapeID="_x0000_i1069" DrawAspect="Content" ObjectID="_1713772233" r:id="rId93"/>
        </w:objec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найдовша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суші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(сума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внутрішніх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прибережних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ділянок)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уздовж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розглянутої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4.2.</w:t>
      </w:r>
      <w:r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Діапазон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790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60</w:t>
      </w:r>
      <w:r>
        <w:rPr>
          <w:noProof w:val="0"/>
          <w:color w:val="000000"/>
          <w:szCs w:val="28"/>
        </w:rPr>
        <w:t xml:space="preserve"> ГГц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цієї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модель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усередненим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відсотком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р)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діапазоні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0,0001</w:t>
      </w:r>
      <w:r>
        <w:rPr>
          <w:noProof w:val="0"/>
          <w:color w:val="000000"/>
          <w:szCs w:val="28"/>
        </w:rPr>
        <w:t xml:space="preserve">%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>%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обчисленні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метод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циклів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розрахунку.</w:t>
      </w:r>
    </w:p>
    <w:p w:rsidR="00050673" w:rsidRPr="00C32BB2" w:rsidRDefault="00050673" w:rsidP="00AB6D4C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Спочатку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ослаблення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рахунок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екранування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місцевості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формулами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– </w:t>
      </w:r>
      <w:r w:rsidRPr="00C32BB2">
        <w:rPr>
          <w:noProof w:val="0"/>
          <w:color w:val="000000"/>
          <w:szCs w:val="28"/>
        </w:rPr>
        <w:t>22</w:t>
      </w:r>
      <w:r>
        <w:rPr>
          <w:noProof w:val="0"/>
          <w:color w:val="000000"/>
          <w:szCs w:val="28"/>
        </w:rPr>
        <w:t xml:space="preserve"> цього додатка</w:t>
      </w:r>
      <w:r w:rsidRPr="00C32BB2">
        <w:rPr>
          <w:noProof w:val="0"/>
          <w:color w:val="000000"/>
          <w:szCs w:val="28"/>
        </w:rPr>
        <w:t>.</w:t>
      </w:r>
    </w:p>
    <w:p w:rsidR="00050673" w:rsidRPr="000241E0" w:rsidRDefault="00050673" w:rsidP="00535269">
      <w:pPr>
        <w:spacing w:before="120" w:line="240" w:lineRule="auto"/>
        <w:ind w:firstLine="720"/>
        <w:jc w:val="both"/>
        <w:rPr>
          <w:noProof w:val="0"/>
          <w:szCs w:val="28"/>
        </w:rPr>
      </w:pPr>
      <w:r w:rsidRPr="000241E0">
        <w:rPr>
          <w:noProof w:val="0"/>
          <w:szCs w:val="28"/>
        </w:rPr>
        <w:t>На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наступних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етапах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обчислень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координаційної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відстані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проводять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облік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загасання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внаслідок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поглинання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газах</w:t>
      </w:r>
      <w:r>
        <w:rPr>
          <w:noProof w:val="0"/>
          <w:szCs w:val="28"/>
        </w:rPr>
        <w:t xml:space="preserve"> та </w:t>
      </w:r>
      <w:r w:rsidRPr="000241E0">
        <w:rPr>
          <w:noProof w:val="0"/>
          <w:szCs w:val="28"/>
        </w:rPr>
        <w:t>ефекту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хвилев</w:t>
      </w:r>
      <w:r>
        <w:rPr>
          <w:noProof w:val="0"/>
          <w:szCs w:val="28"/>
        </w:rPr>
        <w:t>од</w:t>
      </w:r>
      <w:r w:rsidRPr="000241E0">
        <w:rPr>
          <w:noProof w:val="0"/>
          <w:szCs w:val="28"/>
        </w:rPr>
        <w:t>ного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розповсюдження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і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тропосферного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розсіювання.</w:t>
      </w:r>
    </w:p>
    <w:p w:rsidR="00050673" w:rsidRPr="000241E0" w:rsidRDefault="00050673" w:rsidP="00535269">
      <w:pPr>
        <w:spacing w:before="120" w:line="240" w:lineRule="auto"/>
        <w:ind w:firstLine="720"/>
        <w:jc w:val="both"/>
        <w:rPr>
          <w:noProof w:val="0"/>
          <w:szCs w:val="28"/>
        </w:rPr>
      </w:pPr>
      <w:r w:rsidRPr="000241E0">
        <w:rPr>
          <w:noProof w:val="0"/>
          <w:szCs w:val="28"/>
        </w:rPr>
        <w:t>Під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час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розрахунку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погонного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загасання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внаслідок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ослаблення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в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газах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атмосфери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спочатку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обчислюють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ослаблення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(</w:t>
      </w:r>
      <w:r w:rsidRPr="000241E0">
        <w:rPr>
          <w:noProof w:val="0"/>
          <w:szCs w:val="28"/>
        </w:rPr>
        <w:sym w:font="Symbol" w:char="F067"/>
      </w:r>
      <w:r w:rsidRPr="000241E0">
        <w:rPr>
          <w:noProof w:val="0"/>
          <w:szCs w:val="28"/>
          <w:vertAlign w:val="subscript"/>
        </w:rPr>
        <w:t>0</w:t>
      </w:r>
      <w:r w:rsidRPr="000241E0">
        <w:rPr>
          <w:noProof w:val="0"/>
          <w:szCs w:val="28"/>
        </w:rPr>
        <w:t>,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дБ/км)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сухому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повітряному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просторі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формулою:</w:t>
      </w:r>
    </w:p>
    <w:p w:rsidR="00050673" w:rsidRPr="000241E0" w:rsidRDefault="00050673" w:rsidP="00535269">
      <w:pPr>
        <w:spacing w:before="120" w:line="240" w:lineRule="auto"/>
        <w:ind w:firstLine="0"/>
        <w:jc w:val="right"/>
        <w:rPr>
          <w:noProof w:val="0"/>
          <w:szCs w:val="28"/>
        </w:rPr>
      </w:pPr>
      <w:r w:rsidRPr="00B9324D">
        <w:rPr>
          <w:noProof w:val="0"/>
          <w:position w:val="-50"/>
          <w:szCs w:val="28"/>
        </w:rPr>
        <w:object w:dxaOrig="7760" w:dyaOrig="1120">
          <v:shape id="_x0000_i1070" type="#_x0000_t75" style="width:387.75pt;height:56.25pt" o:ole="" fillcolor="window">
            <v:imagedata r:id="rId94" o:title=""/>
          </v:shape>
          <o:OLEObject Type="Embed" ProgID="Equation.DSMT4" ShapeID="_x0000_i1070" DrawAspect="Content" ObjectID="_1713772234" r:id="rId95"/>
        </w:object>
      </w:r>
      <w:r w:rsidRPr="000241E0">
        <w:rPr>
          <w:noProof w:val="0"/>
          <w:szCs w:val="28"/>
        </w:rPr>
        <w:t>.</w:t>
      </w:r>
      <w:r>
        <w:rPr>
          <w:noProof w:val="0"/>
          <w:szCs w:val="28"/>
        </w:rPr>
        <w:t xml:space="preserve">        </w:t>
      </w:r>
      <w:r w:rsidRPr="000241E0">
        <w:rPr>
          <w:noProof w:val="0"/>
          <w:szCs w:val="28"/>
        </w:rPr>
        <w:t>(23)</w:t>
      </w:r>
    </w:p>
    <w:p w:rsidR="00050673" w:rsidRPr="000241E0" w:rsidRDefault="00050673" w:rsidP="00535269">
      <w:pPr>
        <w:spacing w:before="120" w:line="240" w:lineRule="auto"/>
        <w:ind w:firstLine="720"/>
        <w:jc w:val="both"/>
        <w:rPr>
          <w:noProof w:val="0"/>
          <w:sz w:val="16"/>
          <w:szCs w:val="16"/>
        </w:rPr>
      </w:pPr>
    </w:p>
    <w:p w:rsidR="00050673" w:rsidRPr="000241E0" w:rsidRDefault="00050673" w:rsidP="00535269">
      <w:pPr>
        <w:spacing w:before="120" w:line="240" w:lineRule="auto"/>
        <w:ind w:firstLine="720"/>
        <w:jc w:val="both"/>
        <w:rPr>
          <w:noProof w:val="0"/>
          <w:szCs w:val="28"/>
        </w:rPr>
      </w:pPr>
      <w:r w:rsidRPr="000241E0">
        <w:rPr>
          <w:noProof w:val="0"/>
          <w:szCs w:val="28"/>
        </w:rPr>
        <w:t>Погонне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загасання,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зумовлене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поглинанням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у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водяній</w:t>
      </w:r>
      <w:r>
        <w:rPr>
          <w:noProof w:val="0"/>
          <w:szCs w:val="28"/>
        </w:rPr>
        <w:t xml:space="preserve"> </w:t>
      </w:r>
      <w:r w:rsidRPr="006204F9">
        <w:rPr>
          <w:noProof w:val="0"/>
          <w:szCs w:val="28"/>
        </w:rPr>
        <w:t>парі</w:t>
      </w:r>
      <w:r w:rsidRPr="000241E0">
        <w:rPr>
          <w:noProof w:val="0"/>
          <w:szCs w:val="28"/>
        </w:rPr>
        <w:t>,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задають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у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вигляді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функції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щільності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водяної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пари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(</w:t>
      </w:r>
      <w:r w:rsidRPr="000241E0">
        <w:rPr>
          <w:i/>
          <w:noProof w:val="0"/>
          <w:szCs w:val="28"/>
        </w:rPr>
        <w:sym w:font="Symbol" w:char="F072"/>
      </w:r>
      <w:r w:rsidRPr="000241E0">
        <w:rPr>
          <w:noProof w:val="0"/>
          <w:szCs w:val="28"/>
        </w:rPr>
        <w:t>,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г/м</w:t>
      </w:r>
      <w:r w:rsidRPr="000241E0">
        <w:rPr>
          <w:noProof w:val="0"/>
          <w:szCs w:val="28"/>
          <w:vertAlign w:val="superscript"/>
        </w:rPr>
        <w:t>3</w:t>
      </w:r>
      <w:r w:rsidRPr="000241E0">
        <w:rPr>
          <w:noProof w:val="0"/>
          <w:szCs w:val="28"/>
        </w:rPr>
        <w:t>)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та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розраховують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за</w:t>
      </w:r>
      <w:r>
        <w:rPr>
          <w:noProof w:val="0"/>
          <w:szCs w:val="28"/>
        </w:rPr>
        <w:t xml:space="preserve"> </w:t>
      </w:r>
      <w:r w:rsidRPr="000241E0">
        <w:rPr>
          <w:noProof w:val="0"/>
          <w:szCs w:val="28"/>
        </w:rPr>
        <w:t>формулою:</w:t>
      </w:r>
    </w:p>
    <w:p w:rsidR="00050673" w:rsidRPr="00C32BB2" w:rsidRDefault="00050673" w:rsidP="00AB6D4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0"/>
          <w:szCs w:val="28"/>
        </w:rPr>
        <w:object w:dxaOrig="5740" w:dyaOrig="720">
          <v:shape id="_x0000_i1071" type="#_x0000_t75" style="width:304.5pt;height:37.5pt" o:ole="" fillcolor="window">
            <v:imagedata r:id="rId96" o:title=""/>
          </v:shape>
          <o:OLEObject Type="Embed" ProgID="Equation.3" ShapeID="_x0000_i1071" DrawAspect="Content" ObjectID="_1713772235" r:id="rId97"/>
        </w:objec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(24)</w:t>
      </w:r>
    </w:p>
    <w:p w:rsidR="00050673" w:rsidRPr="00C32BB2" w:rsidRDefault="00050673" w:rsidP="0064352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Погонне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загасання,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зумовлене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парою,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тропосферного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72"/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=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3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г/м</w:t>
      </w:r>
      <w:r w:rsidRPr="00C32BB2">
        <w:rPr>
          <w:noProof w:val="0"/>
          <w:color w:val="000000"/>
          <w:szCs w:val="28"/>
          <w:vertAlign w:val="superscript"/>
        </w:rPr>
        <w:t>3</w:t>
      </w:r>
      <w:r>
        <w:rPr>
          <w:noProof w:val="0"/>
          <w:color w:val="000000"/>
          <w:szCs w:val="28"/>
        </w:rPr>
        <w:t xml:space="preserve"> ,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64352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340" w:dyaOrig="360">
          <v:shape id="_x0000_i1072" type="#_x0000_t75" style="width:79.5pt;height:21.75pt" o:ole="" fillcolor="window">
            <v:imagedata r:id="rId98" o:title=""/>
          </v:shape>
          <o:OLEObject Type="Embed" ProgID="Equation.3" ShapeID="_x0000_i1072" DrawAspect="Content" ObjectID="_1713772236" r:id="rId99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8C3A16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(25)</w:t>
      </w:r>
    </w:p>
    <w:p w:rsidR="00050673" w:rsidRPr="00C32BB2" w:rsidRDefault="00050673" w:rsidP="0064352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Аналогічно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погонне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загасання,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зумовлене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парою,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хвилеводного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радіохвиль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сухопутних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зон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А1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А2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але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72"/>
      </w:r>
      <w:r w:rsidRPr="00C32BB2">
        <w:rPr>
          <w:noProof w:val="0"/>
          <w:color w:val="000000"/>
          <w:szCs w:val="28"/>
        </w:rPr>
        <w:t>=7,5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г/м</w:t>
      </w:r>
      <w:r w:rsidRPr="00C32BB2">
        <w:rPr>
          <w:noProof w:val="0"/>
          <w:color w:val="000000"/>
          <w:szCs w:val="28"/>
          <w:vertAlign w:val="superscript"/>
        </w:rPr>
        <w:t>3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формулу:</w:t>
      </w:r>
    </w:p>
    <w:p w:rsidR="00050673" w:rsidRPr="00C32BB2" w:rsidRDefault="00050673" w:rsidP="0064352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460" w:dyaOrig="360">
          <v:shape id="_x0000_i1073" type="#_x0000_t75" style="width:86.25pt;height:21.75pt" o:ole="" fillcolor="window">
            <v:imagedata r:id="rId100" o:title=""/>
          </v:shape>
          <o:OLEObject Type="Embed" ProgID="Equation.3" ShapeID="_x0000_i1073" DrawAspect="Content" ObjectID="_1713772237" r:id="rId101"/>
        </w:objec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(26)</w:t>
      </w:r>
    </w:p>
    <w:p w:rsidR="00050673" w:rsidRPr="00C32BB2" w:rsidRDefault="00050673" w:rsidP="0064352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Погонне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загасання,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обумовлене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наявністю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атмосфері,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хвилеводного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морських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зонах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водяної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72"/>
      </w:r>
      <w:r w:rsidRPr="00C32BB2">
        <w:rPr>
          <w:noProof w:val="0"/>
          <w:color w:val="000000"/>
          <w:szCs w:val="28"/>
        </w:rPr>
        <w:t>=10,0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г/м</w:t>
      </w:r>
      <w:r w:rsidRPr="00C32BB2">
        <w:rPr>
          <w:noProof w:val="0"/>
          <w:color w:val="000000"/>
          <w:szCs w:val="28"/>
          <w:vertAlign w:val="superscript"/>
        </w:rPr>
        <w:t>3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за формулою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64352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object w:dxaOrig="1520" w:dyaOrig="360">
          <v:shape id="_x0000_i1074" type="#_x0000_t75" style="width:89.25pt;height:21.75pt" o:ole="" fillcolor="window">
            <v:imagedata r:id="rId102" o:title=""/>
          </v:shape>
          <o:OLEObject Type="Embed" ProgID="Equation.3" ShapeID="_x0000_i1074" DrawAspect="Content" ObjectID="_1713772238" r:id="rId103"/>
        </w:objec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(27)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пари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2"/>
      </w:r>
      <w:r w:rsidRPr="00C32BB2">
        <w:rPr>
          <w:color w:val="000000"/>
        </w:rPr>
        <w:t>=10,0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обох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</w:t>
      </w:r>
      <w:r>
        <w:rPr>
          <w:color w:val="000000"/>
        </w:rPr>
        <w:t xml:space="preserve"> </w:t>
      </w:r>
      <w:r w:rsidRPr="00C32BB2">
        <w:rPr>
          <w:color w:val="000000"/>
        </w:rPr>
        <w:t>через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відсутність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даних</w:t>
      </w:r>
      <w:r>
        <w:rPr>
          <w:color w:val="000000"/>
        </w:rPr>
        <w:t xml:space="preserve"> </w:t>
      </w:r>
      <w:r w:rsidRPr="00C32BB2">
        <w:rPr>
          <w:color w:val="000000"/>
        </w:rPr>
        <w:t>щодо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пари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всій</w:t>
      </w:r>
      <w:r>
        <w:rPr>
          <w:color w:val="000000"/>
        </w:rPr>
        <w:t xml:space="preserve"> </w:t>
      </w:r>
      <w:r w:rsidRPr="00C32BB2">
        <w:rPr>
          <w:color w:val="000000"/>
        </w:rPr>
        <w:t>земній</w:t>
      </w:r>
      <w:r>
        <w:rPr>
          <w:color w:val="000000"/>
        </w:rPr>
        <w:t xml:space="preserve"> </w:t>
      </w:r>
      <w:r w:rsidRPr="00C32BB2">
        <w:rPr>
          <w:color w:val="000000"/>
        </w:rPr>
        <w:t>кулі.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Далі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частотну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ослаблення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6204F9">
        <w:rPr>
          <w:color w:val="000000"/>
        </w:rPr>
        <w:t>хвилеводного</w:t>
      </w:r>
      <w:r>
        <w:rPr>
          <w:color w:val="000000"/>
        </w:rPr>
        <w:t xml:space="preserve"> </w:t>
      </w:r>
      <w:r w:rsidRPr="006204F9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64352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500" w:dyaOrig="460">
          <v:shape id="_x0000_i1075" type="#_x0000_t75" style="width:79.5pt;height:24pt" o:ole="" fillcolor="window">
            <v:imagedata r:id="rId104" o:title=""/>
          </v:shape>
          <o:OLEObject Type="Embed" ProgID="Equation.3" ShapeID="_x0000_i1075" DrawAspect="Content" ObjectID="_1713772239" r:id="rId105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(28)</w:t>
      </w:r>
    </w:p>
    <w:p w:rsidR="00050673" w:rsidRPr="00C32BB2" w:rsidRDefault="00050673" w:rsidP="008D44DC">
      <w:pPr>
        <w:pStyle w:val="a3"/>
        <w:keepNext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6204F9">
        <w:rPr>
          <w:color w:val="000000"/>
        </w:rPr>
        <w:t>хвилеводного</w:t>
      </w:r>
      <w:r>
        <w:rPr>
          <w:color w:val="000000"/>
        </w:rPr>
        <w:t xml:space="preserve"> </w:t>
      </w:r>
      <w:r w:rsidRPr="006204F9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зменшення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ослаблення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випадку</w:t>
      </w:r>
      <w:r>
        <w:rPr>
          <w:color w:val="000000"/>
        </w:rPr>
        <w:t xml:space="preserve"> </w:t>
      </w:r>
      <w:r w:rsidRPr="00C32BB2">
        <w:rPr>
          <w:color w:val="000000"/>
        </w:rPr>
        <w:t>прямого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зв’язку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атмосферних</w:t>
      </w:r>
      <w:r>
        <w:rPr>
          <w:color w:val="000000"/>
        </w:rPr>
        <w:t xml:space="preserve"> </w:t>
      </w:r>
      <w:r w:rsidRPr="00C32BB2">
        <w:rPr>
          <w:color w:val="000000"/>
        </w:rPr>
        <w:t>хвилеводах</w:t>
      </w:r>
      <w:r>
        <w:rPr>
          <w:color w:val="000000"/>
        </w:rPr>
        <w:t xml:space="preserve"> </w:t>
      </w:r>
      <w:r w:rsidRPr="00C32BB2">
        <w:rPr>
          <w:color w:val="000000"/>
        </w:rPr>
        <w:t>над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поверхнями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D44D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0"/>
          <w:szCs w:val="28"/>
        </w:rPr>
        <w:object w:dxaOrig="1160" w:dyaOrig="680">
          <v:shape id="_x0000_i1076" type="#_x0000_t75" style="width:60pt;height:36pt" o:ole="" fillcolor="window">
            <v:imagedata r:id="rId106" o:title=""/>
          </v:shape>
          <o:OLEObject Type="Embed" ProgID="Equation.3" ShapeID="_x0000_i1076" DrawAspect="Content" ObjectID="_1713772240" r:id="rId10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(29)</w:t>
      </w:r>
    </w:p>
    <w:p w:rsidR="00050673" w:rsidRPr="00C32BB2" w:rsidRDefault="00050673" w:rsidP="008D44DC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>
        <w:rPr>
          <w:color w:val="000000"/>
        </w:rPr>
        <w:t>д</w:t>
      </w:r>
      <w:r>
        <w:rPr>
          <w:color w:val="000000"/>
          <w:lang w:val="ru-RU"/>
        </w:rPr>
        <w:t>е:</w:t>
      </w:r>
      <w:r>
        <w:rPr>
          <w:color w:val="000000"/>
          <w:lang w:val="ru-RU"/>
        </w:rPr>
        <w:tab/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c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сухопутної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узбережжя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напрямку,</w:t>
      </w:r>
      <w:r>
        <w:rPr>
          <w:color w:val="000000"/>
        </w:rPr>
        <w:t xml:space="preserve"> </w:t>
      </w:r>
      <w:r w:rsidRPr="00C32BB2">
        <w:rPr>
          <w:color w:val="000000"/>
        </w:rPr>
        <w:t>км.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умовах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c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нулю.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Після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А</w:t>
      </w:r>
      <w:r w:rsidRPr="00C32BB2">
        <w:rPr>
          <w:i/>
          <w:color w:val="000000"/>
          <w:vertAlign w:val="subscript"/>
        </w:rPr>
        <w:t>1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повинні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забезпечені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процесі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</w:t>
      </w:r>
      <w:r>
        <w:rPr>
          <w:color w:val="000000"/>
        </w:rPr>
        <w:t xml:space="preserve">,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прогнозовані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х</w:t>
      </w:r>
      <w:r>
        <w:rPr>
          <w:color w:val="000000"/>
        </w:rPr>
        <w:t>вилево</w:t>
      </w:r>
      <w:r w:rsidRPr="00C32BB2">
        <w:rPr>
          <w:color w:val="000000"/>
        </w:rPr>
        <w:t>дного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а </w:t>
      </w:r>
      <w:r w:rsidRPr="00C32BB2">
        <w:rPr>
          <w:color w:val="000000"/>
        </w:rPr>
        <w:t>(</w:t>
      </w:r>
      <w:r w:rsidRPr="00C32BB2">
        <w:rPr>
          <w:color w:val="000000"/>
          <w:position w:val="-12"/>
        </w:rPr>
        <w:object w:dxaOrig="639" w:dyaOrig="360">
          <v:shape id="_x0000_i1077" type="#_x0000_t75" style="width:31.5pt;height:18pt" o:ole="" fillcolor="window">
            <v:imagedata r:id="rId108" o:title=""/>
          </v:shape>
          <o:OLEObject Type="Embed" ProgID="Equation.3" ShapeID="_x0000_i1077" DrawAspect="Content" ObjectID="_1713772241" r:id="rId109"/>
        </w:objec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допоміжного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а </w:t>
      </w:r>
      <w:r w:rsidRPr="00C32BB2">
        <w:rPr>
          <w:color w:val="000000"/>
        </w:rPr>
        <w:t>(</w:t>
      </w:r>
      <w:r w:rsidRPr="00C32BB2">
        <w:rPr>
          <w:color w:val="000000"/>
          <w:position w:val="-14"/>
        </w:rPr>
        <w:object w:dxaOrig="720" w:dyaOrig="380">
          <v:shape id="_x0000_i1078" type="#_x0000_t75" style="width:36pt;height:18.75pt" o:ole="" fillcolor="window">
            <v:imagedata r:id="rId110" o:title=""/>
          </v:shape>
          <o:OLEObject Type="Embed" ProgID="Equation.3" ShapeID="_x0000_i1078" DrawAspect="Content" ObjectID="_1713772242" r:id="rId111"/>
        </w:objec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формули</w:t>
      </w:r>
      <w:r w:rsidRPr="00C32BB2">
        <w:rPr>
          <w:color w:val="000000"/>
        </w:rPr>
        <w:t>:</w:t>
      </w:r>
    </w:p>
    <w:p w:rsidR="00050673" w:rsidRPr="00C32BB2" w:rsidRDefault="00050673" w:rsidP="008D44D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3159" w:dyaOrig="360">
          <v:shape id="_x0000_i1079" type="#_x0000_t75" style="width:156pt;height:18pt" o:ole="" fillcolor="window">
            <v:imagedata r:id="rId112" o:title=""/>
          </v:shape>
          <o:OLEObject Type="Embed" ProgID="Equation.3" ShapeID="_x0000_i1079" DrawAspect="Content" ObjectID="_1713772243" r:id="rId113"/>
        </w:object>
      </w:r>
      <w:r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(30)</w:t>
      </w:r>
    </w:p>
    <w:p w:rsidR="00050673" w:rsidRPr="00C32BB2" w:rsidRDefault="00050673" w:rsidP="008D44D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900" w:dyaOrig="360">
          <v:shape id="_x0000_i1080" type="#_x0000_t75" style="width:95.25pt;height:18pt" o:ole="" fillcolor="window">
            <v:imagedata r:id="rId114" o:title=""/>
          </v:shape>
          <o:OLEObject Type="Embed" ProgID="Equation.3" ShapeID="_x0000_i1080" DrawAspect="Content" ObjectID="_1713772244" r:id="rId115"/>
        </w:object>
      </w:r>
      <w:r>
        <w:rPr>
          <w:noProof w:val="0"/>
          <w:color w:val="000000"/>
          <w:szCs w:val="28"/>
        </w:rPr>
        <w:t xml:space="preserve">;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(31)</w:t>
      </w:r>
    </w:p>
    <w:p w:rsidR="00050673" w:rsidRPr="00C32BB2" w:rsidRDefault="00050673" w:rsidP="008D44D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2060" w:dyaOrig="380">
          <v:shape id="_x0000_i1081" type="#_x0000_t75" style="width:102pt;height:18.75pt" o:ole="" fillcolor="window">
            <v:imagedata r:id="rId116" o:title=""/>
          </v:shape>
          <o:OLEObject Type="Embed" ProgID="Equation.3" ShapeID="_x0000_i1081" DrawAspect="Content" ObjectID="_1713772245" r:id="rId11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(32)</w:t>
      </w:r>
    </w:p>
    <w:p w:rsidR="00050673" w:rsidRPr="00C32BB2" w:rsidRDefault="00050673" w:rsidP="008D44DC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color w:val="000000"/>
          <w:position w:val="-14"/>
        </w:rPr>
        <w:object w:dxaOrig="1540" w:dyaOrig="380">
          <v:shape id="_x0000_i1082" type="#_x0000_t75" style="width:78pt;height:18.75pt" o:ole="" fillcolor="window">
            <v:imagedata r:id="rId118" o:title=""/>
          </v:shape>
          <o:OLEObject Type="Embed" ProgID="Equation.3" ShapeID="_x0000_i1082" DrawAspect="Content" ObjectID="_1713772246" r:id="rId119"/>
        </w:objec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втратами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або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допоміжного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Їх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за формулою 13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6204F9">
        <w:rPr>
          <w:color w:val="000000"/>
        </w:rPr>
        <w:t>тропосферного</w:t>
      </w:r>
      <w:r>
        <w:rPr>
          <w:color w:val="000000"/>
        </w:rPr>
        <w:t xml:space="preserve"> </w:t>
      </w:r>
      <w:r w:rsidRPr="006204F9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втрати,</w:t>
      </w:r>
      <w:r>
        <w:rPr>
          <w:color w:val="000000"/>
        </w:rPr>
        <w:t xml:space="preserve"> </w:t>
      </w:r>
      <w:r w:rsidRPr="00C32BB2">
        <w:rPr>
          <w:color w:val="000000"/>
        </w:rPr>
        <w:t>зумовлені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діапазоном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position w:val="-14"/>
        </w:rPr>
        <w:object w:dxaOrig="320" w:dyaOrig="380">
          <v:shape id="_x0000_i1083" type="#_x0000_t75" style="width:15.75pt;height:18.75pt" o:ole="" fillcolor="window">
            <v:imagedata r:id="rId120" o:title=""/>
          </v:shape>
          <o:OLEObject Type="Embed" ProgID="Equation.3" ShapeID="_x0000_i1083" DrawAspect="Content" ObjectID="_1713772247" r:id="rId121"/>
        </w:objec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відбивальною</w:t>
      </w:r>
      <w:r>
        <w:rPr>
          <w:color w:val="000000"/>
        </w:rPr>
        <w:t xml:space="preserve"> </w:t>
      </w:r>
      <w:r w:rsidRPr="00C32BB2">
        <w:rPr>
          <w:color w:val="000000"/>
        </w:rPr>
        <w:t>здатністю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C32BB2">
        <w:rPr>
          <w:color w:val="000000"/>
        </w:rPr>
        <w:t>моря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центрі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А</w:t>
      </w:r>
      <w:r w:rsidRPr="00C32BB2">
        <w:rPr>
          <w:i/>
          <w:color w:val="000000"/>
          <w:vertAlign w:val="subscript"/>
        </w:rPr>
        <w:t>2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30"/>
        </w:rPr>
        <w:object w:dxaOrig="3000" w:dyaOrig="780">
          <v:shape id="_x0000_i1084" type="#_x0000_t75" style="width:148.5pt;height:39.75pt" o:ole="" fillcolor="window">
            <v:imagedata r:id="rId122" o:title=""/>
          </v:shape>
          <o:OLEObject Type="Embed" ProgID="Equation.3" ShapeID="_x0000_i1084" DrawAspect="Content" ObjectID="_1713772248" r:id="rId123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(33)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30"/>
        </w:rPr>
        <w:object w:dxaOrig="5400" w:dyaOrig="780">
          <v:shape id="_x0000_i1085" type="#_x0000_t75" style="width:270pt;height:39.75pt" o:ole="" fillcolor="window">
            <v:imagedata r:id="rId124" o:title=""/>
          </v:shape>
          <o:OLEObject Type="Embed" ProgID="Equation.3" ShapeID="_x0000_i1085" DrawAspect="Content" ObjectID="_1713772249" r:id="rId125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(34)</w:t>
      </w:r>
    </w:p>
    <w:p w:rsidR="00050673" w:rsidRPr="00C32BB2" w:rsidRDefault="00050673" w:rsidP="008D44DC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де:</w:t>
      </w:r>
    </w:p>
    <w:p w:rsidR="00050673" w:rsidRPr="00C32BB2" w:rsidRDefault="00050673" w:rsidP="00E362B7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640" w:dyaOrig="639">
          <v:shape id="_x0000_i1086" type="#_x0000_t75" style="width:130.5pt;height:31.5pt" o:ole="" fillcolor="window">
            <v:imagedata r:id="rId126" o:title=""/>
          </v:shape>
          <o:OLEObject Type="Embed" ProgID="Equation.3" ShapeID="_x0000_i1086" DrawAspect="Content" ObjectID="_1713772250" r:id="rId12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  <w:lang w:val="ru-RU"/>
        </w:rPr>
        <w:tab/>
      </w:r>
      <w:r w:rsidRPr="00C32BB2">
        <w:rPr>
          <w:noProof w:val="0"/>
          <w:color w:val="000000"/>
          <w:szCs w:val="28"/>
        </w:rPr>
        <w:t>(35)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sym w:font="Symbol" w:char="F07A"/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широта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станції.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Аналогічно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допустимі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</w:t>
      </w:r>
      <w:r>
        <w:rPr>
          <w:noProof w:val="0"/>
          <w:color w:val="000000"/>
          <w:szCs w:val="28"/>
        </w:rPr>
        <w:t xml:space="preserve">оделі тропосферного розсіювання </w:t>
      </w:r>
      <w:r w:rsidRPr="00C32BB2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функцію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основного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додаткового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0"/>
          <w:szCs w:val="28"/>
        </w:rPr>
        <w:object w:dxaOrig="660" w:dyaOrig="340">
          <v:shape id="_x0000_i1087" type="#_x0000_t75" style="width:33pt;height:17.25pt" o:ole="" fillcolor="window">
            <v:imagedata r:id="rId128" o:title=""/>
          </v:shape>
          <o:OLEObject Type="Embed" ProgID="Equation.3" ShapeID="_x0000_i1087" DrawAspect="Content" ObjectID="_1713772251" r:id="rId129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допоміжного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  <w:lang w:val="ru-RU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4"/>
          <w:szCs w:val="28"/>
        </w:rPr>
        <w:object w:dxaOrig="740" w:dyaOrig="380">
          <v:shape id="_x0000_i1088" type="#_x0000_t75" style="width:36pt;height:18.75pt" o:ole="" fillcolor="window">
            <v:imagedata r:id="rId130" o:title=""/>
          </v:shape>
          <o:OLEObject Type="Embed" ProgID="Equation.3" ShapeID="_x0000_i1088" DrawAspect="Content" ObjectID="_1713772252" r:id="rId131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відповідн</w:t>
      </w:r>
      <w:r>
        <w:rPr>
          <w:noProof w:val="0"/>
          <w:color w:val="000000"/>
          <w:szCs w:val="28"/>
        </w:rPr>
        <w:t xml:space="preserve">о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формулами: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939" w:dyaOrig="360">
          <v:shape id="_x0000_i1089" type="#_x0000_t75" style="width:98.25pt;height:18pt" o:ole="" fillcolor="window">
            <v:imagedata r:id="rId132" o:title=""/>
          </v:shape>
          <o:OLEObject Type="Embed" ProgID="Equation.3" ShapeID="_x0000_i1089" DrawAspect="Content" ObjectID="_1713772253" r:id="rId133"/>
        </w:object>
      </w:r>
      <w:r>
        <w:rPr>
          <w:noProof w:val="0"/>
          <w:color w:val="000000"/>
          <w:szCs w:val="28"/>
        </w:rPr>
        <w:t xml:space="preserve">;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(36)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2060" w:dyaOrig="380">
          <v:shape id="_x0000_i1090" type="#_x0000_t75" style="width:102pt;height:18.75pt" o:ole="" fillcolor="window">
            <v:imagedata r:id="rId134" o:title=""/>
          </v:shape>
          <o:OLEObject Type="Embed" ProgID="Equation.3" ShapeID="_x0000_i1090" DrawAspect="Content" ObjectID="_1713772254" r:id="rId135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(37)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процесі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ітераційних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обчислень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атмосферних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газах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спочатку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поточне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i</w: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i</w:t>
      </w:r>
      <w:r w:rsidRPr="00C32BB2">
        <w:rPr>
          <w:noProof w:val="0"/>
          <w:color w:val="000000"/>
          <w:szCs w:val="28"/>
        </w:rPr>
        <w:t>=1,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т.і.,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потім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погонне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загасання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4"/>
          <w:szCs w:val="28"/>
        </w:rPr>
        <w:object w:dxaOrig="300" w:dyaOrig="380">
          <v:shape id="_x0000_i1091" type="#_x0000_t75" style="width:15.75pt;height:18.75pt" o:ole="" fillcolor="window">
            <v:imagedata r:id="rId136" o:title=""/>
          </v:shape>
          <o:OLEObject Type="Embed" ProgID="Equation.3" ShapeID="_x0000_i1091" DrawAspect="Content" ObjectID="_1713772255" r:id="rId137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зумовлене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поглинанням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газах</w:t>
      </w:r>
      <w:r>
        <w:rPr>
          <w:noProof w:val="0"/>
          <w:color w:val="000000"/>
          <w:szCs w:val="28"/>
        </w:rPr>
        <w:t xml:space="preserve">, за </w:t>
      </w:r>
      <w:r w:rsidRPr="00C32BB2">
        <w:rPr>
          <w:noProof w:val="0"/>
          <w:color w:val="000000"/>
          <w:szCs w:val="28"/>
        </w:rPr>
        <w:t>формул</w:t>
      </w:r>
      <w:r>
        <w:rPr>
          <w:noProof w:val="0"/>
          <w:color w:val="000000"/>
          <w:szCs w:val="28"/>
        </w:rPr>
        <w:t>ами</w:t>
      </w:r>
      <w:r w:rsidRPr="00C32BB2">
        <w:rPr>
          <w:noProof w:val="0"/>
          <w:color w:val="000000"/>
          <w:szCs w:val="28"/>
        </w:rPr>
        <w:t>: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480" w:dyaOrig="360">
          <v:shape id="_x0000_i1092" type="#_x0000_t75" style="width:72.75pt;height:18pt" o:ole="" fillcolor="window">
            <v:imagedata r:id="rId138" o:title=""/>
          </v:shape>
          <o:OLEObject Type="Embed" ProgID="Equation.3" ShapeID="_x0000_i1092" DrawAspect="Content" ObjectID="_1713772256" r:id="rId139"/>
        </w:object>
      </w:r>
      <w:r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(38)</w:t>
      </w:r>
    </w:p>
    <w:p w:rsidR="00050673" w:rsidRPr="00C32BB2" w:rsidRDefault="00050673" w:rsidP="008D44DC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3440" w:dyaOrig="760">
          <v:shape id="_x0000_i1093" type="#_x0000_t75" style="width:171.75pt;height:38.25pt" o:ole="" fillcolor="window">
            <v:imagedata r:id="rId140" o:title=""/>
          </v:shape>
          <o:OLEObject Type="Embed" ProgID="Equation.3" ShapeID="_x0000_i1093" DrawAspect="Content" ObjectID="_1713772257" r:id="rId141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(39)</w:t>
      </w:r>
    </w:p>
    <w:p w:rsidR="00050673" w:rsidRPr="00C32BB2" w:rsidRDefault="00050673" w:rsidP="00F148D5">
      <w:pPr>
        <w:pStyle w:val="a3"/>
        <w:tabs>
          <w:tab w:val="left" w:pos="709"/>
        </w:tabs>
        <w:spacing w:before="60"/>
        <w:ind w:left="1418" w:hanging="1418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е</w:t>
      </w:r>
      <w:r>
        <w:rPr>
          <w:noProof w:val="0"/>
          <w:color w:val="000000"/>
          <w:szCs w:val="28"/>
        </w:rPr>
        <w:t>:</w:t>
      </w:r>
      <w:r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t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поточне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сукупної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довжини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А1+зона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А2)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межах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поточної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Далі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10"/>
          <w:szCs w:val="28"/>
        </w:rPr>
        <w:object w:dxaOrig="1760" w:dyaOrig="340">
          <v:shape id="_x0000_i1094" type="#_x0000_t75" style="width:87.75pt;height:17.25pt" o:ole="" fillcolor="window">
            <v:imagedata r:id="rId142" o:title=""/>
          </v:shape>
          <o:OLEObject Type="Embed" ProgID="Equation.3" ShapeID="_x0000_i1094" DrawAspect="Content" ObjectID="_1713772258" r:id="rId143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залежать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використовуючи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формулу:</w:t>
      </w:r>
    </w:p>
    <w:p w:rsidR="00050673" w:rsidRPr="00C32BB2" w:rsidRDefault="00050673" w:rsidP="00F148D5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3340" w:dyaOrig="380">
          <v:shape id="_x0000_i1095" type="#_x0000_t75" style="width:165pt;height:18.75pt" o:ole="" fillcolor="window">
            <v:imagedata r:id="rId144" o:title=""/>
          </v:shape>
          <o:OLEObject Type="Embed" ProgID="Equation.3" ShapeID="_x0000_i1095" DrawAspect="Content" ObjectID="_1713772259" r:id="rId14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(40)</w:t>
      </w:r>
    </w:p>
    <w:p w:rsidR="00050673" w:rsidRPr="00C32BB2" w:rsidRDefault="00050673" w:rsidP="00F148D5">
      <w:pPr>
        <w:pStyle w:val="a3"/>
        <w:tabs>
          <w:tab w:val="left" w:pos="709"/>
        </w:tabs>
        <w:spacing w:before="60"/>
        <w:ind w:left="1418" w:hanging="1418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е</w:t>
      </w:r>
      <w:r>
        <w:rPr>
          <w:noProof w:val="0"/>
          <w:color w:val="000000"/>
          <w:szCs w:val="28"/>
        </w:rPr>
        <w:t>:</w:t>
      </w:r>
      <w:r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lm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найбільший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відрізок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безперервної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внутрішньої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уздовж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розглядають,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</w:p>
    <w:p w:rsidR="00050673" w:rsidRPr="00C32BB2" w:rsidRDefault="00050673" w:rsidP="00643524">
      <w:pPr>
        <w:pStyle w:val="a3"/>
        <w:spacing w:before="6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8"/>
          <w:szCs w:val="28"/>
        </w:rPr>
        <w:object w:dxaOrig="3500" w:dyaOrig="740">
          <v:shape id="_x0000_i1096" type="#_x0000_t75" style="width:174.75pt;height:36pt" o:ole="" fillcolor="window">
            <v:imagedata r:id="rId146" o:title=""/>
          </v:shape>
          <o:OLEObject Type="Embed" ProgID="Equation.3" ShapeID="_x0000_i1096" DrawAspect="Content" ObjectID="_1713772260" r:id="rId14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(41)</w:t>
      </w:r>
    </w:p>
    <w:p w:rsidR="00050673" w:rsidRPr="00C32BB2" w:rsidRDefault="00050673" w:rsidP="00F148D5">
      <w:pPr>
        <w:pStyle w:val="a3"/>
        <w:tabs>
          <w:tab w:val="left" w:pos="709"/>
        </w:tabs>
        <w:spacing w:before="60"/>
        <w:ind w:left="1418" w:hanging="1418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</w:t>
      </w:r>
      <w:r w:rsidRPr="00C32BB2">
        <w:rPr>
          <w:noProof w:val="0"/>
          <w:color w:val="000000"/>
          <w:szCs w:val="28"/>
        </w:rPr>
        <w:t>е</w:t>
      </w:r>
      <w:r>
        <w:rPr>
          <w:noProof w:val="0"/>
          <w:color w:val="000000"/>
          <w:szCs w:val="28"/>
        </w:rPr>
        <w:t>:</w:t>
      </w:r>
      <w:r>
        <w:rPr>
          <w:noProof w:val="0"/>
          <w:color w:val="000000"/>
          <w:szCs w:val="28"/>
        </w:rPr>
        <w:tab/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i/>
          <w:noProof w:val="0"/>
          <w:color w:val="000000"/>
          <w:szCs w:val="28"/>
          <w:vertAlign w:val="subscript"/>
        </w:rPr>
        <w:t>tm</w:t>
      </w:r>
      <w:r w:rsidRPr="001C228B"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 w:rsidRPr="001C228B"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найбільший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відрізок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безперервної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сухопутної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(сума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внутрішніх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прибережних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ділянок)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А1+зона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А2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вздовж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розповсюдження,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6D"/>
      </w:r>
      <w:r w:rsidRPr="00C32BB2">
        <w:rPr>
          <w:i/>
          <w:noProof w:val="0"/>
          <w:color w:val="000000"/>
          <w:szCs w:val="28"/>
          <w:vertAlign w:val="subscript"/>
        </w:rPr>
        <w:t>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D"/>
      </w:r>
      <w:r w:rsidRPr="00C32BB2">
        <w:rPr>
          <w:noProof w:val="0"/>
          <w:color w:val="000000"/>
          <w:szCs w:val="28"/>
          <w:vertAlign w:val="subscript"/>
        </w:rPr>
        <w:t>1</w:t>
      </w:r>
      <w:r w:rsidRPr="00C32BB2">
        <w:rPr>
          <w:noProof w:val="0"/>
          <w:color w:val="000000"/>
          <w:szCs w:val="28"/>
        </w:rPr>
        <w:object w:dxaOrig="200" w:dyaOrig="240">
          <v:shape id="_x0000_i1097" type="#_x0000_t75" style="width:10.5pt;height:12pt" o:ole="" fillcolor="window">
            <v:imagedata r:id="rId148" o:title=""/>
          </v:shape>
          <o:OLEObject Type="Embed" ProgID="Equation.3" ShapeID="_x0000_i1097" DrawAspect="Content" ObjectID="_1713772261" r:id="rId149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1).</w:t>
      </w:r>
    </w:p>
    <w:p w:rsidR="00050673" w:rsidRPr="00C32BB2" w:rsidRDefault="00050673" w:rsidP="00643524">
      <w:pPr>
        <w:pStyle w:val="a3"/>
        <w:spacing w:before="6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659" w:dyaOrig="400">
          <v:shape id="_x0000_i1098" type="#_x0000_t75" style="width:131.25pt;height:19.5pt" o:ole="" fillcolor="window">
            <v:imagedata r:id="rId150" o:title=""/>
          </v:shape>
          <o:OLEObject Type="Embed" ProgID="Equation.3" ShapeID="_x0000_i1098" DrawAspect="Content" ObjectID="_1713772262" r:id="rId151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(42)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position w:val="-6"/>
          <w:szCs w:val="28"/>
        </w:rPr>
        <w:object w:dxaOrig="240" w:dyaOrig="220">
          <v:shape id="_x0000_i1099" type="#_x0000_t75" style="width:12pt;height:11.25pt" o:ole="" fillcolor="window">
            <v:imagedata r:id="rId152" o:title=""/>
          </v:shape>
          <o:OLEObject Type="Embed" ProgID="Equation.3" ShapeID="_x0000_i1099" DrawAspect="Content" ObjectID="_1713772263" r:id="rId153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0"/>
          <w:szCs w:val="28"/>
        </w:rPr>
        <w:object w:dxaOrig="920" w:dyaOrig="320">
          <v:shape id="_x0000_i1100" type="#_x0000_t75" style="width:46.5pt;height:15.75pt" o:ole="" fillcolor="window">
            <v:imagedata r:id="rId154" o:title=""/>
          </v:shape>
          <o:OLEObject Type="Embed" ProgID="Equation.3" ShapeID="_x0000_i1100" DrawAspect="Content" ObjectID="_1713772264" r:id="rId155"/>
        </w:object>
      </w:r>
      <w:r w:rsidRPr="00C32BB2">
        <w:rPr>
          <w:noProof w:val="0"/>
          <w:color w:val="000000"/>
          <w:szCs w:val="28"/>
        </w:rPr>
        <w:t>).</w:t>
      </w:r>
    </w:p>
    <w:p w:rsidR="00050673" w:rsidRPr="00C32BB2" w:rsidRDefault="00050673" w:rsidP="00643524">
      <w:pPr>
        <w:pStyle w:val="a3"/>
        <w:spacing w:before="6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200" w:dyaOrig="400">
          <v:shape id="_x0000_i1101" type="#_x0000_t75" style="width:108.75pt;height:19.5pt" o:ole="" fillcolor="window">
            <v:imagedata r:id="rId156" o:title=""/>
          </v:shape>
          <o:OLEObject Type="Embed" ProgID="Equation.3" ShapeID="_x0000_i1101" DrawAspect="Content" ObjectID="_1713772265" r:id="rId15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(43)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6D"/>
      </w:r>
      <w:r w:rsidRPr="00C32BB2">
        <w:rPr>
          <w:i/>
          <w:noProof w:val="0"/>
          <w:color w:val="000000"/>
          <w:szCs w:val="28"/>
          <w:vertAlign w:val="subscript"/>
        </w:rPr>
        <w:t>2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повинно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position w:val="-10"/>
          <w:szCs w:val="28"/>
        </w:rPr>
        <w:object w:dxaOrig="660" w:dyaOrig="340">
          <v:shape id="_x0000_i1102" type="#_x0000_t75" style="width:33pt;height:17.25pt" o:ole="" fillcolor="window">
            <v:imagedata r:id="rId158" o:title=""/>
          </v:shape>
          <o:OLEObject Type="Embed" ProgID="Equation.3" ShapeID="_x0000_i1102" DrawAspect="Content" ObjectID="_1713772266" r:id="rId159"/>
        </w:object>
      </w:r>
      <w:r w:rsidRPr="00C32BB2">
        <w:rPr>
          <w:noProof w:val="0"/>
          <w:color w:val="000000"/>
          <w:szCs w:val="28"/>
        </w:rPr>
        <w:t>).</w:t>
      </w:r>
    </w:p>
    <w:p w:rsidR="00050673" w:rsidRPr="00C32BB2" w:rsidRDefault="00050673" w:rsidP="00643524">
      <w:pPr>
        <w:pStyle w:val="a3"/>
        <w:spacing w:before="6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4"/>
          <w:szCs w:val="28"/>
        </w:rPr>
        <w:object w:dxaOrig="4000" w:dyaOrig="800">
          <v:shape id="_x0000_i1103" type="#_x0000_t75" style="width:198pt;height:39.75pt" o:ole="" fillcolor="window">
            <v:imagedata r:id="rId160" o:title=""/>
          </v:shape>
          <o:OLEObject Type="Embed" ProgID="Equation.3" ShapeID="_x0000_i1103" DrawAspect="Content" ObjectID="_1713772267" r:id="rId161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(44)</w:t>
      </w:r>
    </w:p>
    <w:p w:rsidR="00050673" w:rsidRPr="00C32BB2" w:rsidRDefault="00050673" w:rsidP="00F148D5">
      <w:pPr>
        <w:pStyle w:val="a3"/>
        <w:spacing w:before="60"/>
        <w:ind w:firstLine="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7A"/>
      </w:r>
      <w:r w:rsidRPr="00C32BB2">
        <w:rPr>
          <w:noProof w:val="0"/>
          <w:color w:val="000000"/>
          <w:szCs w:val="28"/>
          <w:vertAlign w:val="subscript"/>
        </w:rPr>
        <w:t>r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за формулою 3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додатка.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Після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2"/>
      </w:r>
      <w:r w:rsidRPr="00C32BB2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зниження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ефекту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хвилеводного</w:t>
      </w:r>
      <w:r>
        <w:rPr>
          <w:noProof w:val="0"/>
          <w:color w:val="000000"/>
          <w:szCs w:val="28"/>
        </w:rPr>
        <w:t xml:space="preserve"> </w:t>
      </w:r>
      <w:r w:rsidRPr="006204F9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залежно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пов’язаний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ним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Г</w:t>
      </w:r>
      <w:r w:rsidRPr="00C32BB2">
        <w:rPr>
          <w:noProof w:val="0"/>
          <w:color w:val="000000"/>
          <w:szCs w:val="28"/>
          <w:vertAlign w:val="subscript"/>
        </w:rPr>
        <w:t>1</w:t>
      </w:r>
      <w:r w:rsidRPr="00C32BB2">
        <w:rPr>
          <w:noProof w:val="0"/>
          <w:color w:val="000000"/>
          <w:szCs w:val="28"/>
        </w:rPr>
        <w:t>).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Обидва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часової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залежності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трасі:</w:t>
      </w:r>
      <w:r w:rsidRPr="00C32BB2">
        <w:rPr>
          <w:noProof w:val="0"/>
          <w:color w:val="000000"/>
          <w:szCs w:val="28"/>
        </w:rPr>
        <w:object w:dxaOrig="180" w:dyaOrig="340">
          <v:shape id="_x0000_i1104" type="#_x0000_t75" style="width:9.75pt;height:17.25pt" o:ole="" fillcolor="window">
            <v:imagedata r:id="rId162" o:title=""/>
          </v:shape>
          <o:OLEObject Type="Embed" ProgID="Equation.3" ShapeID="_x0000_i1104" DrawAspect="Content" ObjectID="_1713772268" r:id="rId163"/>
        </w:object>
      </w:r>
    </w:p>
    <w:p w:rsidR="00050673" w:rsidRPr="00C32BB2" w:rsidRDefault="00050673" w:rsidP="00643524">
      <w:pPr>
        <w:pStyle w:val="a3"/>
        <w:spacing w:before="6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800" w:dyaOrig="360">
          <v:shape id="_x0000_i1105" type="#_x0000_t75" style="width:89.25pt;height:18pt" o:ole="" fillcolor="window">
            <v:imagedata r:id="rId164" o:title=""/>
          </v:shape>
          <o:OLEObject Type="Embed" ProgID="Equation.3" ShapeID="_x0000_i1105" DrawAspect="Content" ObjectID="_1713772269" r:id="rId16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(45)</w:t>
      </w:r>
    </w:p>
    <w:p w:rsidR="00050673" w:rsidRPr="00C32BB2" w:rsidRDefault="00050673" w:rsidP="00F148D5">
      <w:pPr>
        <w:pStyle w:val="a3"/>
        <w:spacing w:before="60"/>
        <w:ind w:firstLine="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sym w:font="Symbol" w:char="F062"/>
      </w:r>
      <w:r w:rsidRPr="00C32BB2">
        <w:rPr>
          <w:i/>
          <w:noProof w:val="0"/>
          <w:color w:val="000000"/>
          <w:szCs w:val="28"/>
          <w:vertAlign w:val="subscript"/>
        </w:rPr>
        <w:t>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формули </w:t>
      </w:r>
      <w:r w:rsidRPr="00C32BB2">
        <w:rPr>
          <w:noProof w:val="0"/>
          <w:color w:val="000000"/>
          <w:szCs w:val="28"/>
        </w:rPr>
        <w:t>2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додатка;</w:t>
      </w:r>
    </w:p>
    <w:p w:rsidR="00050673" w:rsidRPr="00C32BB2" w:rsidRDefault="00050673" w:rsidP="00F148D5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8"/>
          <w:szCs w:val="28"/>
        </w:rPr>
        <w:object w:dxaOrig="7240" w:dyaOrig="660">
          <v:shape id="_x0000_i1106" type="#_x0000_t75" style="width:358.5pt;height:33pt" o:ole="" fillcolor="window">
            <v:imagedata r:id="rId166" o:title=""/>
          </v:shape>
          <o:OLEObject Type="Embed" ProgID="Equation.3" ShapeID="_x0000_i1106" DrawAspect="Content" ObjectID="_1713772270" r:id="rId167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(46)</w:t>
      </w:r>
    </w:p>
    <w:p w:rsidR="00050673" w:rsidRPr="00C32BB2" w:rsidRDefault="00050673" w:rsidP="00643524">
      <w:pPr>
        <w:pStyle w:val="a3"/>
        <w:spacing w:before="60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 xml:space="preserve">Також </w:t>
      </w:r>
      <w:r w:rsidRPr="00C32BB2">
        <w:rPr>
          <w:noProof w:val="0"/>
          <w:color w:val="000000"/>
          <w:szCs w:val="28"/>
        </w:rPr>
        <w:t>додатково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поправочний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C</w:t>
      </w:r>
      <w:r w:rsidRPr="00C32BB2">
        <w:rPr>
          <w:i/>
          <w:noProof w:val="0"/>
          <w:color w:val="000000"/>
          <w:szCs w:val="28"/>
          <w:vertAlign w:val="subscript"/>
        </w:rPr>
        <w:t>2i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(“коригувальний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чинник”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формула </w:t>
      </w:r>
      <w:r w:rsidRPr="00C32BB2">
        <w:rPr>
          <w:noProof w:val="0"/>
          <w:color w:val="000000"/>
          <w:szCs w:val="28"/>
        </w:rPr>
        <w:t>16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8000" w:dyaOrig="760">
          <v:shape id="_x0000_i1107" type="#_x0000_t75" style="width:368.25pt;height:38.25pt" o:ole="" fillcolor="window">
            <v:imagedata r:id="rId168" o:title=""/>
          </v:shape>
          <o:OLEObject Type="Embed" ProgID="Equation.3" ShapeID="_x0000_i1107" DrawAspect="Content" ObjectID="_1713772271" r:id="rId169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(47)</w:t>
      </w:r>
    </w:p>
    <w:p w:rsidR="00050673" w:rsidRPr="00C32BB2" w:rsidRDefault="00050673" w:rsidP="00554143">
      <w:pPr>
        <w:pStyle w:val="a3"/>
        <w:spacing w:before="60"/>
        <w:ind w:firstLine="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Z(f)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обчислюють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використанням</w:t>
      </w:r>
      <w:r>
        <w:rPr>
          <w:noProof w:val="0"/>
          <w:color w:val="000000"/>
          <w:szCs w:val="28"/>
        </w:rPr>
        <w:t xml:space="preserve"> формули 17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відстанях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більших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375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поправочний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C</w:t>
      </w:r>
      <w:r w:rsidRPr="00C32BB2">
        <w:rPr>
          <w:i/>
          <w:noProof w:val="0"/>
          <w:color w:val="000000"/>
          <w:szCs w:val="28"/>
          <w:vertAlign w:val="subscript"/>
        </w:rPr>
        <w:t>2i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розрахований</w:t>
      </w:r>
      <w:r>
        <w:rPr>
          <w:noProof w:val="0"/>
          <w:color w:val="000000"/>
          <w:szCs w:val="28"/>
        </w:rPr>
        <w:t xml:space="preserve"> за формулою </w:t>
      </w:r>
      <w:r w:rsidRPr="00C32BB2">
        <w:rPr>
          <w:noProof w:val="0"/>
          <w:color w:val="000000"/>
          <w:szCs w:val="28"/>
        </w:rPr>
        <w:t>47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375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км.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>
        <w:rPr>
          <w:color w:val="000000"/>
        </w:rPr>
        <w:t xml:space="preserve">Далі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моделей</w:t>
      </w:r>
      <w:r>
        <w:rPr>
          <w:color w:val="000000"/>
        </w:rPr>
        <w:t xml:space="preserve"> </w:t>
      </w:r>
      <w:r w:rsidRPr="00C32BB2">
        <w:rPr>
          <w:color w:val="000000"/>
        </w:rPr>
        <w:t>х</w:t>
      </w:r>
      <w:r>
        <w:rPr>
          <w:color w:val="000000"/>
        </w:rPr>
        <w:t>вилево</w:t>
      </w:r>
      <w:r w:rsidRPr="00C32BB2">
        <w:rPr>
          <w:color w:val="000000"/>
        </w:rPr>
        <w:t>дного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тропосферного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>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0"/>
        </w:rPr>
        <w:object w:dxaOrig="6440" w:dyaOrig="780">
          <v:shape id="_x0000_i1108" type="#_x0000_t75" style="width:321.75pt;height:39.75pt" o:ole="" fillcolor="window">
            <v:imagedata r:id="rId170" o:title=""/>
          </v:shape>
          <o:OLEObject Type="Embed" ProgID="Equation.3" ShapeID="_x0000_i1108" DrawAspect="Content" ObjectID="_1713772272" r:id="rId171"/>
        </w:object>
      </w:r>
      <w:r>
        <w:rPr>
          <w:color w:val="000000"/>
        </w:rPr>
        <w:t>;</w:t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(48)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7220" w:dyaOrig="380">
          <v:shape id="_x0000_i1109" type="#_x0000_t75" style="width:357.75pt;height:18.75pt" o:ole="" fillcolor="window">
            <v:imagedata r:id="rId172" o:title=""/>
          </v:shape>
          <o:OLEObject Type="Embed" ProgID="Equation.3" ShapeID="_x0000_i1109" DrawAspect="Content" ObjectID="_1713772273" r:id="rId173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  <w:t>(49)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визначенні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відстаней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допоміжних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контурів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C</w:t>
      </w:r>
      <w:r w:rsidRPr="00C32BB2">
        <w:rPr>
          <w:color w:val="000000"/>
          <w:vertAlign w:val="subscript"/>
        </w:rPr>
        <w:t>2i</w:t>
      </w:r>
      <w:r w:rsidRPr="00C32BB2">
        <w:rPr>
          <w:color w:val="000000"/>
        </w:rPr>
        <w:t>=0</w:t>
      </w:r>
      <w:r>
        <w:rPr>
          <w:color w:val="000000"/>
        </w:rPr>
        <w:t xml:space="preserve"> </w:t>
      </w:r>
      <w:r w:rsidRPr="00C32BB2">
        <w:rPr>
          <w:color w:val="000000"/>
        </w:rPr>
        <w:t>дБ.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Аналогічно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попереднім</w:t>
      </w:r>
      <w:r>
        <w:rPr>
          <w:color w:val="000000"/>
        </w:rPr>
        <w:t xml:space="preserve"> </w:t>
      </w:r>
      <w:r w:rsidRPr="00C32BB2">
        <w:rPr>
          <w:color w:val="000000"/>
        </w:rPr>
        <w:t>розділом</w:t>
      </w:r>
      <w:r>
        <w:rPr>
          <w:color w:val="000000"/>
        </w:rPr>
        <w:t xml:space="preserve"> </w:t>
      </w:r>
      <w:r w:rsidRPr="00C32BB2">
        <w:rPr>
          <w:color w:val="000000"/>
        </w:rPr>
        <w:t>процес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</w:t>
      </w:r>
      <w:r>
        <w:rPr>
          <w:color w:val="000000"/>
        </w:rPr>
        <w:t xml:space="preserve"> </w:t>
      </w:r>
      <w:r w:rsidRPr="00C32BB2">
        <w:rPr>
          <w:color w:val="000000"/>
        </w:rPr>
        <w:t>продовжують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доти,</w:t>
      </w:r>
      <w:r>
        <w:rPr>
          <w:color w:val="000000"/>
        </w:rPr>
        <w:t xml:space="preserve"> </w:t>
      </w:r>
      <w:r w:rsidRPr="00C32BB2">
        <w:rPr>
          <w:color w:val="000000"/>
        </w:rPr>
        <w:t>поки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виконана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 w:rsidRPr="00C32BB2">
        <w:rPr>
          <w:color w:val="000000"/>
        </w:rPr>
        <w:noBreakHyphen/>
        <w:t>небудь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умов:</w:t>
      </w:r>
    </w:p>
    <w:p w:rsidR="00050673" w:rsidRPr="00C32BB2" w:rsidRDefault="00050673" w:rsidP="00643524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7940" w:dyaOrig="760">
          <v:shape id="_x0000_i1110" type="#_x0000_t75" style="width:357pt;height:38.25pt" o:ole="" fillcolor="window">
            <v:imagedata r:id="rId174" o:title=""/>
          </v:shape>
          <o:OLEObject Type="Embed" ProgID="Equation.3" ShapeID="_x0000_i1110" DrawAspect="Content" ObjectID="_1713772274" r:id="rId175"/>
        </w:objec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  <w:t>(50)</w:t>
      </w:r>
    </w:p>
    <w:p w:rsidR="00050673" w:rsidRPr="00C32BB2" w:rsidRDefault="00050673" w:rsidP="00554143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чи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5240" w:dyaOrig="760">
          <v:shape id="_x0000_i1111" type="#_x0000_t75" style="width:261.75pt;height:38.25pt" o:ole="" fillcolor="window">
            <v:imagedata r:id="rId176" o:title=""/>
          </v:shape>
          <o:OLEObject Type="Embed" ProgID="Equation.3" ShapeID="_x0000_i1111" DrawAspect="Content" ObjectID="_1713772275" r:id="rId177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  <w:t>(51)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4.3.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60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105</w:t>
      </w:r>
      <w:r>
        <w:rPr>
          <w:color w:val="000000"/>
        </w:rPr>
        <w:t xml:space="preserve"> ГГц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цієї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модель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справедлива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0,001</w:t>
      </w:r>
      <w:r>
        <w:rPr>
          <w:color w:val="000000"/>
        </w:rPr>
        <w:t xml:space="preserve"> %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50</w:t>
      </w:r>
      <w:r>
        <w:rPr>
          <w:color w:val="000000"/>
        </w:rPr>
        <w:t xml:space="preserve"> % </w:t>
      </w:r>
      <w:r w:rsidRPr="00C32BB2">
        <w:rPr>
          <w:color w:val="000000"/>
        </w:rPr>
        <w:t>усередненого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року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циклів.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спочатку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погонне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</w:rPr>
        <w:object w:dxaOrig="380" w:dyaOrig="360">
          <v:shape id="_x0000_i1112" type="#_x0000_t75" style="width:18.75pt;height:18pt" o:ole="" fillcolor="window">
            <v:imagedata r:id="rId178" o:title=""/>
          </v:shape>
          <o:OLEObject Type="Embed" ProgID="Equation.3" ShapeID="_x0000_i1112" DrawAspect="Content" ObjectID="_1713772276" r:id="rId179"/>
        </w:object>
      </w:r>
      <w:r>
        <w:rPr>
          <w:color w:val="000000"/>
        </w:rPr>
        <w:t xml:space="preserve"> 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6204F9">
        <w:rPr>
          <w:color w:val="000000"/>
        </w:rPr>
        <w:t>сухому</w:t>
      </w:r>
      <w:r>
        <w:rPr>
          <w:color w:val="000000"/>
        </w:rPr>
        <w:t xml:space="preserve"> </w:t>
      </w:r>
      <w:r w:rsidRPr="006204F9">
        <w:rPr>
          <w:color w:val="000000"/>
        </w:rPr>
        <w:t>повітрі</w:t>
      </w:r>
      <w:r>
        <w:rPr>
          <w:color w:val="000000"/>
        </w:rPr>
        <w:t xml:space="preserve">,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формулу: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94"/>
        </w:rPr>
        <w:object w:dxaOrig="8180" w:dyaOrig="2000">
          <v:shape id="_x0000_i1113" type="#_x0000_t75" style="width:348pt;height:99.75pt" o:ole="" fillcolor="window">
            <v:imagedata r:id="rId180" o:title=""/>
          </v:shape>
          <o:OLEObject Type="Embed" ProgID="Equation.3" ShapeID="_x0000_i1113" DrawAspect="Content" ObjectID="_1713772277" r:id="rId181"/>
        </w:object>
      </w:r>
      <w:r w:rsidRPr="00C32BB2">
        <w:rPr>
          <w:color w:val="000000"/>
        </w:rPr>
        <w:t>.</w:t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(52)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Потім</w:t>
      </w:r>
      <w:r>
        <w:rPr>
          <w:color w:val="000000"/>
        </w:rPr>
        <w:t xml:space="preserve"> за формулою 53 цього додатка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погонне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пари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 w:rsidRPr="00C32BB2">
        <w:rPr>
          <w:color w:val="000000"/>
        </w:rPr>
        <w:t>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4599" w:dyaOrig="380">
          <v:shape id="_x0000_i1114" type="#_x0000_t75" style="width:228pt;height:18.75pt" o:ole="" fillcolor="window">
            <v:imagedata r:id="rId182" o:title=""/>
          </v:shape>
          <o:OLEObject Type="Embed" ProgID="Equation.3" ShapeID="_x0000_i1114" DrawAspect="Content" ObjectID="_1713772278" r:id="rId183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(53)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Повну</w:t>
      </w:r>
      <w:r>
        <w:rPr>
          <w:color w:val="000000"/>
        </w:rPr>
        <w:t xml:space="preserve"> </w:t>
      </w:r>
      <w:r w:rsidRPr="00C32BB2">
        <w:rPr>
          <w:color w:val="000000"/>
        </w:rPr>
        <w:t>оцінку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газах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4"/>
        </w:rPr>
        <w:object w:dxaOrig="1560" w:dyaOrig="380">
          <v:shape id="_x0000_i1115" type="#_x0000_t75" style="width:77.25pt;height:18.75pt" o:ole="" fillcolor="window">
            <v:imagedata r:id="rId184" o:title=""/>
          </v:shape>
          <o:OLEObject Type="Embed" ProgID="Equation.3" ShapeID="_x0000_i1115" DrawAspect="Content" ObjectID="_1713772279" r:id="rId185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(54)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заданої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конкретного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а рахунок екранування місцевості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A</w:t>
      </w:r>
      <w:r w:rsidRPr="00C32BB2">
        <w:rPr>
          <w:i/>
          <w:color w:val="000000"/>
          <w:vertAlign w:val="subscript"/>
        </w:rPr>
        <w:t>h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формули 9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додатка,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2799" w:dyaOrig="360">
          <v:shape id="_x0000_i1116" type="#_x0000_t75" style="width:140.25pt;height:18pt" o:ole="" fillcolor="window">
            <v:imagedata r:id="rId186" o:title=""/>
          </v:shape>
          <o:OLEObject Type="Embed" ProgID="Equation.3" ShapeID="_x0000_i1116" DrawAspect="Content" ObjectID="_1713772280" r:id="rId187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(55)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2200" w:dyaOrig="360">
          <v:shape id="_x0000_i1117" type="#_x0000_t75" style="width:108.75pt;height:18pt" o:ole="" fillcolor="window">
            <v:imagedata r:id="rId188" o:title=""/>
          </v:shape>
          <o:OLEObject Type="Embed" ProgID="Equation.3" ShapeID="_x0000_i1117" DrawAspect="Content" ObjectID="_1713772281" r:id="rId189"/>
        </w:objec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(56)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допоміжного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  <w:r>
        <w:rPr>
          <w:color w:val="000000"/>
        </w:rPr>
        <w:t xml:space="preserve"> 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4"/>
        </w:rPr>
        <w:object w:dxaOrig="2000" w:dyaOrig="380">
          <v:shape id="_x0000_i1118" type="#_x0000_t75" style="width:99.75pt;height:18.75pt" o:ole="" fillcolor="window">
            <v:imagedata r:id="rId190" o:title=""/>
          </v:shape>
          <o:OLEObject Type="Embed" ProgID="Equation.3" ShapeID="_x0000_i1118" DrawAspect="Content" ObjectID="_1713772282" r:id="rId191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(57)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обчисленнях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циклу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кроків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i</w:t>
      </w:r>
      <w:r>
        <w:rPr>
          <w:color w:val="000000"/>
        </w:rPr>
        <w:t xml:space="preserve">=1, 2 </w:t>
      </w:r>
      <w:r w:rsidRPr="00C32BB2">
        <w:rPr>
          <w:color w:val="000000"/>
        </w:rPr>
        <w:t>т</w:t>
      </w:r>
      <w:r>
        <w:rPr>
          <w:color w:val="000000"/>
        </w:rPr>
        <w:t xml:space="preserve">ощо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1480" w:dyaOrig="360">
          <v:shape id="_x0000_i1119" type="#_x0000_t75" style="width:81.75pt;height:19.5pt" o:ole="" fillcolor="window">
            <v:imagedata r:id="rId192" o:title=""/>
          </v:shape>
          <o:OLEObject Type="Embed" ProgID="Equation.3" ShapeID="_x0000_i1119" DrawAspect="Content" ObjectID="_1713772283" r:id="rId193"/>
        </w:object>
      </w:r>
      <w:r>
        <w:rPr>
          <w:color w:val="000000"/>
        </w:rPr>
        <w:t xml:space="preserve"> 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(58)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Потім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радіозавади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функцію</w:t>
      </w:r>
      <w:r>
        <w:rPr>
          <w:color w:val="000000"/>
        </w:rPr>
        <w:t xml:space="preserve"> поточної відстані за формулою</w:t>
      </w:r>
      <w:r w:rsidRPr="00C32BB2">
        <w:rPr>
          <w:color w:val="000000"/>
        </w:rPr>
        <w:t>:</w:t>
      </w:r>
    </w:p>
    <w:p w:rsidR="00050673" w:rsidRPr="00C32BB2" w:rsidRDefault="00050673" w:rsidP="00643524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0"/>
        </w:rPr>
        <w:object w:dxaOrig="5580" w:dyaOrig="720">
          <v:shape id="_x0000_i1120" type="#_x0000_t75" style="width:279pt;height:36pt" o:ole="" fillcolor="window">
            <v:imagedata r:id="rId194" o:title=""/>
          </v:shape>
          <o:OLEObject Type="Embed" ProgID="Equation.3" ShapeID="_x0000_i1120" DrawAspect="Content" ObjectID="_1713772284" r:id="rId195"/>
        </w:object>
      </w:r>
      <w:r>
        <w:rPr>
          <w:color w:val="000000"/>
        </w:rPr>
        <w:t xml:space="preserve"> 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  <w:t>(59)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, </w:t>
      </w:r>
      <w:r w:rsidRPr="00C32BB2">
        <w:rPr>
          <w:color w:val="000000"/>
        </w:rPr>
        <w:t>вищих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60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, </w:t>
      </w:r>
      <w:r w:rsidRPr="00C32BB2">
        <w:rPr>
          <w:color w:val="000000"/>
        </w:rPr>
        <w:t>поправочний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С</w:t>
      </w:r>
      <w:r w:rsidRPr="00C32BB2">
        <w:rPr>
          <w:i/>
          <w:color w:val="000000"/>
          <w:vertAlign w:val="subscript"/>
        </w:rPr>
        <w:t>i</w:t>
      </w:r>
      <w:r w:rsidRPr="00C32BB2">
        <w:rPr>
          <w:color w:val="000000"/>
        </w:rPr>
        <w:t>=0</w:t>
      </w:r>
      <w:r>
        <w:rPr>
          <w:color w:val="000000"/>
        </w:rPr>
        <w:t xml:space="preserve"> </w:t>
      </w:r>
      <w:r w:rsidRPr="00C32BB2">
        <w:rPr>
          <w:color w:val="000000"/>
        </w:rPr>
        <w:t>дБ.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Ітераційний</w:t>
      </w:r>
      <w:r>
        <w:rPr>
          <w:color w:val="000000"/>
        </w:rPr>
        <w:t xml:space="preserve"> </w:t>
      </w:r>
      <w:r w:rsidRPr="00C32BB2">
        <w:rPr>
          <w:color w:val="000000"/>
        </w:rPr>
        <w:t>процес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</w:t>
      </w:r>
      <w:r>
        <w:rPr>
          <w:color w:val="000000"/>
        </w:rPr>
        <w:t xml:space="preserve"> </w:t>
      </w:r>
      <w:r w:rsidRPr="00C32BB2">
        <w:rPr>
          <w:color w:val="000000"/>
        </w:rPr>
        <w:t>продовжують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доти,</w:t>
      </w:r>
      <w:r>
        <w:rPr>
          <w:color w:val="000000"/>
        </w:rPr>
        <w:t xml:space="preserve"> </w:t>
      </w:r>
      <w:r w:rsidRPr="00C32BB2">
        <w:rPr>
          <w:color w:val="000000"/>
        </w:rPr>
        <w:t>поки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иконана </w:t>
      </w:r>
      <w:r w:rsidRPr="00C32BB2">
        <w:rPr>
          <w:color w:val="000000"/>
        </w:rPr>
        <w:t>як</w:t>
      </w:r>
      <w:r>
        <w:rPr>
          <w:color w:val="000000"/>
        </w:rPr>
        <w:t>а-</w:t>
      </w:r>
      <w:r w:rsidRPr="00C32BB2">
        <w:rPr>
          <w:color w:val="000000"/>
        </w:rPr>
        <w:t>небудь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</w:t>
      </w:r>
      <w:r>
        <w:rPr>
          <w:color w:val="000000"/>
        </w:rPr>
        <w:t xml:space="preserve"> </w:t>
      </w:r>
      <w:r w:rsidRPr="00C32BB2">
        <w:rPr>
          <w:color w:val="000000"/>
        </w:rPr>
        <w:t>умов: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5740" w:dyaOrig="760">
          <v:shape id="_x0000_i1121" type="#_x0000_t75" style="width:284.25pt;height:38.25pt" o:ole="" fillcolor="window">
            <v:imagedata r:id="rId196" o:title=""/>
          </v:shape>
          <o:OLEObject Type="Embed" ProgID="Equation.3" ShapeID="_x0000_i1121" DrawAspect="Content" ObjectID="_1713772285" r:id="rId197"/>
        </w:object>
      </w:r>
      <w:r w:rsidRPr="00C32BB2">
        <w:rPr>
          <w:color w:val="000000"/>
        </w:rPr>
        <w:t>,</w:t>
      </w:r>
      <w:r w:rsidRPr="00C32BB2">
        <w:rPr>
          <w:color w:val="000000"/>
        </w:rPr>
        <w:tab/>
        <w:t>(60)</w:t>
      </w:r>
    </w:p>
    <w:p w:rsidR="00050673" w:rsidRPr="00C32BB2" w:rsidRDefault="00050673" w:rsidP="00554143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чи</w:t>
      </w:r>
    </w:p>
    <w:p w:rsidR="00050673" w:rsidRPr="00C32BB2" w:rsidRDefault="00050673" w:rsidP="00554143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5280" w:dyaOrig="760">
          <v:shape id="_x0000_i1122" type="#_x0000_t75" style="width:261pt;height:38.25pt" o:ole="" fillcolor="window">
            <v:imagedata r:id="rId198" o:title=""/>
          </v:shape>
          <o:OLEObject Type="Embed" ProgID="Equation.3" ShapeID="_x0000_i1122" DrawAspect="Content" ObjectID="_1713772286" r:id="rId199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(61)</w:t>
      </w:r>
    </w:p>
    <w:p w:rsidR="00050673" w:rsidRPr="00C32BB2" w:rsidRDefault="00050673" w:rsidP="00554143">
      <w:pPr>
        <w:pStyle w:val="a3"/>
        <w:spacing w:before="60"/>
        <w:ind w:firstLine="0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>:</w:t>
      </w:r>
      <w:r>
        <w:rPr>
          <w:color w:val="000000"/>
        </w:rPr>
        <w:tab/>
      </w:r>
      <w:r w:rsidRPr="00C32BB2">
        <w:rPr>
          <w:i/>
          <w:color w:val="000000"/>
        </w:rPr>
        <w:t>d</w:t>
      </w:r>
      <w:r w:rsidRPr="00C32BB2">
        <w:rPr>
          <w:color w:val="000000"/>
          <w:vertAlign w:val="subscript"/>
        </w:rPr>
        <w:t>1</w:t>
      </w:r>
      <w:r w:rsidRPr="00C32BB2">
        <w:rPr>
          <w:color w:val="000000"/>
        </w:rPr>
        <w:t>—поточне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останній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ітерації.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формули 1 — 61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</w:t>
      </w:r>
      <w:r>
        <w:rPr>
          <w:color w:val="000000"/>
        </w:rPr>
        <w:t xml:space="preserve">,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(1),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основі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щодо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без</w:t>
      </w:r>
      <w:r>
        <w:rPr>
          <w:color w:val="000000"/>
        </w:rPr>
        <w:t xml:space="preserve"> у</w:t>
      </w:r>
      <w:r w:rsidRPr="00C32BB2">
        <w:rPr>
          <w:color w:val="000000"/>
        </w:rPr>
        <w:t>рахування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гідрометеорах.</w:t>
      </w:r>
    </w:p>
    <w:p w:rsidR="00050673" w:rsidRPr="00C32BB2" w:rsidRDefault="00050673" w:rsidP="00643524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5.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Координаційну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так.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5.1.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position w:val="-10"/>
        </w:rPr>
        <w:object w:dxaOrig="639" w:dyaOrig="340">
          <v:shape id="_x0000_i1123" type="#_x0000_t75" style="width:31.5pt;height:17.25pt" o:ole="" fillcolor="window">
            <v:imagedata r:id="rId200" o:title=""/>
          </v:shape>
          <o:OLEObject Type="Embed" ProgID="Equation.3" ShapeID="_x0000_i1123" DrawAspect="Content" ObjectID="_1713772287" r:id="rId201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дБ)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монотонною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position w:val="-10"/>
        </w:rPr>
        <w:object w:dxaOrig="560" w:dyaOrig="320">
          <v:shape id="_x0000_i1124" type="#_x0000_t75" style="width:28.5pt;height:15.75pt" o:ole="" fillcolor="window">
            <v:imagedata r:id="rId202" o:title=""/>
          </v:shape>
          <o:OLEObject Type="Embed" ProgID="Equation.3" ShapeID="_x0000_i1124" DrawAspect="Content" ObjectID="_1713772288" r:id="rId203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мм/год),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гідрометеорного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(r</w:t>
      </w:r>
      <w:r w:rsidRPr="00C32BB2">
        <w:rPr>
          <w:color w:val="000000"/>
          <w:vertAlign w:val="subscript"/>
        </w:rPr>
        <w:t>i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км).</w:t>
      </w:r>
      <w:r>
        <w:rPr>
          <w:color w:val="000000"/>
        </w:rPr>
        <w:t xml:space="preserve"> </w:t>
      </w:r>
      <w:r w:rsidRPr="00C32BB2">
        <w:rPr>
          <w:color w:val="000000"/>
        </w:rPr>
        <w:t>Ця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модель</w:t>
      </w:r>
      <w:r>
        <w:rPr>
          <w:color w:val="000000"/>
        </w:rPr>
        <w:t xml:space="preserve"> </w:t>
      </w:r>
      <w:r w:rsidRPr="00C32BB2">
        <w:rPr>
          <w:color w:val="000000"/>
        </w:rPr>
        <w:t>справедлива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середньорічного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р</w:t>
      </w:r>
      <w:r>
        <w:rPr>
          <w:i/>
          <w:color w:val="000000"/>
        </w:rPr>
        <w:t xml:space="preserve"> </w:t>
      </w:r>
      <w:r w:rsidRPr="00C32BB2">
        <w:rPr>
          <w:color w:val="000000"/>
        </w:rPr>
        <w:t>%)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0,001%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10,0%.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Алгоритм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цього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полягає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такому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можливу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(d</w:t>
      </w:r>
      <w:r w:rsidRPr="00C32BB2">
        <w:rPr>
          <w:color w:val="000000"/>
          <w:vertAlign w:val="subscript"/>
        </w:rPr>
        <w:t>max</w:t>
      </w:r>
      <w:r>
        <w:rPr>
          <w:color w:val="000000"/>
          <w:vertAlign w:val="subscript"/>
        </w:rPr>
        <w:t xml:space="preserve"> </w:t>
      </w:r>
      <w:r w:rsidRPr="00C32BB2">
        <w:rPr>
          <w:color w:val="000000"/>
          <w:vertAlign w:val="subscript"/>
        </w:rPr>
        <w:t>(2)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(мінімальна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(1),</w:t>
      </w:r>
      <w:r>
        <w:rPr>
          <w:color w:val="000000"/>
        </w:rPr>
        <w:t xml:space="preserve"> </w:t>
      </w:r>
      <w:r w:rsidRPr="00C32BB2">
        <w:rPr>
          <w:color w:val="000000"/>
        </w:rPr>
        <w:t>так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однаковою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її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формул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додатка);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R(p)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A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Q</w:t>
      </w:r>
      <w:r w:rsidRPr="00C32BB2">
        <w:rPr>
          <w:color w:val="000000"/>
        </w:rPr>
        <w:t>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  <w:position w:val="-10"/>
        </w:rPr>
        <w:object w:dxaOrig="639" w:dyaOrig="340">
          <v:shape id="_x0000_i1125" type="#_x0000_t75" style="width:31.5pt;height:17.25pt" o:ole="" fillcolor="window">
            <v:imagedata r:id="rId204" o:title=""/>
          </v:shape>
          <o:OLEObject Type="Embed" ProgID="Equation.3" ShapeID="_x0000_i1125" DrawAspect="Content" ObjectID="_1713772289" r:id="rId205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починаючи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min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ітерації</w:t>
      </w:r>
      <w:r>
        <w:rPr>
          <w:color w:val="000000"/>
        </w:rPr>
        <w:t xml:space="preserve"> </w:t>
      </w:r>
      <w:r w:rsidRPr="00C32BB2">
        <w:rPr>
          <w:color w:val="000000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км.</w:t>
      </w:r>
      <w:r>
        <w:rPr>
          <w:color w:val="000000"/>
        </w:rPr>
        <w:t xml:space="preserve">  </w:t>
      </w:r>
      <w:r w:rsidRPr="00C32BB2">
        <w:rPr>
          <w:color w:val="000000"/>
        </w:rPr>
        <w:t>Значення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i/>
          <w:color w:val="000000"/>
          <w:vertAlign w:val="subscript"/>
        </w:rPr>
        <w:t>i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яке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обчислюють,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необхідною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координаційною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відстанню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відповідне</w:t>
      </w:r>
      <w:r>
        <w:rPr>
          <w:color w:val="000000"/>
        </w:rPr>
        <w:t xml:space="preserve"> </w:t>
      </w:r>
      <w:r w:rsidRPr="00C32BB2">
        <w:rPr>
          <w:color w:val="000000"/>
          <w:position w:val="-10"/>
        </w:rPr>
        <w:object w:dxaOrig="639" w:dyaOrig="340">
          <v:shape id="_x0000_i1126" type="#_x0000_t75" style="width:31.5pt;height:17.25pt" o:ole="" fillcolor="window">
            <v:imagedata r:id="rId206" o:title=""/>
          </v:shape>
          <o:OLEObject Type="Embed" ProgID="Equation.3" ShapeID="_x0000_i1126" DrawAspect="Content" ObjectID="_1713772290" r:id="rId207"/>
        </w:objec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перевищить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(2).</w:t>
      </w:r>
      <w:r>
        <w:rPr>
          <w:color w:val="000000"/>
        </w:rPr>
        <w:t xml:space="preserve"> </w:t>
      </w:r>
      <w:r w:rsidRPr="00C32BB2">
        <w:rPr>
          <w:color w:val="000000"/>
        </w:rPr>
        <w:t>Отже,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ітераційний</w:t>
      </w:r>
      <w:r>
        <w:rPr>
          <w:color w:val="000000"/>
        </w:rPr>
        <w:t xml:space="preserve"> </w:t>
      </w:r>
      <w:r w:rsidRPr="00C32BB2">
        <w:rPr>
          <w:color w:val="000000"/>
        </w:rPr>
        <w:t>процес</w:t>
      </w:r>
      <w:r>
        <w:rPr>
          <w:color w:val="000000"/>
        </w:rPr>
        <w:t xml:space="preserve"> </w:t>
      </w:r>
      <w:r w:rsidRPr="00C32BB2">
        <w:rPr>
          <w:color w:val="000000"/>
        </w:rPr>
        <w:t>закінчується,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виконана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>
        <w:rPr>
          <w:color w:val="000000"/>
        </w:rPr>
        <w:t>-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умов,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нижче:</w:t>
      </w:r>
    </w:p>
    <w:p w:rsidR="00050673" w:rsidRPr="00C32BB2" w:rsidRDefault="00050673" w:rsidP="00694375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1380" w:dyaOrig="340">
          <v:shape id="_x0000_i1127" type="#_x0000_t75" style="width:69.75pt;height:17.25pt" o:ole="" fillcolor="window">
            <v:imagedata r:id="rId208" o:title=""/>
          </v:shape>
          <o:OLEObject Type="Embed" ProgID="Equation.3" ShapeID="_x0000_i1127" DrawAspect="Content" ObjectID="_1713772291" r:id="rId209"/>
        </w:object>
      </w:r>
      <w:r w:rsidRPr="00C32BB2">
        <w:rPr>
          <w:color w:val="000000"/>
        </w:rPr>
        <w:t>,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(62)</w:t>
      </w:r>
    </w:p>
    <w:p w:rsidR="00050673" w:rsidRPr="00C32BB2" w:rsidRDefault="00050673" w:rsidP="00694375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чи</w:t>
      </w:r>
    </w:p>
    <w:p w:rsidR="00050673" w:rsidRPr="00C32BB2" w:rsidRDefault="00050673" w:rsidP="00694375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4"/>
        </w:rPr>
        <w:object w:dxaOrig="1040" w:dyaOrig="380">
          <v:shape id="_x0000_i1128" type="#_x0000_t75" style="width:51.75pt;height:18.75pt" o:ole="" fillcolor="window">
            <v:imagedata r:id="rId210" o:title=""/>
          </v:shape>
          <o:OLEObject Type="Embed" ProgID="Equation.3" ShapeID="_x0000_i1128" DrawAspect="Content" ObjectID="_1713772292" r:id="rId211"/>
        </w:object>
      </w:r>
      <w:r w:rsidRPr="00C32BB2">
        <w:rPr>
          <w:color w:val="000000"/>
        </w:rPr>
        <w:t>.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(63)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5.2.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Максимальна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відстань,</w:t>
      </w:r>
      <w:r>
        <w:rPr>
          <w:color w:val="000000"/>
        </w:rPr>
        <w:t xml:space="preserve"> </w:t>
      </w:r>
      <w:r w:rsidRPr="00C32BB2">
        <w:rPr>
          <w:color w:val="000000"/>
        </w:rPr>
        <w:t>яку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обчисленнях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(2),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її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694375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2380" w:dyaOrig="400">
          <v:shape id="_x0000_i1129" type="#_x0000_t75" style="width:119.25pt;height:19.5pt" o:ole="" fillcolor="window">
            <v:imagedata r:id="rId212" o:title=""/>
          </v:shape>
          <o:OLEObject Type="Embed" ProgID="Equation.3" ShapeID="_x0000_i1129" DrawAspect="Content" ObjectID="_1713772293" r:id="rId213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  <w:t>(64)</w:t>
      </w:r>
    </w:p>
    <w:p w:rsidR="00050673" w:rsidRPr="00C32BB2" w:rsidRDefault="00050673" w:rsidP="00694375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>:</w:t>
      </w:r>
      <w:r>
        <w:rPr>
          <w:color w:val="000000"/>
        </w:rPr>
        <w:tab/>
      </w:r>
      <w:r w:rsidRPr="00C32BB2">
        <w:rPr>
          <w:i/>
          <w:color w:val="000000"/>
        </w:rPr>
        <w:t>h</w:t>
      </w:r>
      <w:r w:rsidRPr="00C32BB2">
        <w:rPr>
          <w:i/>
          <w:color w:val="000000"/>
          <w:vertAlign w:val="subscript"/>
        </w:rPr>
        <w:t>r</w:t>
      </w:r>
      <w:r>
        <w:rPr>
          <w:i/>
          <w:color w:val="000000"/>
          <w:vertAlign w:val="subscript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висота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над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рівнем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Північної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Америки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Європи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захід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60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західної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довготи</w:t>
      </w:r>
      <w:r>
        <w:rPr>
          <w:color w:val="000000"/>
        </w:rPr>
        <w:t xml:space="preserve">, </w:t>
      </w:r>
      <w:r w:rsidRPr="00C32BB2">
        <w:rPr>
          <w:color w:val="000000"/>
        </w:rPr>
        <w:t>км</w:t>
      </w:r>
      <w:r>
        <w:rPr>
          <w:color w:val="000000"/>
        </w:rPr>
        <w:t>. Ї</w:t>
      </w:r>
      <w:r w:rsidRPr="00C32BB2">
        <w:rPr>
          <w:color w:val="000000"/>
        </w:rPr>
        <w:t>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694375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4160" w:dyaOrig="340">
          <v:shape id="_x0000_i1130" type="#_x0000_t75" style="width:207.75pt;height:17.25pt" o:ole="" fillcolor="window">
            <v:imagedata r:id="rId214" o:title=""/>
          </v:shape>
          <o:OLEObject Type="Embed" ProgID="Equation.3" ShapeID="_x0000_i1130" DrawAspect="Content" ObjectID="_1713772294" r:id="rId215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  <w:t>(65)</w:t>
      </w:r>
    </w:p>
    <w:p w:rsidR="00050673" w:rsidRPr="00C32BB2" w:rsidRDefault="00050673" w:rsidP="00694375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широту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світу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h</w:t>
      </w:r>
      <w:r w:rsidRPr="00C32BB2">
        <w:rPr>
          <w:i/>
          <w:color w:val="000000"/>
          <w:vertAlign w:val="subscript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86"/>
        </w:rPr>
        <w:object w:dxaOrig="6759" w:dyaOrig="1840">
          <v:shape id="_x0000_i1131" type="#_x0000_t75" style="width:338.25pt;height:90.75pt" o:ole="" fillcolor="window">
            <v:imagedata r:id="rId216" o:title=""/>
          </v:shape>
          <o:OLEObject Type="Embed" ProgID="Equation.3" ShapeID="_x0000_i1131" DrawAspect="Content" ObjectID="_1713772295" r:id="rId217"/>
        </w:object>
      </w:r>
      <w:r w:rsidRPr="00C32BB2">
        <w:rPr>
          <w:color w:val="000000"/>
        </w:rPr>
        <w:t>.</w:t>
      </w:r>
      <w:r w:rsidRPr="00C32BB2">
        <w:rPr>
          <w:color w:val="000000"/>
        </w:rPr>
        <w:tab/>
        <w:t>(66)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5.3.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Поверхня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кулі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розділена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дощові кліматичні </w:t>
      </w:r>
      <w:r w:rsidRPr="00C32BB2">
        <w:rPr>
          <w:color w:val="000000"/>
        </w:rPr>
        <w:t>зон</w:t>
      </w:r>
      <w:r>
        <w:rPr>
          <w:color w:val="000000"/>
        </w:rPr>
        <w:t xml:space="preserve">и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A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Q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різними</w:t>
      </w:r>
      <w:r>
        <w:rPr>
          <w:color w:val="000000"/>
        </w:rPr>
        <w:t xml:space="preserve"> </w:t>
      </w:r>
      <w:r w:rsidRPr="00C32BB2">
        <w:rPr>
          <w:color w:val="000000"/>
        </w:rPr>
        <w:t>характеристиками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свою</w:t>
      </w:r>
      <w:r>
        <w:rPr>
          <w:color w:val="000000"/>
        </w:rPr>
        <w:t xml:space="preserve"> </w:t>
      </w:r>
      <w:r w:rsidRPr="00C32BB2">
        <w:rPr>
          <w:color w:val="000000"/>
        </w:rPr>
        <w:t>чергу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потребує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цих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color w:val="000000"/>
        </w:rPr>
        <w:t>)).</w:t>
      </w:r>
      <w:r>
        <w:rPr>
          <w:color w:val="000000"/>
        </w:rPr>
        <w:t xml:space="preserve"> </w:t>
      </w:r>
      <w:r w:rsidRPr="00C32BB2">
        <w:rPr>
          <w:color w:val="000000"/>
        </w:rPr>
        <w:t>Ці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наведено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рисунках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E021AC">
        <w:rPr>
          <w:color w:val="000000"/>
        </w:rPr>
        <w:t>цього</w:t>
      </w:r>
      <w:r>
        <w:rPr>
          <w:color w:val="000000"/>
        </w:rPr>
        <w:t xml:space="preserve"> </w:t>
      </w:r>
      <w:r w:rsidRPr="00E021AC">
        <w:rPr>
          <w:color w:val="000000"/>
        </w:rPr>
        <w:t>додатка</w:t>
      </w:r>
      <w:r w:rsidRPr="00C32BB2">
        <w:rPr>
          <w:color w:val="000000"/>
        </w:rPr>
        <w:t>.</w:t>
      </w:r>
    </w:p>
    <w:bookmarkStart w:id="4" w:name="_MON_1074579534"/>
    <w:bookmarkStart w:id="5" w:name="_MON_1008587915"/>
    <w:bookmarkStart w:id="6" w:name="_MON_1022655553"/>
    <w:bookmarkStart w:id="7" w:name="_MON_1028094875"/>
    <w:bookmarkStart w:id="8" w:name="_MON_1074519368"/>
    <w:bookmarkStart w:id="9" w:name="_MON_1074579483"/>
    <w:bookmarkEnd w:id="4"/>
    <w:bookmarkEnd w:id="5"/>
    <w:bookmarkEnd w:id="6"/>
    <w:bookmarkEnd w:id="7"/>
    <w:bookmarkEnd w:id="8"/>
    <w:bookmarkEnd w:id="9"/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9014" w:dyaOrig="13732">
          <v:shape id="_x0000_i1132" type="#_x0000_t75" style="width:446.25pt;height:638.25pt" o:ole="" fillcolor="window">
            <v:imagedata r:id="rId218" o:title=""/>
          </v:shape>
          <o:OLEObject Type="Embed" ProgID="Word.Picture.8" ShapeID="_x0000_i1132" DrawAspect="Content" ObjectID="_1713772296" r:id="rId219"/>
        </w:objec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1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Кліматичні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дощові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зони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Америки</w:t>
      </w:r>
    </w:p>
    <w:bookmarkStart w:id="10" w:name="_MON_1074579263"/>
    <w:bookmarkStart w:id="11" w:name="_MON_1008587993"/>
    <w:bookmarkStart w:id="12" w:name="_MON_1022656100"/>
    <w:bookmarkStart w:id="13" w:name="_MON_1028094961"/>
    <w:bookmarkStart w:id="14" w:name="_MON_1074519556"/>
    <w:bookmarkStart w:id="15" w:name="_MON_1074579174"/>
    <w:bookmarkEnd w:id="10"/>
    <w:bookmarkEnd w:id="11"/>
    <w:bookmarkEnd w:id="12"/>
    <w:bookmarkEnd w:id="13"/>
    <w:bookmarkEnd w:id="14"/>
    <w:bookmarkEnd w:id="15"/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8783" w:dyaOrig="13745">
          <v:shape id="_x0000_i1133" type="#_x0000_t75" style="width:435pt;height:632.25pt" o:ole="" fillcolor="window">
            <v:imagedata r:id="rId220" o:title=""/>
          </v:shape>
          <o:OLEObject Type="Embed" ProgID="Word.Picture.8" ShapeID="_x0000_i1133" DrawAspect="Content" ObjectID="_1713772297" r:id="rId221"/>
        </w:objec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2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Кліматичні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дощові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зони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Європи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та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Африки</w:t>
      </w:r>
    </w:p>
    <w:bookmarkStart w:id="16" w:name="_MON_1079951873"/>
    <w:bookmarkStart w:id="17" w:name="_MON_1008588046"/>
    <w:bookmarkStart w:id="18" w:name="_MON_1022656297"/>
    <w:bookmarkStart w:id="19" w:name="_MON_1028095016"/>
    <w:bookmarkStart w:id="20" w:name="_MON_1074519921"/>
    <w:bookmarkStart w:id="21" w:name="_MON_1074520157"/>
    <w:bookmarkStart w:id="22" w:name="_MON_1074579073"/>
    <w:bookmarkStart w:id="23" w:name="_MON_1074579163"/>
    <w:bookmarkStart w:id="24" w:name="_MON_1074579436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8770" w:dyaOrig="13707">
          <v:shape id="_x0000_i1134" type="#_x0000_t75" style="width:438.75pt;height:685.5pt" o:ole="" fillcolor="window">
            <v:imagedata r:id="rId222" o:title=""/>
          </v:shape>
          <o:OLEObject Type="Embed" ProgID="Word.Picture.8" ShapeID="_x0000_i1134" DrawAspect="Content" ObjectID="_1713772298" r:id="rId223"/>
        </w:objec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3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Кліматичні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дощові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зони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Азії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та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Океанії</w:t>
      </w:r>
    </w:p>
    <w:p w:rsidR="00050673" w:rsidRDefault="00050673" w:rsidP="00694375">
      <w:pPr>
        <w:pStyle w:val="a3"/>
        <w:spacing w:before="60"/>
        <w:rPr>
          <w:color w:val="000000"/>
        </w:rPr>
      </w:pP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Існує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способи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р</w:t>
      </w:r>
      <w:r w:rsidRPr="00C32BB2">
        <w:rPr>
          <w:color w:val="000000"/>
        </w:rPr>
        <w:t>):</w:t>
      </w:r>
      <w:r>
        <w:rPr>
          <w:color w:val="000000"/>
        </w:rPr>
        <w:t xml:space="preserve"> </w:t>
      </w:r>
      <w:r w:rsidRPr="00C32BB2">
        <w:rPr>
          <w:color w:val="000000"/>
        </w:rPr>
        <w:t>аналітичний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графічний.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аналітичного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розрахункові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груп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зон: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В:</w:t>
      </w:r>
    </w:p>
    <w:p w:rsidR="00050673" w:rsidRPr="00C32BB2" w:rsidRDefault="00050673" w:rsidP="0069437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4"/>
        </w:rPr>
        <w:object w:dxaOrig="6840" w:dyaOrig="400">
          <v:shape id="_x0000_i1135" type="#_x0000_t75" style="width:342pt;height:19.5pt" o:ole="" fillcolor="window">
            <v:imagedata r:id="rId224" o:title=""/>
          </v:shape>
          <o:OLEObject Type="Embed" ProgID="Equation.3" ShapeID="_x0000_i1135" DrawAspect="Content" ObjectID="_1713772299" r:id="rId225"/>
        </w:object>
      </w:r>
      <w:r>
        <w:rPr>
          <w:color w:val="000000"/>
        </w:rPr>
        <w:t>;</w:t>
      </w:r>
      <w:r w:rsidRPr="00C32BB2">
        <w:rPr>
          <w:color w:val="000000"/>
        </w:rPr>
        <w:tab/>
        <w:t>(67)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C,</w:t>
      </w:r>
      <w:r>
        <w:rPr>
          <w:color w:val="000000"/>
        </w:rPr>
        <w:t xml:space="preserve"> </w:t>
      </w:r>
      <w:r w:rsidRPr="00C32BB2">
        <w:rPr>
          <w:color w:val="000000"/>
        </w:rPr>
        <w:t>D,</w:t>
      </w:r>
      <w:r>
        <w:rPr>
          <w:color w:val="000000"/>
        </w:rPr>
        <w:t xml:space="preserve"> </w:t>
      </w:r>
      <w:r w:rsidRPr="00C32BB2">
        <w:rPr>
          <w:color w:val="000000"/>
        </w:rPr>
        <w:t>E:</w:t>
      </w:r>
    </w:p>
    <w:p w:rsidR="00050673" w:rsidRPr="00C32BB2" w:rsidRDefault="00050673" w:rsidP="0069437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4660" w:dyaOrig="360">
          <v:shape id="_x0000_i1136" type="#_x0000_t75" style="width:242.25pt;height:18pt" o:ole="" fillcolor="window">
            <v:imagedata r:id="rId226" o:title=""/>
          </v:shape>
          <o:OLEObject Type="Embed" ProgID="Equation.3" ShapeID="_x0000_i1136" DrawAspect="Content" ObjectID="_1713772300" r:id="rId227"/>
        </w:object>
      </w:r>
      <w:r w:rsidRPr="00C32BB2">
        <w:rPr>
          <w:color w:val="000000"/>
        </w:rPr>
        <w:t>;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  <w:t>(68)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F,</w:t>
      </w:r>
      <w:r>
        <w:rPr>
          <w:color w:val="000000"/>
        </w:rPr>
        <w:t xml:space="preserve"> </w:t>
      </w:r>
      <w:r w:rsidRPr="00C32BB2">
        <w:rPr>
          <w:color w:val="000000"/>
        </w:rPr>
        <w:t>G,</w:t>
      </w:r>
      <w:r>
        <w:rPr>
          <w:color w:val="000000"/>
        </w:rPr>
        <w:t xml:space="preserve"> </w:t>
      </w:r>
      <w:r w:rsidRPr="00C32BB2">
        <w:rPr>
          <w:color w:val="000000"/>
        </w:rPr>
        <w:t>H,</w:t>
      </w:r>
      <w:r>
        <w:rPr>
          <w:color w:val="000000"/>
        </w:rPr>
        <w:t xml:space="preserve"> </w:t>
      </w:r>
      <w:r w:rsidRPr="00C32BB2">
        <w:rPr>
          <w:color w:val="000000"/>
        </w:rPr>
        <w:t>J,</w:t>
      </w:r>
      <w:r>
        <w:rPr>
          <w:color w:val="000000"/>
        </w:rPr>
        <w:t xml:space="preserve"> </w:t>
      </w:r>
      <w:r w:rsidRPr="00C32BB2">
        <w:rPr>
          <w:color w:val="000000"/>
        </w:rPr>
        <w:t>K:</w:t>
      </w:r>
    </w:p>
    <w:p w:rsidR="00050673" w:rsidRPr="00C32BB2" w:rsidRDefault="00050673" w:rsidP="0069437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4920" w:dyaOrig="360">
          <v:shape id="_x0000_i1137" type="#_x0000_t75" style="width:258pt;height:18pt" o:ole="" fillcolor="window">
            <v:imagedata r:id="rId228" o:title=""/>
          </v:shape>
          <o:OLEObject Type="Embed" ProgID="Equation.3" ShapeID="_x0000_i1137" DrawAspect="Content" ObjectID="_1713772301" r:id="rId229"/>
        </w:object>
      </w:r>
      <w:r w:rsidRPr="00C32BB2">
        <w:rPr>
          <w:color w:val="000000"/>
        </w:rPr>
        <w:t>;</w:t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(69)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L,</w:t>
      </w:r>
      <w:r>
        <w:rPr>
          <w:color w:val="000000"/>
        </w:rPr>
        <w:t xml:space="preserve"> </w:t>
      </w:r>
      <w:r w:rsidRPr="00C32BB2">
        <w:rPr>
          <w:color w:val="000000"/>
        </w:rPr>
        <w:t>M:</w:t>
      </w:r>
    </w:p>
    <w:p w:rsidR="00050673" w:rsidRPr="00C32BB2" w:rsidRDefault="00050673" w:rsidP="0069437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4800" w:dyaOrig="360">
          <v:shape id="_x0000_i1138" type="#_x0000_t75" style="width:252pt;height:18pt" o:ole="" fillcolor="window">
            <v:imagedata r:id="rId230" o:title=""/>
          </v:shape>
          <o:OLEObject Type="Embed" ProgID="Equation.3" ShapeID="_x0000_i1138" DrawAspect="Content" ObjectID="_1713772302" r:id="rId231"/>
        </w:object>
      </w:r>
      <w:r w:rsidRPr="00C32BB2">
        <w:rPr>
          <w:color w:val="000000"/>
        </w:rPr>
        <w:t>;</w:t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(70)</w:t>
      </w:r>
    </w:p>
    <w:p w:rsidR="00050673" w:rsidRPr="00C32BB2" w:rsidRDefault="00050673" w:rsidP="0069437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N,</w:t>
      </w:r>
      <w:r>
        <w:rPr>
          <w:color w:val="000000"/>
        </w:rPr>
        <w:t xml:space="preserve"> </w:t>
      </w:r>
      <w:r w:rsidRPr="00C32BB2">
        <w:rPr>
          <w:color w:val="000000"/>
        </w:rPr>
        <w:t>P,</w:t>
      </w:r>
      <w:r>
        <w:rPr>
          <w:color w:val="000000"/>
        </w:rPr>
        <w:t xml:space="preserve"> </w:t>
      </w:r>
      <w:r w:rsidRPr="00C32BB2">
        <w:rPr>
          <w:color w:val="000000"/>
        </w:rPr>
        <w:t>Q:</w:t>
      </w:r>
    </w:p>
    <w:p w:rsidR="00050673" w:rsidRPr="00C32BB2" w:rsidRDefault="00050673" w:rsidP="0069437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4840" w:dyaOrig="360">
          <v:shape id="_x0000_i1139" type="#_x0000_t75" style="width:268.5pt;height:19.5pt" o:ole="" fillcolor="window">
            <v:imagedata r:id="rId232" o:title=""/>
          </v:shape>
          <o:OLEObject Type="Embed" ProgID="Equation.3" ShapeID="_x0000_i1139" DrawAspect="Content" ObjectID="_1713772303" r:id="rId233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  <w:t>(71)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</w:t>
      </w:r>
      <w:r>
        <w:rPr>
          <w:color w:val="000000"/>
        </w:rPr>
        <w:t xml:space="preserve">нсивності опадів використовують </w:t>
      </w:r>
      <w:r w:rsidRPr="00C32BB2">
        <w:rPr>
          <w:color w:val="000000"/>
        </w:rPr>
        <w:t>так</w:t>
      </w:r>
      <w:r>
        <w:rPr>
          <w:color w:val="000000"/>
        </w:rPr>
        <w:t xml:space="preserve"> звані </w:t>
      </w:r>
      <w:r w:rsidRPr="00C32BB2">
        <w:rPr>
          <w:color w:val="000000"/>
        </w:rPr>
        <w:t>об’єднані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розподіли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опадів,</w:t>
      </w:r>
      <w:r>
        <w:rPr>
          <w:color w:val="000000"/>
        </w:rPr>
        <w:t xml:space="preserve"> наведені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рисунку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</w:t>
      </w:r>
      <w:r w:rsidRPr="00E021AC">
        <w:rPr>
          <w:color w:val="000000"/>
        </w:rPr>
        <w:t>цього</w:t>
      </w:r>
      <w:r>
        <w:rPr>
          <w:color w:val="000000"/>
        </w:rPr>
        <w:t xml:space="preserve"> </w:t>
      </w:r>
      <w:r w:rsidRPr="00E021AC">
        <w:rPr>
          <w:color w:val="000000"/>
        </w:rPr>
        <w:t>додатка</w:t>
      </w:r>
      <w:r w:rsidRPr="00C32BB2">
        <w:rPr>
          <w:color w:val="000000"/>
        </w:rPr>
        <w:t>.</w:t>
      </w:r>
    </w:p>
    <w:bookmarkStart w:id="25" w:name="_MON_1515593610"/>
    <w:bookmarkStart w:id="26" w:name="_MON_1008588135"/>
    <w:bookmarkStart w:id="27" w:name="_MON_1008589653"/>
    <w:bookmarkStart w:id="28" w:name="_MON_1022656628"/>
    <w:bookmarkStart w:id="29" w:name="_MON_1028095101"/>
    <w:bookmarkStart w:id="30" w:name="_MON_1074578061"/>
    <w:bookmarkStart w:id="31" w:name="_MON_1074578415"/>
    <w:bookmarkStart w:id="32" w:name="_MON_1074578904"/>
    <w:bookmarkStart w:id="33" w:name="_MON_1074578943"/>
    <w:bookmarkStart w:id="34" w:name="_MON_1074579041"/>
    <w:bookmarkStart w:id="35" w:name="_MON_1076910685"/>
    <w:bookmarkStart w:id="36" w:name="_MON_1079951875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6360" w:dyaOrig="7277">
          <v:shape id="_x0000_i1140" type="#_x0000_t75" style="width:318pt;height:302.25pt" o:ole="" fillcolor="window">
            <v:imagedata r:id="rId234" o:title=""/>
          </v:shape>
          <o:OLEObject Type="Embed" ProgID="Word.Picture.8" ShapeID="_x0000_i1140" DrawAspect="Content" ObjectID="_1713772304" r:id="rId235"/>
        </w:objec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4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Інтенсивність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опадів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у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різних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кліматичних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зонах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спочатку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визначити,</w:t>
      </w:r>
      <w:r>
        <w:rPr>
          <w:color w:val="000000"/>
        </w:rPr>
        <w:t xml:space="preserve"> в які</w:t>
      </w:r>
      <w:r w:rsidRPr="00C32BB2">
        <w:rPr>
          <w:color w:val="000000"/>
        </w:rPr>
        <w:t>й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станція,</w:t>
      </w:r>
      <w:r>
        <w:rPr>
          <w:color w:val="000000"/>
        </w:rPr>
        <w:t xml:space="preserve"> </w:t>
      </w:r>
      <w:r w:rsidRPr="00C32BB2">
        <w:rPr>
          <w:color w:val="000000"/>
        </w:rPr>
        <w:t>яку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координують.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0,001</w:t>
      </w:r>
      <w:r>
        <w:rPr>
          <w:color w:val="000000"/>
        </w:rPr>
        <w:t>%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&lt;</w:t>
      </w:r>
      <w:r w:rsidRPr="001C228B"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1C228B">
        <w:rPr>
          <w:i/>
          <w:color w:val="000000"/>
        </w:rPr>
        <w:t xml:space="preserve"> </w:t>
      </w:r>
      <w:r w:rsidRPr="00C32BB2">
        <w:rPr>
          <w:color w:val="000000"/>
        </w:rPr>
        <w:t>&lt;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0,3</w:t>
      </w:r>
      <w:r>
        <w:rPr>
          <w:color w:val="000000"/>
        </w:rPr>
        <w:t xml:space="preserve">%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р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формулами 67 — 71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</w:t>
      </w:r>
      <w:r>
        <w:rPr>
          <w:color w:val="000000"/>
        </w:rPr>
        <w:t xml:space="preserve"> </w:t>
      </w:r>
      <w:r w:rsidRPr="00C32BB2">
        <w:rPr>
          <w:color w:val="000000"/>
        </w:rPr>
        <w:t>або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рисунка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 w:rsidRPr="00C32BB2">
        <w:rPr>
          <w:color w:val="000000"/>
          <w:szCs w:val="28"/>
        </w:rPr>
        <w:sym w:font="Symbol" w:char="F0B3"/>
      </w:r>
      <w:r w:rsidRPr="00C32BB2">
        <w:rPr>
          <w:color w:val="000000"/>
        </w:rPr>
        <w:t>0.3</w:t>
      </w:r>
      <w:r>
        <w:rPr>
          <w:color w:val="000000"/>
        </w:rPr>
        <w:t xml:space="preserve">%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р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2880" w:dyaOrig="760">
          <v:shape id="_x0000_i1141" type="#_x0000_t75" style="width:158.25pt;height:42.75pt" o:ole="" fillcolor="window">
            <v:imagedata r:id="rId236" o:title=""/>
          </v:shape>
          <o:OLEObject Type="Embed" ProgID="Equation.3" ShapeID="_x0000_i1141" DrawAspect="Content" ObjectID="_1713772305" r:id="rId237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(72)</w:t>
      </w:r>
    </w:p>
    <w:p w:rsidR="00050673" w:rsidRPr="00C32BB2" w:rsidRDefault="00050673" w:rsidP="00503177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 w:rsidRPr="00C32BB2">
        <w:rPr>
          <w:i/>
          <w:color w:val="000000"/>
          <w:vertAlign w:val="subscript"/>
        </w:rPr>
        <w:t>с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еталонним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часу,</w:t>
      </w:r>
      <w:r>
        <w:rPr>
          <w:color w:val="000000"/>
        </w:rPr>
        <w:t xml:space="preserve"> </w:t>
      </w:r>
      <w:r w:rsidRPr="00C32BB2">
        <w:rPr>
          <w:color w:val="000000"/>
        </w:rPr>
        <w:t>вище</w:t>
      </w:r>
      <w:r>
        <w:rPr>
          <w:color w:val="000000"/>
        </w:rPr>
        <w:t xml:space="preserve"> 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опадів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р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обрана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рівною</w:t>
      </w:r>
      <w:r>
        <w:rPr>
          <w:color w:val="000000"/>
        </w:rPr>
        <w:t xml:space="preserve"> </w:t>
      </w:r>
      <w:r w:rsidRPr="00C32BB2">
        <w:rPr>
          <w:color w:val="000000"/>
        </w:rPr>
        <w:t>нулю.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 w:rsidRPr="00C32BB2">
        <w:rPr>
          <w:i/>
          <w:color w:val="000000"/>
          <w:vertAlign w:val="subscript"/>
        </w:rPr>
        <w:t>с</w:t>
      </w:r>
      <w:r>
        <w:rPr>
          <w:color w:val="000000"/>
        </w:rPr>
        <w:t xml:space="preserve"> </w:t>
      </w:r>
      <w:r w:rsidRPr="00C32BB2">
        <w:rPr>
          <w:color w:val="000000"/>
        </w:rPr>
        <w:t>беруть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</w:p>
    <w:p w:rsidR="00050673" w:rsidRPr="00C32BB2" w:rsidRDefault="00050673" w:rsidP="00503177">
      <w:pPr>
        <w:keepNext/>
        <w:keepLines/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</w:rPr>
        <w:t>Таблиця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3</w:t>
      </w:r>
    </w:p>
    <w:p w:rsidR="00050673" w:rsidRPr="00C32BB2" w:rsidRDefault="00050673" w:rsidP="00503177">
      <w:pPr>
        <w:keepNext/>
        <w:keepLines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Еталонні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значення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відсотка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часу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2125"/>
        <w:gridCol w:w="1418"/>
      </w:tblGrid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Дощові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кліматичні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зони</w:t>
            </w:r>
          </w:p>
        </w:tc>
        <w:tc>
          <w:tcPr>
            <w:tcW w:w="2125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R(0,3</w:t>
            </w:r>
            <w:r>
              <w:rPr>
                <w:noProof w:val="0"/>
                <w:color w:val="000000"/>
                <w:sz w:val="24"/>
                <w:szCs w:val="24"/>
              </w:rPr>
              <w:t>%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),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мм/год</w:t>
            </w:r>
          </w:p>
        </w:tc>
        <w:tc>
          <w:tcPr>
            <w:tcW w:w="1418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(%)</w:t>
            </w:r>
          </w:p>
        </w:tc>
      </w:tr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A,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125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</w:t>
            </w:r>
          </w:p>
        </w:tc>
      </w:tr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C,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D,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125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</w:t>
            </w:r>
          </w:p>
        </w:tc>
      </w:tr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F,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G,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H,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J,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2125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5</w:t>
            </w:r>
          </w:p>
        </w:tc>
      </w:tr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L,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5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:rsidR="00050673" w:rsidRPr="00C32BB2" w:rsidRDefault="00050673" w:rsidP="00503177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7,5</w:t>
            </w:r>
          </w:p>
        </w:tc>
      </w:tr>
      <w:tr w:rsidR="00050673" w:rsidRPr="00C32BB2" w:rsidTr="00503177">
        <w:trPr>
          <w:cantSplit/>
          <w:jc w:val="center"/>
        </w:trPr>
        <w:tc>
          <w:tcPr>
            <w:tcW w:w="3544" w:type="dxa"/>
          </w:tcPr>
          <w:p w:rsidR="00050673" w:rsidRPr="00C32BB2" w:rsidRDefault="00050673" w:rsidP="009F0DEC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N,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P,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Q</w:t>
            </w:r>
          </w:p>
        </w:tc>
        <w:tc>
          <w:tcPr>
            <w:tcW w:w="2125" w:type="dxa"/>
          </w:tcPr>
          <w:p w:rsidR="00050673" w:rsidRPr="00C32BB2" w:rsidRDefault="00050673" w:rsidP="009F0DEC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050673" w:rsidRPr="00C32BB2" w:rsidRDefault="00050673" w:rsidP="009F0DEC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</w:p>
        </w:tc>
      </w:tr>
    </w:tbl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наступному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етапі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зумовлене</w:t>
      </w:r>
      <w:r>
        <w:rPr>
          <w:color w:val="000000"/>
        </w:rPr>
        <w:t xml:space="preserve"> </w:t>
      </w:r>
      <w:r w:rsidRPr="00C32BB2">
        <w:rPr>
          <w:color w:val="000000"/>
        </w:rPr>
        <w:t>дощем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погонне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7"/>
      </w:r>
      <w:r w:rsidRPr="00C32BB2">
        <w:rPr>
          <w:i/>
          <w:color w:val="000000"/>
          <w:vertAlign w:val="subscript"/>
        </w:rPr>
        <w:t>R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формулу</w:t>
      </w:r>
      <w:r w:rsidRPr="00C32BB2">
        <w:rPr>
          <w:color w:val="000000"/>
        </w:rPr>
        <w:t>:</w:t>
      </w:r>
    </w:p>
    <w:p w:rsidR="00050673" w:rsidRPr="00C32BB2" w:rsidRDefault="00050673" w:rsidP="00520E6C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0"/>
        </w:rPr>
        <w:object w:dxaOrig="1100" w:dyaOrig="360">
          <v:shape id="_x0000_i1142" type="#_x0000_t75" style="width:69pt;height:23.25pt" o:ole="" fillcolor="window">
            <v:imagedata r:id="rId238" o:title=""/>
          </v:shape>
          <o:OLEObject Type="Embed" ProgID="Equation.3" ShapeID="_x0000_i1142" DrawAspect="Content" ObjectID="_1713772306" r:id="rId239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(73)</w:t>
      </w:r>
    </w:p>
    <w:p w:rsidR="00050673" w:rsidRPr="00C32BB2" w:rsidRDefault="00050673" w:rsidP="00520E6C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k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1"/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</w:p>
    <w:p w:rsidR="00050673" w:rsidRPr="00C32BB2" w:rsidRDefault="00050673" w:rsidP="00520E6C">
      <w:pPr>
        <w:keepNext/>
        <w:keepLines/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</w:rPr>
        <w:t>Таблиця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4</w:t>
      </w:r>
    </w:p>
    <w:p w:rsidR="00050673" w:rsidRPr="00C32BB2" w:rsidRDefault="00050673" w:rsidP="00520E6C">
      <w:pPr>
        <w:pStyle w:val="a3"/>
        <w:keepNext/>
        <w:keepLines/>
        <w:spacing w:before="60"/>
        <w:ind w:firstLine="0"/>
        <w:jc w:val="center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k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</w:t>
      </w:r>
      <w:r>
        <w:rPr>
          <w:color w:val="000000"/>
        </w:rPr>
        <w:t>ти для вертикальної поляризації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3"/>
        <w:gridCol w:w="1842"/>
        <w:gridCol w:w="1944"/>
      </w:tblGrid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Частота,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ГГц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i/>
                <w:noProof w:val="0"/>
                <w:color w:val="000000"/>
                <w:sz w:val="24"/>
                <w:szCs w:val="24"/>
              </w:rPr>
            </w:pPr>
            <w:r w:rsidRPr="00C32BB2">
              <w:rPr>
                <w:i/>
                <w:noProof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i/>
                <w:noProof w:val="0"/>
                <w:color w:val="000000"/>
                <w:sz w:val="24"/>
                <w:szCs w:val="24"/>
              </w:rPr>
            </w:pPr>
            <w:r w:rsidRPr="00C32BB2">
              <w:rPr>
                <w:i/>
                <w:noProof w:val="0"/>
                <w:color w:val="000000"/>
                <w:sz w:val="24"/>
                <w:szCs w:val="24"/>
              </w:rPr>
              <w:sym w:font="Symbol" w:char="F061"/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0,0000352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0,880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0,000591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1,075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0,00155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1,265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0,00395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1,31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0,00887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1,264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0,0168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1,20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0,029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1,15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0,055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1,09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0,0691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1,065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1,05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0,113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1,03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1,01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1,00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0,233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0,963</w:t>
            </w:r>
          </w:p>
        </w:tc>
      </w:tr>
      <w:tr w:rsidR="00050673" w:rsidRPr="00C32BB2" w:rsidTr="00520E6C">
        <w:trPr>
          <w:cantSplit/>
          <w:jc w:val="center"/>
        </w:trPr>
        <w:tc>
          <w:tcPr>
            <w:tcW w:w="2083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0,310</w:t>
            </w:r>
          </w:p>
        </w:tc>
        <w:tc>
          <w:tcPr>
            <w:tcW w:w="1944" w:type="dxa"/>
          </w:tcPr>
          <w:p w:rsidR="00050673" w:rsidRPr="00C32BB2" w:rsidRDefault="00050673" w:rsidP="00520E6C">
            <w:pPr>
              <w:keepNext/>
              <w:keepLines/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0,929</w:t>
            </w:r>
          </w:p>
        </w:tc>
      </w:tr>
      <w:tr w:rsidR="00050673" w:rsidRPr="00C32BB2" w:rsidTr="008C3A16">
        <w:trPr>
          <w:jc w:val="center"/>
        </w:trPr>
        <w:tc>
          <w:tcPr>
            <w:tcW w:w="2083" w:type="dxa"/>
          </w:tcPr>
          <w:p w:rsidR="00050673" w:rsidRPr="00C32BB2" w:rsidRDefault="00050673" w:rsidP="008C3A16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842" w:type="dxa"/>
          </w:tcPr>
          <w:p w:rsidR="00050673" w:rsidRPr="00C32BB2" w:rsidRDefault="00050673" w:rsidP="008C3A16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0,318</w:t>
            </w:r>
          </w:p>
        </w:tc>
        <w:tc>
          <w:tcPr>
            <w:tcW w:w="1944" w:type="dxa"/>
          </w:tcPr>
          <w:p w:rsidR="00050673" w:rsidRPr="00C32BB2" w:rsidRDefault="00050673" w:rsidP="008C3A16">
            <w:pPr>
              <w:spacing w:line="240" w:lineRule="auto"/>
              <w:ind w:firstLine="36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0,926</w:t>
            </w:r>
          </w:p>
        </w:tc>
      </w:tr>
    </w:tbl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k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1"/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частотах,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відрізняються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</w:t>
      </w:r>
      <w:r w:rsidRPr="00E02876">
        <w:rPr>
          <w:color w:val="000000"/>
        </w:rPr>
        <w:t>цього</w:t>
      </w:r>
      <w:r>
        <w:rPr>
          <w:color w:val="000000"/>
        </w:rPr>
        <w:t xml:space="preserve"> </w:t>
      </w:r>
      <w:r w:rsidRPr="00E02876">
        <w:rPr>
          <w:color w:val="000000"/>
        </w:rPr>
        <w:t>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одержати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методом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інтерполяції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логарифмічного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масштабу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частоти,</w:t>
      </w:r>
      <w:r>
        <w:rPr>
          <w:color w:val="000000"/>
        </w:rPr>
        <w:t xml:space="preserve"> </w:t>
      </w:r>
      <w:r w:rsidRPr="00C32BB2">
        <w:rPr>
          <w:color w:val="000000"/>
        </w:rPr>
        <w:t>логарифмічного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масштабу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k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лінійного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масштабу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Далі</w:t>
      </w:r>
      <w:r>
        <w:rPr>
          <w:color w:val="000000"/>
        </w:rPr>
        <w:t xml:space="preserve"> </w:t>
      </w:r>
      <w:r w:rsidRPr="00C32BB2">
        <w:rPr>
          <w:color w:val="000000"/>
        </w:rPr>
        <w:t>послідовно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ефективний</w:t>
      </w:r>
      <w:r>
        <w:rPr>
          <w:color w:val="000000"/>
        </w:rPr>
        <w:t xml:space="preserve"> </w:t>
      </w:r>
      <w:r w:rsidRPr="00C32BB2">
        <w:rPr>
          <w:color w:val="000000"/>
        </w:rPr>
        <w:t>діаметр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s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74),</w:t>
      </w:r>
      <w:r>
        <w:rPr>
          <w:color w:val="000000"/>
        </w:rPr>
        <w:t xml:space="preserve"> </w:t>
      </w:r>
      <w:r w:rsidRPr="00C32BB2">
        <w:rPr>
          <w:color w:val="000000"/>
        </w:rPr>
        <w:t>ефективну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передатну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функцію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R</w:t>
      </w:r>
      <w:r w:rsidRPr="00C32BB2">
        <w:rPr>
          <w:i/>
          <w:color w:val="000000"/>
          <w:vertAlign w:val="subscript"/>
        </w:rPr>
        <w:t>CV</w:t>
      </w:r>
      <w:r w:rsidRPr="00C32BB2">
        <w:rPr>
          <w:color w:val="000000"/>
        </w:rPr>
        <w:t>,</w:t>
      </w:r>
      <w:r>
        <w:rPr>
          <w:color w:val="000000"/>
        </w:rPr>
        <w:t xml:space="preserve"> 75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додаткове</w:t>
      </w:r>
      <w:r>
        <w:rPr>
          <w:color w:val="000000"/>
        </w:rPr>
        <w:t xml:space="preserve"> </w:t>
      </w:r>
      <w:r w:rsidRPr="00C32BB2">
        <w:rPr>
          <w:color w:val="000000"/>
        </w:rPr>
        <w:t>ослаблення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межами</w:t>
      </w:r>
      <w:r>
        <w:rPr>
          <w:color w:val="000000"/>
        </w:rPr>
        <w:t xml:space="preserve"> </w:t>
      </w:r>
      <w:r w:rsidRPr="00C32BB2">
        <w:rPr>
          <w:color w:val="000000"/>
        </w:rPr>
        <w:t>загального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об’єму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Г</w:t>
      </w:r>
      <w:r w:rsidRPr="00C32BB2">
        <w:rPr>
          <w:i/>
          <w:color w:val="000000"/>
          <w:vertAlign w:val="subscript"/>
        </w:rPr>
        <w:t>2</w:t>
      </w:r>
      <w:r w:rsidRPr="00C32BB2">
        <w:rPr>
          <w:color w:val="000000"/>
        </w:rPr>
        <w:t>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76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погонне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7"/>
      </w:r>
      <w:r w:rsidRPr="00C32BB2">
        <w:rPr>
          <w:color w:val="000000"/>
          <w:vertAlign w:val="subscript"/>
        </w:rPr>
        <w:t>wr</w:t>
      </w:r>
      <w:r w:rsidRPr="00C32BB2">
        <w:rPr>
          <w:color w:val="000000"/>
        </w:rPr>
        <w:t>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77),</w:t>
      </w:r>
      <w:r>
        <w:rPr>
          <w:color w:val="000000"/>
        </w:rPr>
        <w:t xml:space="preserve"> </w:t>
      </w:r>
      <w:r w:rsidRPr="00C32BB2">
        <w:rPr>
          <w:color w:val="000000"/>
        </w:rPr>
        <w:t>зумовлене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пари</w:t>
      </w:r>
      <w:r>
        <w:rPr>
          <w:color w:val="000000"/>
        </w:rPr>
        <w:t xml:space="preserve"> </w:t>
      </w:r>
      <w:r w:rsidRPr="00C32BB2">
        <w:rPr>
          <w:color w:val="000000"/>
        </w:rPr>
        <w:t>(у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пари,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рівної</w:t>
      </w:r>
      <w:r>
        <w:rPr>
          <w:color w:val="000000"/>
        </w:rPr>
        <w:t xml:space="preserve"> </w:t>
      </w:r>
      <w:r w:rsidRPr="00C32BB2">
        <w:rPr>
          <w:color w:val="000000"/>
        </w:rPr>
        <w:t>7,5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31E25">
      <w:pPr>
        <w:spacing w:before="60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12"/>
        </w:rPr>
        <w:object w:dxaOrig="1440" w:dyaOrig="380">
          <v:shape id="_x0000_i1143" type="#_x0000_t75" style="width:97.5pt;height:21.75pt" o:ole="" fillcolor="window">
            <v:imagedata r:id="rId240" o:title=""/>
          </v:shape>
          <o:OLEObject Type="Embed" ProgID="Equation.3" ShapeID="_x0000_i1143" DrawAspect="Content" ObjectID="_1713772307" r:id="rId241"/>
        </w:objec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(74)</w:t>
      </w:r>
    </w:p>
    <w:p w:rsidR="00050673" w:rsidRPr="00C32BB2" w:rsidRDefault="00050673" w:rsidP="00831E25">
      <w:pPr>
        <w:spacing w:before="60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34"/>
        </w:rPr>
        <w:object w:dxaOrig="2640" w:dyaOrig="800">
          <v:shape id="_x0000_i1144" type="#_x0000_t75" style="width:142.5pt;height:42.75pt" o:ole="" fillcolor="window">
            <v:imagedata r:id="rId242" o:title=""/>
          </v:shape>
          <o:OLEObject Type="Embed" ProgID="Equation.3" ShapeID="_x0000_i1144" DrawAspect="Content" ObjectID="_1713772308" r:id="rId243"/>
        </w:objec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(75)</w:t>
      </w:r>
    </w:p>
    <w:p w:rsidR="00050673" w:rsidRPr="00C32BB2" w:rsidRDefault="00050673" w:rsidP="00831E25">
      <w:pPr>
        <w:spacing w:before="60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10"/>
        </w:rPr>
        <w:object w:dxaOrig="2940" w:dyaOrig="400">
          <v:shape id="_x0000_i1145" type="#_x0000_t75" style="width:179.25pt;height:26.25pt" o:ole="" fillcolor="window">
            <v:imagedata r:id="rId244" o:title=""/>
          </v:shape>
          <o:OLEObject Type="Embed" ProgID="Equation.3" ShapeID="_x0000_i1145" DrawAspect="Content" ObjectID="_1713772309" r:id="rId245"/>
        </w:objec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(76)</w:t>
      </w:r>
    </w:p>
    <w:p w:rsidR="00050673" w:rsidRPr="00C32BB2" w:rsidRDefault="00050673" w:rsidP="00831E25">
      <w:pPr>
        <w:spacing w:before="60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30"/>
        </w:rPr>
        <w:object w:dxaOrig="4740" w:dyaOrig="720">
          <v:shape id="_x0000_i1146" type="#_x0000_t75" style="width:253.5pt;height:37.5pt" o:ole="" fillcolor="window">
            <v:imagedata r:id="rId246" o:title=""/>
          </v:shape>
          <o:OLEObject Type="Embed" ProgID="Equation.3" ShapeID="_x0000_i1146" DrawAspect="Content" ObjectID="_1713772310" r:id="rId247"/>
        </w:object>
      </w:r>
      <w:r>
        <w:rPr>
          <w:noProof w:val="0"/>
          <w:color w:val="000000"/>
          <w:position w:val="-30"/>
        </w:rPr>
        <w:t>.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(77)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обчислень,</w:t>
      </w:r>
      <w:r>
        <w:rPr>
          <w:color w:val="000000"/>
        </w:rPr>
        <w:t xml:space="preserve"> </w:t>
      </w:r>
      <w:r w:rsidRPr="00C32BB2">
        <w:rPr>
          <w:color w:val="000000"/>
        </w:rPr>
        <w:t>послідовно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такі </w:t>
      </w:r>
      <w:r w:rsidRPr="00C32BB2">
        <w:rPr>
          <w:color w:val="000000"/>
        </w:rPr>
        <w:t>параметри: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пролягає</w:t>
      </w:r>
      <w:r>
        <w:rPr>
          <w:color w:val="000000"/>
        </w:rPr>
        <w:t xml:space="preserve"> </w:t>
      </w:r>
      <w:r w:rsidRPr="00C32BB2">
        <w:rPr>
          <w:color w:val="000000"/>
        </w:rPr>
        <w:t>вище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висоти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L</w:t>
      </w:r>
      <w:r w:rsidRPr="00C32BB2">
        <w:rPr>
          <w:i/>
          <w:color w:val="000000"/>
          <w:vertAlign w:val="subscript"/>
        </w:rPr>
        <w:t>ar</w:t>
      </w:r>
      <w:r w:rsidRPr="00C32BB2">
        <w:rPr>
          <w:color w:val="000000"/>
        </w:rPr>
        <w:t>),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78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;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додаткове</w:t>
      </w:r>
      <w:r>
        <w:rPr>
          <w:color w:val="000000"/>
        </w:rPr>
        <w:t xml:space="preserve"> </w:t>
      </w:r>
      <w:r w:rsidRPr="00C32BB2">
        <w:rPr>
          <w:color w:val="000000"/>
        </w:rPr>
        <w:t>ослаблення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відхилення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закону</w:t>
      </w:r>
      <w:r>
        <w:rPr>
          <w:color w:val="000000"/>
        </w:rPr>
        <w:t xml:space="preserve"> </w:t>
      </w:r>
      <w:r w:rsidRPr="00C32BB2">
        <w:rPr>
          <w:color w:val="000000"/>
        </w:rPr>
        <w:t>Релея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A</w:t>
      </w:r>
      <w:r w:rsidRPr="00C32BB2">
        <w:rPr>
          <w:i/>
          <w:color w:val="000000"/>
          <w:vertAlign w:val="subscript"/>
        </w:rPr>
        <w:t>b</w:t>
      </w:r>
      <w:r w:rsidRPr="00C32BB2">
        <w:rPr>
          <w:color w:val="000000"/>
        </w:rPr>
        <w:t>),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79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;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ефективна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поглинанні</w:t>
      </w:r>
      <w:r>
        <w:rPr>
          <w:color w:val="000000"/>
        </w:rPr>
        <w:t xml:space="preserve"> </w:t>
      </w:r>
      <w:r w:rsidRPr="00C32BB2">
        <w:rPr>
          <w:color w:val="000000"/>
        </w:rPr>
        <w:t>енергії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кисні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0</w:t>
      </w:r>
      <w:r w:rsidRPr="00C32BB2">
        <w:rPr>
          <w:color w:val="000000"/>
        </w:rPr>
        <w:t>),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80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;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ефективна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поглинанні</w:t>
      </w:r>
      <w:r>
        <w:rPr>
          <w:color w:val="000000"/>
        </w:rPr>
        <w:t xml:space="preserve"> </w:t>
      </w:r>
      <w:r w:rsidRPr="00C32BB2">
        <w:rPr>
          <w:color w:val="000000"/>
        </w:rPr>
        <w:t>енергії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водяних</w:t>
      </w:r>
      <w:r>
        <w:rPr>
          <w:color w:val="000000"/>
        </w:rPr>
        <w:t xml:space="preserve"> </w:t>
      </w:r>
      <w:r w:rsidRPr="00C32BB2">
        <w:rPr>
          <w:color w:val="000000"/>
        </w:rPr>
        <w:t>парах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v</w:t>
      </w:r>
      <w:r w:rsidRPr="00C32BB2">
        <w:rPr>
          <w:color w:val="000000"/>
        </w:rPr>
        <w:t>),</w:t>
      </w:r>
      <w:r>
        <w:rPr>
          <w:color w:val="000000"/>
        </w:rPr>
        <w:t xml:space="preserve"> формула </w:t>
      </w:r>
      <w:r w:rsidRPr="00C32BB2">
        <w:rPr>
          <w:color w:val="000000"/>
        </w:rPr>
        <w:t>81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;</w:t>
      </w:r>
    </w:p>
    <w:p w:rsidR="00050673" w:rsidRPr="00C32BB2" w:rsidRDefault="00050673" w:rsidP="00520E6C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L</w:t>
      </w:r>
      <w:r w:rsidRPr="00C32BB2">
        <w:rPr>
          <w:i/>
          <w:color w:val="000000"/>
          <w:vertAlign w:val="subscript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color w:val="000000"/>
        </w:rPr>
        <w:t>)),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формула </w:t>
      </w:r>
      <w:r w:rsidRPr="00C32BB2">
        <w:rPr>
          <w:color w:val="000000"/>
        </w:rPr>
        <w:t>82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потім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ітераційних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обчисленнях</w:t>
      </w:r>
      <w:r>
        <w:rPr>
          <w:color w:val="000000"/>
        </w:rPr>
        <w:t xml:space="preserve"> </w:t>
      </w:r>
      <w:r w:rsidRPr="00C32BB2">
        <w:rPr>
          <w:color w:val="000000"/>
        </w:rPr>
        <w:t>порівнюють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втратами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нео</w:t>
      </w:r>
      <w:r>
        <w:rPr>
          <w:color w:val="000000"/>
        </w:rPr>
        <w:t>бхідної координаційної відстані:</w:t>
      </w:r>
    </w:p>
    <w:p w:rsidR="00050673" w:rsidRPr="00C32BB2" w:rsidRDefault="00050673" w:rsidP="00520E6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4"/>
          <w:szCs w:val="28"/>
        </w:rPr>
        <w:object w:dxaOrig="6560" w:dyaOrig="800">
          <v:shape id="_x0000_i1147" type="#_x0000_t75" style="width:337.5pt;height:41.25pt" o:ole="" fillcolor="window">
            <v:imagedata r:id="rId248" o:title=""/>
          </v:shape>
          <o:OLEObject Type="Embed" ProgID="Equation.3" ShapeID="_x0000_i1147" DrawAspect="Content" ObjectID="_1713772311" r:id="rId249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(78)</w:t>
      </w:r>
    </w:p>
    <w:p w:rsidR="00050673" w:rsidRPr="00C32BB2" w:rsidRDefault="00050673" w:rsidP="00520E6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6000" w:dyaOrig="760">
          <v:shape id="_x0000_i1148" type="#_x0000_t75" style="width:309pt;height:39.75pt" o:ole="" fillcolor="window">
            <v:imagedata r:id="rId250" o:title=""/>
          </v:shape>
          <o:OLEObject Type="Embed" ProgID="Equation.3" ShapeID="_x0000_i1148" DrawAspect="Content" ObjectID="_1713772312" r:id="rId251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(79)</w:t>
      </w:r>
    </w:p>
    <w:p w:rsidR="00050673" w:rsidRPr="00C32BB2" w:rsidRDefault="00050673" w:rsidP="00520E6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3940" w:dyaOrig="760">
          <v:shape id="_x0000_i1149" type="#_x0000_t75" style="width:201pt;height:38.25pt" o:ole="" fillcolor="window">
            <v:imagedata r:id="rId252" o:title=""/>
          </v:shape>
          <o:OLEObject Type="Embed" ProgID="Equation.3" ShapeID="_x0000_i1149" DrawAspect="Content" ObjectID="_1713772313" r:id="rId253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(80)</w:t>
      </w:r>
    </w:p>
    <w:p w:rsidR="00050673" w:rsidRPr="00C32BB2" w:rsidRDefault="00050673" w:rsidP="00520E6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3860" w:dyaOrig="760">
          <v:shape id="_x0000_i1150" type="#_x0000_t75" style="width:198.75pt;height:39.75pt" o:ole="" fillcolor="window">
            <v:imagedata r:id="rId254" o:title=""/>
          </v:shape>
          <o:OLEObject Type="Embed" ProgID="Equation.3" ShapeID="_x0000_i1150" DrawAspect="Content" ObjectID="_1713772314" r:id="rId25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(81)</w:t>
      </w:r>
    </w:p>
    <w:p w:rsidR="00050673" w:rsidRPr="00C32BB2" w:rsidRDefault="00050673" w:rsidP="00520E6C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8800" w:dyaOrig="360">
          <v:shape id="_x0000_i1151" type="#_x0000_t75" style="width:391.5pt;height:18pt" o:ole="" fillcolor="window">
            <v:imagedata r:id="rId256" o:title=""/>
          </v:shape>
          <o:OLEObject Type="Embed" ProgID="Equation.3" ShapeID="_x0000_i1151" DrawAspect="Content" ObjectID="_1713772315" r:id="rId25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(82)</w:t>
      </w:r>
    </w:p>
    <w:p w:rsidR="00050673" w:rsidRPr="00C32BB2" w:rsidRDefault="00050673" w:rsidP="00520E6C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 w:val="32"/>
          <w:szCs w:val="32"/>
        </w:rPr>
        <w:sym w:font="Symbol" w:char="F067"/>
      </w:r>
      <w:r w:rsidRPr="00C32BB2">
        <w:rPr>
          <w:color w:val="000000"/>
          <w:vertAlign w:val="subscript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23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таблицею </w:t>
      </w:r>
      <w:r w:rsidRPr="00C32BB2">
        <w:rPr>
          <w:color w:val="000000"/>
        </w:rPr>
        <w:t>7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8</w:t>
      </w:r>
      <w:r>
        <w:rPr>
          <w:color w:val="000000"/>
        </w:rPr>
        <w:t xml:space="preserve"> до</w:t>
      </w:r>
      <w:r w:rsidRPr="00C32BB2">
        <w:rPr>
          <w:color w:val="000000"/>
        </w:rPr>
        <w:t>повнення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 до</w:t>
      </w:r>
      <w:r w:rsidRPr="00C32BB2">
        <w:rPr>
          <w:color w:val="000000"/>
        </w:rPr>
        <w:t>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7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РР.</w:t>
      </w:r>
    </w:p>
    <w:p w:rsidR="00050673" w:rsidRPr="00C32BB2" w:rsidRDefault="00050673" w:rsidP="00BA0F18">
      <w:pPr>
        <w:pStyle w:val="a3"/>
        <w:keepNext/>
        <w:spacing w:before="60"/>
        <w:rPr>
          <w:color w:val="000000"/>
        </w:rPr>
      </w:pPr>
      <w:r w:rsidRPr="00C32BB2">
        <w:rPr>
          <w:color w:val="000000"/>
        </w:rPr>
        <w:t>6.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геостаціонарною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так</w:t>
      </w:r>
      <w:r w:rsidRPr="00C32BB2">
        <w:rPr>
          <w:color w:val="000000"/>
        </w:rPr>
        <w:t>.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6.1</w:t>
      </w:r>
      <w:r>
        <w:rPr>
          <w:color w:val="000000"/>
          <w:lang w:val="ru-RU"/>
        </w:rPr>
        <w:t xml:space="preserve">. </w:t>
      </w:r>
      <w:r w:rsidRPr="00C32BB2">
        <w:rPr>
          <w:color w:val="000000"/>
        </w:rPr>
        <w:t>Спочатку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кутове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віссю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напрямком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розглядають.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фізичного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навколо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)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віссю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напрямком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розглядають.</w:t>
      </w:r>
      <w:r>
        <w:rPr>
          <w:color w:val="000000"/>
        </w:rPr>
        <w:t xml:space="preserve"> 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земну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космічну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станцію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мало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орбіті,</w:t>
      </w:r>
      <w:r>
        <w:rPr>
          <w:color w:val="000000"/>
        </w:rPr>
        <w:t xml:space="preserve"> </w:t>
      </w:r>
      <w:r w:rsidRPr="00C32BB2">
        <w:rPr>
          <w:color w:val="000000"/>
        </w:rPr>
        <w:t>варто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розглянути</w:t>
      </w:r>
      <w:r>
        <w:rPr>
          <w:color w:val="000000"/>
        </w:rPr>
        <w:t xml:space="preserve"> </w:t>
      </w:r>
      <w:r w:rsidRPr="00C32BB2">
        <w:rPr>
          <w:color w:val="000000"/>
        </w:rPr>
        <w:t>всі</w:t>
      </w:r>
      <w:r>
        <w:rPr>
          <w:color w:val="000000"/>
        </w:rPr>
        <w:t xml:space="preserve"> </w:t>
      </w:r>
      <w:r w:rsidRPr="00C32BB2">
        <w:rPr>
          <w:color w:val="000000"/>
        </w:rPr>
        <w:t>можливі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напрямки</w:t>
      </w:r>
      <w:r>
        <w:rPr>
          <w:color w:val="000000"/>
        </w:rPr>
        <w:t xml:space="preserve"> </w:t>
      </w:r>
      <w:r w:rsidRPr="00C32BB2">
        <w:rPr>
          <w:color w:val="000000"/>
        </w:rPr>
        <w:t>орієнтації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променя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антени.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потрібно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знати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можливого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)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яке</w:t>
      </w:r>
      <w:r>
        <w:rPr>
          <w:color w:val="000000"/>
        </w:rPr>
        <w:t xml:space="preserve"> </w:t>
      </w:r>
      <w:r w:rsidRPr="00C32BB2">
        <w:rPr>
          <w:color w:val="000000"/>
        </w:rPr>
        <w:t>утвориться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перебуває</w:t>
      </w:r>
      <w:r>
        <w:rPr>
          <w:color w:val="000000"/>
        </w:rPr>
        <w:t xml:space="preserve"> </w:t>
      </w:r>
      <w:r w:rsidRPr="00C32BB2">
        <w:rPr>
          <w:color w:val="000000"/>
        </w:rPr>
        <w:t>поблизу</w:t>
      </w:r>
      <w:r>
        <w:rPr>
          <w:color w:val="000000"/>
        </w:rPr>
        <w:t xml:space="preserve"> </w:t>
      </w:r>
      <w:r w:rsidRPr="00C32BB2">
        <w:rPr>
          <w:color w:val="000000"/>
        </w:rPr>
        <w:t>своєї</w:t>
      </w:r>
      <w:r>
        <w:rPr>
          <w:color w:val="000000"/>
        </w:rPr>
        <w:t xml:space="preserve"> </w:t>
      </w:r>
      <w:r w:rsidRPr="00C32BB2">
        <w:rPr>
          <w:color w:val="000000"/>
        </w:rPr>
        <w:t>номінальної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позиції,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5"/>
      </w:r>
      <w:r w:rsidRPr="00C32BB2">
        <w:rPr>
          <w:i/>
          <w:color w:val="000000"/>
          <w:vertAlign w:val="subscript"/>
        </w:rPr>
        <w:t>s</w:t>
      </w:r>
      <w:r w:rsidRPr="00C32BB2">
        <w:rPr>
          <w:snapToGrid w:val="0"/>
          <w:color w:val="000000"/>
          <w:lang w:eastAsia="en-US"/>
        </w:rPr>
        <w:t>)</w:t>
      </w:r>
      <w:r>
        <w:rPr>
          <w:snapToGrid w:val="0"/>
          <w:color w:val="000000"/>
          <w:lang w:eastAsia="en-US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  <w:vertAlign w:val="subscript"/>
        </w:rPr>
        <w:t>s</w:t>
      </w:r>
      <w:r w:rsidRPr="00C32BB2">
        <w:rPr>
          <w:snapToGrid w:val="0"/>
          <w:color w:val="000000"/>
          <w:lang w:eastAsia="en-US"/>
        </w:rPr>
        <w:t>)</w:t>
      </w:r>
      <w:r>
        <w:rPr>
          <w:snapToGrid w:val="0"/>
          <w:color w:val="000000"/>
          <w:lang w:eastAsia="en-US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широті</w:t>
      </w:r>
      <w:r>
        <w:rPr>
          <w:color w:val="000000"/>
        </w:rPr>
        <w:t xml:space="preserve"> </w:t>
      </w:r>
      <w:r w:rsidRPr="00C32BB2">
        <w:rPr>
          <w:snapToGrid w:val="0"/>
          <w:color w:val="000000"/>
          <w:lang w:eastAsia="en-US"/>
        </w:rPr>
        <w:t>(</w:t>
      </w:r>
      <w:r w:rsidRPr="00C32BB2">
        <w:rPr>
          <w:i/>
          <w:color w:val="000000"/>
          <w:szCs w:val="28"/>
        </w:rPr>
        <w:sym w:font="Symbol" w:char="F07A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однозначно</w:t>
      </w:r>
      <w:r>
        <w:rPr>
          <w:color w:val="000000"/>
        </w:rPr>
        <w:t xml:space="preserve"> </w:t>
      </w:r>
      <w:r w:rsidRPr="00C32BB2">
        <w:rPr>
          <w:color w:val="000000"/>
        </w:rPr>
        <w:t>пов’язані.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Визначаючи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)</w:t>
      </w:r>
      <w:r>
        <w:rPr>
          <w:i/>
          <w:color w:val="000000"/>
        </w:rPr>
        <w:t xml:space="preserve">, </w:t>
      </w:r>
      <w:r w:rsidRPr="00C32BB2">
        <w:rPr>
          <w:color w:val="000000"/>
        </w:rPr>
        <w:t>варто</w:t>
      </w:r>
      <w:r>
        <w:rPr>
          <w:color w:val="000000"/>
        </w:rPr>
        <w:t xml:space="preserve"> </w:t>
      </w:r>
      <w:r w:rsidRPr="00C32BB2">
        <w:rPr>
          <w:color w:val="000000"/>
        </w:rPr>
        <w:t>враховувати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два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орбіті: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одиночна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станція,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нулю</w:t>
      </w:r>
      <w:r>
        <w:rPr>
          <w:color w:val="000000"/>
        </w:rPr>
        <w:t xml:space="preserve"> </w:t>
      </w:r>
      <w:r w:rsidRPr="00C32BB2">
        <w:rPr>
          <w:color w:val="000000"/>
        </w:rPr>
        <w:t>(варіант</w:t>
      </w:r>
      <w:r>
        <w:rPr>
          <w:color w:val="000000"/>
        </w:rPr>
        <w:t xml:space="preserve"> </w:t>
      </w:r>
      <w:r w:rsidRPr="00C32BB2">
        <w:rPr>
          <w:color w:val="000000"/>
        </w:rPr>
        <w:t>1);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одиночна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мало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</w:t>
      </w:r>
      <w:r>
        <w:rPr>
          <w:color w:val="000000"/>
        </w:rPr>
        <w:t xml:space="preserve"> </w:t>
      </w:r>
      <w:r w:rsidRPr="00C32BB2">
        <w:rPr>
          <w:color w:val="000000"/>
        </w:rPr>
        <w:t>(варіант</w:t>
      </w:r>
      <w:r>
        <w:rPr>
          <w:color w:val="000000"/>
        </w:rPr>
        <w:t xml:space="preserve"> </w:t>
      </w:r>
      <w:r w:rsidRPr="00C32BB2">
        <w:rPr>
          <w:color w:val="000000"/>
        </w:rPr>
        <w:t>2);</w:t>
      </w:r>
    </w:p>
    <w:p w:rsidR="00050673" w:rsidRPr="00C32BB2" w:rsidRDefault="00050673" w:rsidP="006E3FA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Вибір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наявністю</w:t>
      </w:r>
      <w:r>
        <w:rPr>
          <w:color w:val="000000"/>
        </w:rPr>
        <w:t xml:space="preserve"> </w:t>
      </w:r>
      <w:r w:rsidRPr="00C32BB2">
        <w:rPr>
          <w:color w:val="000000"/>
        </w:rPr>
        <w:t>невеликого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його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відсутністю.</w:t>
      </w:r>
      <w:r>
        <w:rPr>
          <w:color w:val="000000"/>
        </w:rPr>
        <w:t xml:space="preserve"> </w:t>
      </w:r>
      <w:r w:rsidRPr="00C32BB2">
        <w:rPr>
          <w:color w:val="000000"/>
        </w:rPr>
        <w:t>Однак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цих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випадків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такі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)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8100" w:dyaOrig="360">
          <v:shape id="_x0000_i1152" type="#_x0000_t75" style="width:421.5pt;height:18pt" o:ole="" fillcolor="window">
            <v:imagedata r:id="rId258" o:title=""/>
          </v:shape>
          <o:OLEObject Type="Embed" ProgID="Equation.3" ShapeID="_x0000_i1152" DrawAspect="Content" ObjectID="_1713772316" r:id="rId259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 </w:t>
      </w:r>
      <w:r w:rsidRPr="00C32BB2">
        <w:rPr>
          <w:color w:val="000000"/>
        </w:rPr>
        <w:t>(83)</w:t>
      </w:r>
    </w:p>
    <w:p w:rsidR="00050673" w:rsidRPr="00C32BB2" w:rsidRDefault="00050673" w:rsidP="00D3070F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>:</w:t>
      </w:r>
      <w:r>
        <w:rPr>
          <w:color w:val="000000"/>
        </w:rPr>
        <w:tab/>
      </w:r>
      <w:r w:rsidRPr="00C32BB2">
        <w:rPr>
          <w:i/>
          <w:color w:val="000000"/>
          <w:szCs w:val="28"/>
        </w:rPr>
        <w:sym w:font="Symbol" w:char="F06A"/>
      </w:r>
      <w:r>
        <w:rPr>
          <w:i/>
          <w:color w:val="000000"/>
        </w:rPr>
        <w:t xml:space="preserve"> </w:t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,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</w:rPr>
        <w:t>i,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i/>
          <w:color w:val="000000"/>
        </w:rPr>
        <w:t>)</w:t>
      </w:r>
      <w:r>
        <w:rPr>
          <w:i/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основним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пелюстком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лінією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основний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пелюсток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спрямований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космічну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станцію</w:t>
      </w:r>
      <w:r>
        <w:rPr>
          <w:color w:val="000000"/>
        </w:rPr>
        <w:t xml:space="preserve"> 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підсупутниковою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точкою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широті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різницею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довготи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</w:rPr>
        <w:t>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1"/>
      </w:r>
      <w:r>
        <w:rPr>
          <w:i/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різниця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i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(позитивна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півночі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негативна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півдня);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5"/>
      </w:r>
      <w:r w:rsidRPr="00C32BB2">
        <w:rPr>
          <w:i/>
          <w:color w:val="000000"/>
          <w:vertAlign w:val="subscript"/>
        </w:rPr>
        <w:t>h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  <w:vertAlign w:val="subscript"/>
        </w:rPr>
        <w:t>s</w:t>
      </w:r>
      <w:r>
        <w:rPr>
          <w:i/>
          <w:color w:val="000000"/>
          <w:vertAlign w:val="subscript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i,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видимої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(вираховують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формулами</w:t>
      </w:r>
      <w:r>
        <w:rPr>
          <w:color w:val="000000"/>
        </w:rPr>
        <w:t xml:space="preserve"> 84 — 86 цього додатка</w:t>
      </w:r>
      <w:r w:rsidRPr="00C32BB2">
        <w:rPr>
          <w:color w:val="000000"/>
        </w:rPr>
        <w:t>);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5"/>
      </w:r>
      <w:r w:rsidRPr="00C32BB2">
        <w:rPr>
          <w:i/>
          <w:color w:val="000000"/>
          <w:vertAlign w:val="subscript"/>
        </w:rPr>
        <w:t>s</w:t>
      </w:r>
      <w:r>
        <w:rPr>
          <w:i/>
          <w:color w:val="000000"/>
          <w:vertAlign w:val="subscript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i,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видимої</w:t>
      </w:r>
      <w:r>
        <w:rPr>
          <w:color w:val="000000"/>
        </w:rPr>
        <w:t xml:space="preserve"> і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(вираховують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</w:t>
      </w:r>
      <w:r>
        <w:rPr>
          <w:color w:val="000000"/>
        </w:rPr>
        <w:t xml:space="preserve"> 87 цього додатка)</w:t>
      </w:r>
      <w:r w:rsidRPr="00C32BB2">
        <w:rPr>
          <w:color w:val="000000"/>
        </w:rPr>
        <w:t>;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1880" w:dyaOrig="360">
          <v:shape id="_x0000_i1153" type="#_x0000_t75" style="width:101.25pt;height:19.5pt" o:ole="" fillcolor="window">
            <v:imagedata r:id="rId260" o:title=""/>
          </v:shape>
          <o:OLEObject Type="Embed" ProgID="Equation.3" ShapeID="_x0000_i1153" DrawAspect="Content" ObjectID="_1713772317" r:id="rId261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(84)</w:t>
      </w:r>
    </w:p>
    <w:p w:rsidR="00050673" w:rsidRPr="00C32BB2" w:rsidRDefault="00050673" w:rsidP="00D3070F">
      <w:pPr>
        <w:pStyle w:val="a3"/>
        <w:spacing w:before="60"/>
        <w:ind w:firstLine="1418"/>
        <w:rPr>
          <w:color w:val="000000"/>
        </w:rPr>
      </w:pPr>
      <w:r>
        <w:rPr>
          <w:color w:val="000000"/>
        </w:rPr>
        <w:t xml:space="preserve">для космічних станцій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схід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szCs w:val="28"/>
        </w:rPr>
        <w:sym w:font="Symbol" w:char="F0B3"/>
      </w:r>
      <w:r w:rsidRPr="00C32BB2">
        <w:rPr>
          <w:color w:val="000000"/>
        </w:rPr>
        <w:t>0);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560" w:dyaOrig="380">
          <v:shape id="_x0000_i1154" type="#_x0000_t75" style="width:126.75pt;height:18.75pt" o:ole="" fillcolor="window">
            <v:imagedata r:id="rId262" o:title=""/>
          </v:shape>
          <o:OLEObject Type="Embed" ProgID="Equation.3" ShapeID="_x0000_i1154" DrawAspect="Content" ObjectID="_1713772318" r:id="rId263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(85)</w:t>
      </w:r>
    </w:p>
    <w:p w:rsidR="00050673" w:rsidRPr="00C32BB2" w:rsidRDefault="00050673" w:rsidP="00D3070F">
      <w:pPr>
        <w:spacing w:before="60" w:line="240" w:lineRule="auto"/>
        <w:ind w:firstLine="1418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космічних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захід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станції;</w:t>
      </w:r>
    </w:p>
    <w:p w:rsidR="00050673" w:rsidRPr="00C32BB2" w:rsidRDefault="00050673" w:rsidP="00D3070F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4320" w:dyaOrig="760">
          <v:shape id="_x0000_i1155" type="#_x0000_t75" style="width:3in;height:38.25pt" o:ole="" fillcolor="window">
            <v:imagedata r:id="rId264" o:title=""/>
          </v:shape>
          <o:OLEObject Type="Embed" ProgID="Equation.3" ShapeID="_x0000_i1155" DrawAspect="Content" ObjectID="_1713772319" r:id="rId265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(86)</w:t>
      </w:r>
    </w:p>
    <w:p w:rsidR="00050673" w:rsidRPr="00C32BB2" w:rsidRDefault="00050673" w:rsidP="00D3070F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40"/>
          <w:szCs w:val="28"/>
        </w:rPr>
        <w:object w:dxaOrig="4620" w:dyaOrig="920">
          <v:shape id="_x0000_i1156" type="#_x0000_t75" style="width:231pt;height:46.5pt" o:ole="" fillcolor="window">
            <v:imagedata r:id="rId266" o:title=""/>
          </v:shape>
          <o:OLEObject Type="Embed" ProgID="Equation.3" ShapeID="_x0000_i1156" DrawAspect="Content" ObjectID="_1713772320" r:id="rId26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(87)</w:t>
      </w:r>
    </w:p>
    <w:p w:rsidR="00050673" w:rsidRPr="00C32BB2" w:rsidRDefault="00050673" w:rsidP="00D3070F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>:</w:t>
      </w:r>
      <w:r>
        <w:rPr>
          <w:color w:val="000000"/>
        </w:rPr>
        <w:tab/>
      </w:r>
      <w:r w:rsidRPr="00C32BB2">
        <w:rPr>
          <w:i/>
          <w:color w:val="000000"/>
          <w:szCs w:val="28"/>
        </w:rPr>
        <w:sym w:font="Symbol" w:char="F079"/>
      </w:r>
      <w:r w:rsidRPr="00C32BB2">
        <w:rPr>
          <w:i/>
          <w:color w:val="000000"/>
          <w:vertAlign w:val="subscript"/>
        </w:rPr>
        <w:t>s</w:t>
      </w:r>
      <w:r>
        <w:rPr>
          <w:i/>
          <w:color w:val="000000"/>
          <w:vertAlign w:val="subscript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i,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дуга</w:t>
      </w:r>
      <w:r>
        <w:rPr>
          <w:color w:val="000000"/>
        </w:rPr>
        <w:t xml:space="preserve"> </w:t>
      </w:r>
      <w:r w:rsidRPr="00C32BB2">
        <w:rPr>
          <w:color w:val="000000"/>
        </w:rPr>
        <w:t>великого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кола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підсупутниковою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точкою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яку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</w:rPr>
        <w:object w:dxaOrig="4780" w:dyaOrig="360">
          <v:shape id="_x0000_i1157" type="#_x0000_t75" style="width:258pt;height:18pt" o:ole="" fillcolor="window">
            <v:imagedata r:id="rId268" o:title=""/>
          </v:shape>
          <o:OLEObject Type="Embed" ProgID="Equation.3" ShapeID="_x0000_i1157" DrawAspect="Content" ObjectID="_1713772321" r:id="rId269"/>
        </w:object>
      </w:r>
      <w:r w:rsidRPr="00C32BB2">
        <w:rPr>
          <w:color w:val="000000"/>
        </w:rPr>
        <w:t>;</w:t>
      </w:r>
      <w:r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 xml:space="preserve"> </w:t>
      </w:r>
      <w:r w:rsidRPr="00C32BB2">
        <w:rPr>
          <w:color w:val="000000"/>
        </w:rPr>
        <w:t>(88)</w:t>
      </w:r>
    </w:p>
    <w:p w:rsidR="00050673" w:rsidRPr="00C32BB2" w:rsidRDefault="00050673" w:rsidP="00D3070F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К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“радіус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орбіти/радіус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Землі”,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6,62.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Усі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наведені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формулах 84 — 88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градусах.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</w:t>
      </w:r>
      <w:r>
        <w:rPr>
          <w:color w:val="000000"/>
        </w:rPr>
        <w:t>нції, що працює на не</w:t>
      </w:r>
      <w:r w:rsidRPr="00C32BB2">
        <w:rPr>
          <w:color w:val="000000"/>
        </w:rPr>
        <w:t>нахиленій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позиції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номінальною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різницею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,</w:t>
      </w:r>
      <w:r>
        <w:rPr>
          <w:color w:val="000000"/>
        </w:rPr>
        <w:t xml:space="preserve"> з метою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i/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i/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</w:t>
      </w:r>
      <w:r w:rsidRPr="00C32BB2">
        <w:rPr>
          <w:color w:val="000000"/>
        </w:rPr>
        <w:t>84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88</w:t>
      </w:r>
      <w:r>
        <w:rPr>
          <w:color w:val="000000"/>
        </w:rPr>
        <w:t xml:space="preserve"> цього додатка </w:t>
      </w:r>
      <w:r w:rsidRPr="00C32BB2">
        <w:rPr>
          <w:color w:val="000000"/>
        </w:rPr>
        <w:t>без</w:t>
      </w:r>
      <w:r>
        <w:rPr>
          <w:color w:val="000000"/>
        </w:rPr>
        <w:t xml:space="preserve"> </w:t>
      </w:r>
      <w:r w:rsidRPr="00C32BB2">
        <w:rPr>
          <w:color w:val="000000"/>
        </w:rPr>
        <w:t>змін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i</w:t>
      </w:r>
      <w:r>
        <w:rPr>
          <w:color w:val="000000"/>
        </w:rPr>
        <w:t>=0</w:t>
      </w:r>
      <w:r w:rsidRPr="00C32BB2">
        <w:rPr>
          <w:color w:val="000000"/>
        </w:rPr>
        <w:t>: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)=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0,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).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(89)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другого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ділянці</w:t>
      </w:r>
      <w:r>
        <w:rPr>
          <w:color w:val="000000"/>
        </w:rPr>
        <w:t xml:space="preserve"> </w:t>
      </w:r>
      <w:r w:rsidRPr="00C32BB2">
        <w:rPr>
          <w:color w:val="000000"/>
        </w:rPr>
        <w:t>дуги</w:t>
      </w:r>
      <w:r>
        <w:rPr>
          <w:color w:val="000000"/>
        </w:rPr>
        <w:t xml:space="preserve"> </w:t>
      </w:r>
      <w:r w:rsidRPr="00C32BB2">
        <w:rPr>
          <w:color w:val="000000"/>
        </w:rPr>
        <w:t>мало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номінальною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різницею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враховувати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максимальне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i</w:t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терміну</w:t>
      </w:r>
      <w:r>
        <w:rPr>
          <w:color w:val="000000"/>
        </w:rPr>
        <w:t xml:space="preserve"> </w:t>
      </w:r>
      <w:r w:rsidRPr="00C32BB2">
        <w:rPr>
          <w:color w:val="000000"/>
        </w:rPr>
        <w:t>активного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існування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супутника.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83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88</w:t>
      </w:r>
      <w:r>
        <w:rPr>
          <w:color w:val="000000"/>
        </w:rPr>
        <w:t xml:space="preserve"> цього додатка можна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>изначення максимального позаось</w:t>
      </w:r>
      <w:r w:rsidRPr="00C32BB2">
        <w:rPr>
          <w:color w:val="000000"/>
        </w:rPr>
        <w:t>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кожної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чотирьох</w:t>
      </w:r>
      <w:r>
        <w:rPr>
          <w:color w:val="000000"/>
        </w:rPr>
        <w:t xml:space="preserve"> </w:t>
      </w:r>
      <w:r w:rsidRPr="00C32BB2">
        <w:rPr>
          <w:color w:val="000000"/>
        </w:rPr>
        <w:t>дуг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просторі</w:t>
      </w:r>
      <w:r>
        <w:rPr>
          <w:color w:val="000000"/>
        </w:rPr>
        <w:t xml:space="preserve"> </w:t>
      </w:r>
      <w:r w:rsidRPr="006E3FAA">
        <w:rPr>
          <w:color w:val="000000"/>
        </w:rPr>
        <w:t>“</w:t>
      </w:r>
      <w:r w:rsidRPr="00C32BB2">
        <w:rPr>
          <w:color w:val="000000"/>
        </w:rPr>
        <w:t>азимут/кут</w:t>
      </w:r>
      <w:r w:rsidRPr="006E3FAA">
        <w:rPr>
          <w:color w:val="000000"/>
        </w:rPr>
        <w:t>”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пов’язує</w:t>
      </w:r>
      <w:r>
        <w:rPr>
          <w:color w:val="000000"/>
        </w:rPr>
        <w:t xml:space="preserve"> </w:t>
      </w:r>
      <w:r w:rsidRPr="00C32BB2">
        <w:rPr>
          <w:color w:val="000000"/>
        </w:rPr>
        <w:t>траєкторію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азимуту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куту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місця.</w:t>
      </w:r>
      <w:r>
        <w:rPr>
          <w:color w:val="000000"/>
        </w:rPr>
        <w:t xml:space="preserve"> </w:t>
      </w:r>
      <w:r w:rsidRPr="00C32BB2">
        <w:rPr>
          <w:color w:val="000000"/>
        </w:rPr>
        <w:t>Обмежувальні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дуги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широтам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підсупутникових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крайніх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різниці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довготі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станціями,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нахиленні.</w:t>
      </w:r>
      <w:r>
        <w:rPr>
          <w:color w:val="000000"/>
        </w:rPr>
        <w:t xml:space="preserve"> Максимальні позаосьові кути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формулах</w:t>
      </w:r>
      <w:r>
        <w:rPr>
          <w:color w:val="000000"/>
        </w:rPr>
        <w:t xml:space="preserve"> </w:t>
      </w:r>
      <w:r w:rsidRPr="00C32BB2">
        <w:rPr>
          <w:color w:val="000000"/>
        </w:rPr>
        <w:t>90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95</w:t>
      </w:r>
      <w:r>
        <w:rPr>
          <w:color w:val="000000"/>
        </w:rPr>
        <w:t xml:space="preserve"> цього додатка можна визначити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збільшень</w:t>
      </w:r>
      <w:r>
        <w:rPr>
          <w:color w:val="000000"/>
        </w:rPr>
        <w:t xml:space="preserve"> </w:t>
      </w:r>
      <w:r w:rsidRPr="00C32BB2">
        <w:rPr>
          <w:color w:val="000000"/>
        </w:rPr>
        <w:t>обмежуючого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Дискретність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зміни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</w:t>
      </w:r>
      <w:r>
        <w:rPr>
          <w:color w:val="000000"/>
        </w:rPr>
        <w:t xml:space="preserve"> </w:t>
      </w:r>
      <w:r w:rsidRPr="00C32BB2">
        <w:rPr>
          <w:color w:val="000000"/>
        </w:rPr>
        <w:t>i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повинна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0,5°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1,0°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розрахунки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включити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кінцеві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відстаней.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профіль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5"/>
      </w:r>
      <w:r w:rsidRPr="00C32BB2">
        <w:rPr>
          <w:i/>
          <w:color w:val="000000"/>
          <w:vertAlign w:val="subscript"/>
        </w:rPr>
        <w:t>h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задавати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1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дискретністю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більше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5°.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20"/>
        </w:rPr>
        <w:object w:dxaOrig="1780" w:dyaOrig="440">
          <v:shape id="_x0000_i1158" type="#_x0000_t75" style="width:89.25pt;height:22.5pt" o:ole="" fillcolor="window">
            <v:imagedata r:id="rId270" o:title=""/>
          </v:shape>
          <o:OLEObject Type="Embed" ProgID="Equation.3" ShapeID="_x0000_i1158" DrawAspect="Content" ObjectID="_1713772322" r:id="rId271"/>
        </w:object>
      </w:r>
      <w:r w:rsidRPr="00C32BB2">
        <w:rPr>
          <w:color w:val="000000"/>
        </w:rPr>
        <w:t>.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(90)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різниці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i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такі </w:t>
      </w:r>
      <w:r w:rsidRPr="00C32BB2">
        <w:rPr>
          <w:color w:val="000000"/>
        </w:rPr>
        <w:t>формули: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22"/>
        </w:rPr>
        <w:object w:dxaOrig="3000" w:dyaOrig="460">
          <v:shape id="_x0000_i1159" type="#_x0000_t75" style="width:187.5pt;height:29.25pt" o:ole="" fillcolor="window">
            <v:imagedata r:id="rId272" o:title=""/>
          </v:shape>
          <o:OLEObject Type="Embed" ProgID="Equation.3" ShapeID="_x0000_i1159" DrawAspect="Content" ObjectID="_1713772323" r:id="rId273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(91)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22"/>
        </w:rPr>
        <w:object w:dxaOrig="2940" w:dyaOrig="460">
          <v:shape id="_x0000_i1160" type="#_x0000_t75" style="width:165.75pt;height:26.25pt" o:ole="" fillcolor="window">
            <v:imagedata r:id="rId274" o:title=""/>
          </v:shape>
          <o:OLEObject Type="Embed" ProgID="Equation.3" ShapeID="_x0000_i1160" DrawAspect="Content" ObjectID="_1713772324" r:id="rId275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(92)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22"/>
        </w:rPr>
        <w:object w:dxaOrig="2780" w:dyaOrig="460">
          <v:shape id="_x0000_i1161" type="#_x0000_t75" style="width:162.75pt;height:27.75pt" o:ole="" fillcolor="window">
            <v:imagedata r:id="rId276" o:title=""/>
          </v:shape>
          <o:OLEObject Type="Embed" ProgID="Equation.3" ShapeID="_x0000_i1161" DrawAspect="Content" ObjectID="_1713772325" r:id="rId277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(93)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22"/>
        </w:rPr>
        <w:object w:dxaOrig="2860" w:dyaOrig="460">
          <v:shape id="_x0000_i1162" type="#_x0000_t75" style="width:162.75pt;height:27.75pt" o:ole="" fillcolor="window">
            <v:imagedata r:id="rId278" o:title=""/>
          </v:shape>
          <o:OLEObject Type="Embed" ProgID="Equation.3" ShapeID="_x0000_i1162" DrawAspect="Content" ObjectID="_1713772326" r:id="rId279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(94)</w:t>
      </w:r>
    </w:p>
    <w:p w:rsidR="00050673" w:rsidRPr="00C32BB2" w:rsidRDefault="00050673" w:rsidP="00D3070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1320" w:dyaOrig="380">
          <v:shape id="_x0000_i1163" type="#_x0000_t75" style="width:81pt;height:23.25pt" o:ole="" fillcolor="window">
            <v:imagedata r:id="rId280" o:title=""/>
          </v:shape>
          <o:OLEObject Type="Embed" ProgID="Equation.3" ShapeID="_x0000_i1163" DrawAspect="Content" ObjectID="_1713772327" r:id="rId281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(95)</w:t>
      </w:r>
    </w:p>
    <w:p w:rsidR="00050673" w:rsidRPr="00C32BB2" w:rsidRDefault="00050673" w:rsidP="005075BB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i</w:t>
      </w:r>
      <w:r w:rsidRPr="00C32BB2">
        <w:rPr>
          <w:i/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робочий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супутника;</w:t>
      </w:r>
    </w:p>
    <w:p w:rsidR="00050673" w:rsidRPr="00C32BB2" w:rsidRDefault="00050673" w:rsidP="005075BB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4"/>
      </w:r>
      <w:r w:rsidRPr="00C32BB2">
        <w:rPr>
          <w:i/>
          <w:color w:val="000000"/>
          <w:vertAlign w:val="subscript"/>
        </w:rPr>
        <w:t>s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максимальна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зміна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довготи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номінальної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довготи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нахилом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i</w:t>
      </w:r>
      <w:r w:rsidRPr="00C32BB2">
        <w:rPr>
          <w:i/>
          <w:color w:val="000000"/>
          <w:vertAlign w:val="subscript"/>
        </w:rPr>
        <w:t>s</w:t>
      </w:r>
      <w:r w:rsidRPr="00C32BB2">
        <w:rPr>
          <w:color w:val="000000"/>
        </w:rPr>
        <w:t>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6.2.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Потім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визначати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фактичної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діаграми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антени,</w:t>
      </w:r>
      <w:r>
        <w:rPr>
          <w:color w:val="000000"/>
        </w:rPr>
        <w:t xml:space="preserve"> </w:t>
      </w:r>
      <w:r w:rsidRPr="00C32BB2">
        <w:rPr>
          <w:color w:val="000000"/>
        </w:rPr>
        <w:t>так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аналітичного</w:t>
      </w:r>
      <w:r>
        <w:rPr>
          <w:color w:val="000000"/>
        </w:rPr>
        <w:t xml:space="preserve"> висловлювання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</w:t>
      </w:r>
      <w:r>
        <w:rPr>
          <w:color w:val="000000"/>
        </w:rPr>
        <w:t xml:space="preserve">печує достатнє наближення. Так,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діаметра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довжини</w:t>
      </w:r>
      <w:r>
        <w:rPr>
          <w:color w:val="000000"/>
        </w:rPr>
        <w:t xml:space="preserve"> </w:t>
      </w:r>
      <w:r w:rsidRPr="00C32BB2">
        <w:rPr>
          <w:color w:val="000000"/>
        </w:rPr>
        <w:t>хвилі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C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більшому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рівному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6E3FAA">
      <w:pPr>
        <w:spacing w:before="60" w:line="240" w:lineRule="auto"/>
        <w:ind w:left="426" w:hanging="426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90"/>
          <w:szCs w:val="28"/>
        </w:rPr>
        <w:object w:dxaOrig="5220" w:dyaOrig="1920">
          <v:shape id="_x0000_i1164" type="#_x0000_t75" style="width:261pt;height:96pt" o:ole="" fillcolor="window">
            <v:imagedata r:id="rId282" o:title=""/>
          </v:shape>
          <o:OLEObject Type="Embed" ProgID="Equation.3" ShapeID="_x0000_i1164" DrawAspect="Content" ObjectID="_1713772328" r:id="rId283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(96)</w:t>
      </w:r>
    </w:p>
    <w:p w:rsidR="00050673" w:rsidRPr="00C32BB2" w:rsidRDefault="00050673" w:rsidP="001939A3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</w:p>
    <w:p w:rsidR="00050673" w:rsidRPr="00C32BB2" w:rsidRDefault="00050673" w:rsidP="001939A3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66"/>
          <w:szCs w:val="28"/>
        </w:rPr>
        <w:object w:dxaOrig="4680" w:dyaOrig="1440">
          <v:shape id="_x0000_i1165" type="#_x0000_t75" style="width:231.75pt;height:1in" o:ole="" fillcolor="window">
            <v:imagedata r:id="rId284" o:title=""/>
          </v:shape>
          <o:OLEObject Type="Embed" ProgID="Equation.3" ShapeID="_x0000_i1165" DrawAspect="Content" ObjectID="_1713772329" r:id="rId285"/>
        </w:objec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(97)</w:t>
      </w:r>
    </w:p>
    <w:p w:rsidR="00050673" w:rsidRPr="00C32BB2" w:rsidRDefault="00050673" w:rsidP="001939A3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4"/>
          <w:szCs w:val="28"/>
        </w:rPr>
        <w:object w:dxaOrig="2380" w:dyaOrig="620">
          <v:shape id="_x0000_i1166" type="#_x0000_t75" style="width:119.25pt;height:30.75pt" o:ole="" fillcolor="window">
            <v:imagedata r:id="rId286" o:title=""/>
          </v:shape>
          <o:OLEObject Type="Embed" ProgID="Equation.3" ShapeID="_x0000_i1166" DrawAspect="Content" ObjectID="_1713772330" r:id="rId287"/>
        </w:objec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(98)</w:t>
      </w:r>
    </w:p>
    <w:p w:rsidR="00050673" w:rsidRPr="00C32BB2" w:rsidRDefault="00050673" w:rsidP="001939A3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60"/>
          <w:szCs w:val="28"/>
        </w:rPr>
        <w:object w:dxaOrig="4260" w:dyaOrig="1320">
          <v:shape id="_x0000_i1167" type="#_x0000_t75" style="width:213pt;height:66pt" o:ole="" fillcolor="window">
            <v:imagedata r:id="rId288" o:title=""/>
          </v:shape>
          <o:OLEObject Type="Embed" ProgID="Equation.3" ShapeID="_x0000_i1167" DrawAspect="Content" ObjectID="_1713772331" r:id="rId289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(99)</w:t>
      </w:r>
    </w:p>
    <w:p w:rsidR="00050673" w:rsidRPr="00C32BB2" w:rsidRDefault="00050673" w:rsidP="00831E25">
      <w:pPr>
        <w:spacing w:before="60" w:line="240" w:lineRule="auto"/>
        <w:ind w:firstLine="54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noProof w:val="0"/>
          <w:color w:val="000000"/>
          <w:szCs w:val="28"/>
        </w:rPr>
        <w:t>/</w:t>
      </w:r>
      <w:r w:rsidRPr="00C32BB2">
        <w:rPr>
          <w:noProof w:val="0"/>
          <w:color w:val="000000"/>
          <w:szCs w:val="28"/>
        </w:rPr>
        <w:sym w:font="Symbol" w:char="F06C"/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невідомо,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його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визначити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формулою:</w:t>
      </w:r>
    </w:p>
    <w:p w:rsidR="00050673" w:rsidRPr="00C32BB2" w:rsidRDefault="00050673" w:rsidP="001939A3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20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lg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D</w:t>
      </w:r>
      <w:r w:rsidRPr="00C32BB2">
        <w:rPr>
          <w:noProof w:val="0"/>
          <w:color w:val="000000"/>
          <w:szCs w:val="28"/>
        </w:rPr>
        <w:t>/</w:t>
      </w:r>
      <w:r w:rsidRPr="00C32BB2">
        <w:rPr>
          <w:noProof w:val="0"/>
          <w:color w:val="000000"/>
          <w:szCs w:val="28"/>
        </w:rPr>
        <w:sym w:font="Symbol" w:char="F06C"/>
      </w:r>
      <w:r w:rsidRPr="00C32BB2">
        <w:rPr>
          <w:noProof w:val="0"/>
          <w:color w:val="000000"/>
          <w:szCs w:val="28"/>
        </w:rPr>
        <w:t>)</w:t>
      </w:r>
      <w:r w:rsidRPr="00C32BB2">
        <w:rPr>
          <w:noProof w:val="0"/>
          <w:color w:val="000000"/>
          <w:szCs w:val="28"/>
        </w:rPr>
        <w:sym w:font="Symbol" w:char="F0BB"/>
      </w: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amax</w:t>
      </w:r>
      <w:r w:rsidRPr="00C32BB2">
        <w:rPr>
          <w:noProof w:val="0"/>
          <w:color w:val="000000"/>
          <w:szCs w:val="28"/>
        </w:rPr>
        <w:t>-7,7,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(100)</w:t>
      </w:r>
    </w:p>
    <w:p w:rsidR="00050673" w:rsidRPr="00C32BB2" w:rsidRDefault="00050673" w:rsidP="006E3FAA">
      <w:pPr>
        <w:pStyle w:val="a3"/>
        <w:spacing w:before="60"/>
        <w:ind w:left="709" w:hanging="709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amax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1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першого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бічного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6.3</w:t>
      </w:r>
      <w:r>
        <w:rPr>
          <w:color w:val="000000"/>
        </w:rPr>
        <w:t xml:space="preserve">.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космічними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станціями,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негеостаціонарних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орбітах</w:t>
      </w:r>
      <w:r>
        <w:rPr>
          <w:color w:val="000000"/>
        </w:rPr>
        <w:t xml:space="preserve">,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так</w:t>
      </w:r>
      <w:r w:rsidRPr="00C32BB2">
        <w:rPr>
          <w:color w:val="000000"/>
        </w:rPr>
        <w:t>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6.3.1</w:t>
      </w:r>
      <w:r>
        <w:rPr>
          <w:color w:val="000000"/>
        </w:rPr>
        <w:t xml:space="preserve">. </w:t>
      </w:r>
      <w:r w:rsidRPr="00C32BB2">
        <w:rPr>
          <w:color w:val="000000"/>
        </w:rPr>
        <w:t>Визн</w:t>
      </w:r>
      <w:r>
        <w:rPr>
          <w:color w:val="000000"/>
        </w:rPr>
        <w:t>ачення меж видимості супутників</w:t>
      </w:r>
    </w:p>
    <w:p w:rsidR="00050673" w:rsidRPr="00C32BB2" w:rsidRDefault="00050673" w:rsidP="00062C0A">
      <w:pPr>
        <w:pStyle w:val="a3"/>
        <w:spacing w:before="0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пункті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 за</w:t>
      </w:r>
      <w:r w:rsidRPr="00C32BB2">
        <w:rPr>
          <w:noProof w:val="0"/>
          <w:color w:val="000000"/>
          <w:szCs w:val="28"/>
        </w:rPr>
        <w:t>значено,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оснащена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антеною,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стежить,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працює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космічною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станцією,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перебуває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негеостаціонарній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орбіті,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розглянутого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так</w:t>
      </w:r>
      <w:r>
        <w:rPr>
          <w:noProof w:val="0"/>
          <w:color w:val="000000"/>
          <w:szCs w:val="28"/>
        </w:rPr>
        <w:t xml:space="preserve"> званий </w:t>
      </w:r>
      <w:r w:rsidRPr="00C32BB2">
        <w:rPr>
          <w:noProof w:val="0"/>
          <w:color w:val="000000"/>
          <w:szCs w:val="28"/>
        </w:rPr>
        <w:t>“метод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інваріантного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підсилення”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(TIG).</w:t>
      </w:r>
    </w:p>
    <w:p w:rsidR="00050673" w:rsidRPr="00C32BB2" w:rsidRDefault="00050673" w:rsidP="00062C0A">
      <w:pPr>
        <w:pStyle w:val="a3"/>
        <w:spacing w:before="0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Межі видимості угрупо</w:t>
      </w:r>
      <w:r w:rsidRPr="00C32BB2">
        <w:rPr>
          <w:noProof w:val="0"/>
          <w:color w:val="000000"/>
          <w:szCs w:val="28"/>
        </w:rPr>
        <w:t>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супутників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основі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нахилу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орбіти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 w:val="30"/>
          <w:szCs w:val="30"/>
        </w:rPr>
        <w:t>i</w:t>
      </w:r>
      <w:r w:rsidRPr="00C32BB2">
        <w:rPr>
          <w:i/>
          <w:noProof w:val="0"/>
          <w:color w:val="000000"/>
          <w:sz w:val="30"/>
          <w:szCs w:val="30"/>
          <w:vertAlign w:val="subscript"/>
        </w:rPr>
        <w:t>s</w: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найбільш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нахиленого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супутника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висо</w:t>
      </w:r>
      <w:r>
        <w:rPr>
          <w:noProof w:val="0"/>
          <w:color w:val="000000"/>
          <w:szCs w:val="28"/>
        </w:rPr>
        <w:t>ти найнижчого супутника в угрупо</w:t>
      </w:r>
      <w:r w:rsidRPr="00C32BB2">
        <w:rPr>
          <w:noProof w:val="0"/>
          <w:color w:val="000000"/>
          <w:szCs w:val="28"/>
        </w:rPr>
        <w:t>ванні.</w:t>
      </w:r>
      <w:r>
        <w:rPr>
          <w:noProof w:val="0"/>
          <w:color w:val="000000"/>
          <w:szCs w:val="28"/>
        </w:rPr>
        <w:t xml:space="preserve"> Для цього можуть розглядатися </w:t>
      </w:r>
      <w:r w:rsidRPr="00C32BB2">
        <w:rPr>
          <w:noProof w:val="0"/>
          <w:color w:val="000000"/>
          <w:szCs w:val="28"/>
        </w:rPr>
        <w:t>шість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розташування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станції щодо орбітального угрупо</w:t>
      </w:r>
      <w:r w:rsidRPr="00C32BB2">
        <w:rPr>
          <w:noProof w:val="0"/>
          <w:color w:val="000000"/>
          <w:szCs w:val="28"/>
        </w:rPr>
        <w:t>вання,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свої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особливості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проведенні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дуги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великого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кола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станцією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точкою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поверхні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Землі,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безпосередньо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точкою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краю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обвідної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орбітального угрупо</w:t>
      </w:r>
      <w:r w:rsidRPr="00C32BB2">
        <w:rPr>
          <w:noProof w:val="0"/>
          <w:color w:val="000000"/>
          <w:szCs w:val="28"/>
        </w:rPr>
        <w:t>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79"/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4"/>
      </w:r>
      <w:r w:rsidRPr="00C32BB2">
        <w:rPr>
          <w:noProof w:val="0"/>
          <w:color w:val="000000"/>
          <w:szCs w:val="28"/>
        </w:rPr>
        <w:t>)),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азимута,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точки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краю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обвідної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орбітального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угруповання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  <w:vertAlign w:val="subscript"/>
        </w:rPr>
        <w:t>0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4"/>
      </w:r>
      <w:r w:rsidRPr="00C32BB2">
        <w:rPr>
          <w:noProof w:val="0"/>
          <w:color w:val="000000"/>
          <w:szCs w:val="28"/>
        </w:rPr>
        <w:t>))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кута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місця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стосовно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точки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краю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обвідної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орбітального угрупо</w:t>
      </w:r>
      <w:r w:rsidRPr="00C32BB2">
        <w:rPr>
          <w:noProof w:val="0"/>
          <w:color w:val="000000"/>
          <w:szCs w:val="28"/>
        </w:rPr>
        <w:t>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5"/>
      </w:r>
      <w:r w:rsidRPr="00C32BB2">
        <w:rPr>
          <w:noProof w:val="0"/>
          <w:color w:val="000000"/>
          <w:szCs w:val="28"/>
          <w:vertAlign w:val="subscript"/>
        </w:rPr>
        <w:t>v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noProof w:val="0"/>
          <w:color w:val="000000"/>
          <w:szCs w:val="28"/>
        </w:rPr>
        <w:sym w:font="Symbol" w:char="F064"/>
      </w:r>
      <w:r w:rsidRPr="00C32BB2">
        <w:rPr>
          <w:noProof w:val="0"/>
          <w:color w:val="000000"/>
          <w:szCs w:val="28"/>
        </w:rPr>
        <w:t>)).</w:t>
      </w:r>
    </w:p>
    <w:p w:rsidR="00050673" w:rsidRPr="00C32BB2" w:rsidRDefault="00050673" w:rsidP="00062C0A">
      <w:pPr>
        <w:pStyle w:val="a3"/>
        <w:spacing w:before="0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Я</w:t>
      </w:r>
      <w:r w:rsidRPr="00C32BB2">
        <w:rPr>
          <w:noProof w:val="0"/>
          <w:color w:val="000000"/>
          <w:szCs w:val="28"/>
        </w:rPr>
        <w:t>к</w:t>
      </w:r>
      <w:r>
        <w:rPr>
          <w:noProof w:val="0"/>
          <w:color w:val="000000"/>
          <w:szCs w:val="28"/>
        </w:rPr>
        <w:t>що супутники орбітального угрупо</w:t>
      </w:r>
      <w:r w:rsidRPr="00C32BB2">
        <w:rPr>
          <w:noProof w:val="0"/>
          <w:color w:val="000000"/>
          <w:szCs w:val="28"/>
        </w:rPr>
        <w:t>вання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розташовані</w:t>
      </w:r>
      <w:r>
        <w:rPr>
          <w:noProof w:val="0"/>
          <w:color w:val="000000"/>
          <w:szCs w:val="28"/>
        </w:rPr>
        <w:t xml:space="preserve"> на кругових орбітах,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коефіцієнта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розрахунках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згаданих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параметрів,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межі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видимості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супутників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варіантів,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застосовують</w:t>
      </w:r>
      <w:r>
        <w:rPr>
          <w:noProof w:val="0"/>
          <w:color w:val="000000"/>
          <w:szCs w:val="28"/>
        </w:rPr>
        <w:t xml:space="preserve"> такі </w:t>
      </w:r>
      <w:r w:rsidRPr="00C32BB2">
        <w:rPr>
          <w:noProof w:val="0"/>
          <w:color w:val="000000"/>
          <w:szCs w:val="28"/>
        </w:rPr>
        <w:t>формули:</w:t>
      </w:r>
    </w:p>
    <w:p w:rsidR="00050673" w:rsidRPr="00C32BB2" w:rsidRDefault="00050673" w:rsidP="00647D9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12"/>
        </w:rPr>
        <w:object w:dxaOrig="4840" w:dyaOrig="360">
          <v:shape id="_x0000_i1168" type="#_x0000_t75" style="width:256.5pt;height:18pt" o:ole="" fillcolor="window">
            <v:imagedata r:id="rId290" o:title=""/>
          </v:shape>
          <o:OLEObject Type="Embed" ProgID="Equation.3" ShapeID="_x0000_i1168" DrawAspect="Content" ObjectID="_1713772332" r:id="rId291"/>
        </w:object>
      </w:r>
      <w:r w:rsidRPr="00C32BB2">
        <w:rPr>
          <w:color w:val="000000"/>
        </w:rPr>
        <w:t>,</w:t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(101)</w:t>
      </w:r>
    </w:p>
    <w:p w:rsidR="00050673" w:rsidRPr="00C32BB2" w:rsidRDefault="00050673" w:rsidP="00647D9F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42"/>
        </w:rPr>
        <w:object w:dxaOrig="3800" w:dyaOrig="960">
          <v:shape id="_x0000_i1169" type="#_x0000_t75" style="width:192pt;height:48pt" o:ole="" fillcolor="window">
            <v:imagedata r:id="rId292" o:title=""/>
          </v:shape>
          <o:OLEObject Type="Embed" ProgID="Equation.3" ShapeID="_x0000_i1169" DrawAspect="Content" ObjectID="_1713772333" r:id="rId293"/>
        </w:object>
      </w:r>
      <w:r w:rsidRPr="00C32BB2">
        <w:rPr>
          <w:color w:val="000000"/>
        </w:rPr>
        <w:t>,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  <w:t>(102)</w:t>
      </w:r>
    </w:p>
    <w:p w:rsidR="00050673" w:rsidRPr="00C32BB2" w:rsidRDefault="00050673" w:rsidP="00E57F1A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 w:rsidRPr="00E57F1A">
        <w:rPr>
          <w:color w:val="000000"/>
          <w:lang w:val="ru-RU"/>
        </w:rPr>
        <w:tab/>
      </w:r>
      <w:r w:rsidRPr="00C32BB2">
        <w:rPr>
          <w:i/>
          <w:color w:val="000000"/>
        </w:rPr>
        <w:t>i</w:t>
      </w:r>
      <w:r w:rsidRPr="00C32BB2">
        <w:rPr>
          <w:i/>
          <w:color w:val="000000"/>
          <w:vertAlign w:val="subscript"/>
        </w:rPr>
        <w:t>s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нахил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супутників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угрупованні</w:t>
      </w:r>
      <w:r>
        <w:rPr>
          <w:color w:val="000000"/>
        </w:rPr>
        <w:t xml:space="preserve"> </w:t>
      </w:r>
      <w:r w:rsidRPr="00C32BB2">
        <w:rPr>
          <w:color w:val="000000"/>
        </w:rPr>
        <w:t>(може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мати</w:t>
      </w:r>
      <w:r>
        <w:rPr>
          <w:color w:val="000000"/>
        </w:rPr>
        <w:t xml:space="preserve"> </w:t>
      </w:r>
      <w:r w:rsidRPr="00C32BB2">
        <w:rPr>
          <w:color w:val="000000"/>
        </w:rPr>
        <w:t>позитивне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&lt;i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90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);</w:t>
      </w:r>
    </w:p>
    <w:p w:rsidR="00050673" w:rsidRPr="00C32BB2" w:rsidRDefault="00050673" w:rsidP="00E57F1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7A"/>
      </w:r>
      <w:r w:rsidRPr="00C32BB2">
        <w:rPr>
          <w:i/>
          <w:color w:val="000000"/>
          <w:vertAlign w:val="subscript"/>
        </w:rPr>
        <w:t>е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абсолютне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станції;</w:t>
      </w:r>
    </w:p>
    <w:p w:rsidR="00050673" w:rsidRPr="00C32BB2" w:rsidRDefault="00050673" w:rsidP="00E57F1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К</w:t>
      </w:r>
      <w:r w:rsidRPr="00C32BB2">
        <w:rPr>
          <w:i/>
          <w:color w:val="000000"/>
          <w:vertAlign w:val="subscript"/>
        </w:rPr>
        <w:t>1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найнижчого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Землі;</w:t>
      </w:r>
    </w:p>
    <w:p w:rsidR="00050673" w:rsidRPr="00C32BB2" w:rsidRDefault="00050673" w:rsidP="00E57F1A">
      <w:pPr>
        <w:pStyle w:val="a3"/>
        <w:spacing w:before="60"/>
        <w:ind w:left="1418" w:hanging="709"/>
        <w:rPr>
          <w:color w:val="000000"/>
        </w:rPr>
      </w:pP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>
        <w:rPr>
          <w:color w:val="000000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arccos</w:t>
      </w:r>
      <w:r w:rsidRPr="00C32BB2">
        <w:rPr>
          <w:color w:val="000000"/>
        </w:rPr>
        <w:t>(1/</w:t>
      </w:r>
      <w:r w:rsidRPr="00C32BB2">
        <w:rPr>
          <w:i/>
          <w:color w:val="000000"/>
        </w:rPr>
        <w:t>K</w:t>
      </w:r>
      <w:r>
        <w:rPr>
          <w:color w:val="000000"/>
        </w:rPr>
        <w:t>);</w:t>
      </w:r>
    </w:p>
    <w:p w:rsidR="00050673" w:rsidRPr="00C32BB2" w:rsidRDefault="00050673" w:rsidP="00E57F1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  <w:szCs w:val="28"/>
        </w:rPr>
        <w:sym w:font="Symbol" w:char="F064"/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—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різниця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краю</w:t>
      </w:r>
      <w:r>
        <w:rPr>
          <w:color w:val="000000"/>
        </w:rPr>
        <w:t xml:space="preserve"> </w:t>
      </w:r>
      <w:r w:rsidRPr="00C32BB2">
        <w:rPr>
          <w:color w:val="000000"/>
        </w:rPr>
        <w:t>обвідної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орбітального угрупо</w:t>
      </w:r>
      <w:r w:rsidRPr="00C32BB2">
        <w:rPr>
          <w:color w:val="000000"/>
        </w:rPr>
        <w:t>вання;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3980" w:dyaOrig="760">
          <v:shape id="_x0000_i1170" type="#_x0000_t75" style="width:207pt;height:40.5pt" o:ole="" fillcolor="window">
            <v:imagedata r:id="rId294" o:title=""/>
          </v:shape>
          <o:OLEObject Type="Embed" ProgID="Equation.3" ShapeID="_x0000_i1170" DrawAspect="Content" ObjectID="_1713772334" r:id="rId295"/>
        </w:objec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(103)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)=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360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–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станцій,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північ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екватора,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 w:rsidRPr="001C228B"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180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–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180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+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станцій,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південь від екватора</w:t>
      </w:r>
      <w:r w:rsidRPr="00C32BB2">
        <w:rPr>
          <w:color w:val="000000"/>
        </w:rPr>
        <w:t>.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 w:rsidRPr="00C32BB2">
        <w:rPr>
          <w:color w:val="000000"/>
        </w:rPr>
        <w:noBreakHyphen/>
        <w:t>якої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062C0A">
        <w:rPr>
          <w:color w:val="000000"/>
          <w:szCs w:val="28"/>
        </w:rPr>
        <w:t>поверхні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більшим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90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обчисленнями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таких</w:t>
      </w:r>
      <w:r>
        <w:rPr>
          <w:color w:val="000000"/>
        </w:rPr>
        <w:t xml:space="preserve"> випадків: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1)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sym w:font="Symbol" w:char="F07A"/>
      </w:r>
      <w:r w:rsidRPr="00C32BB2">
        <w:rPr>
          <w:color w:val="000000"/>
          <w:sz w:val="30"/>
          <w:szCs w:val="30"/>
          <w:vertAlign w:val="subscript"/>
        </w:rPr>
        <w:t>е</w:t>
      </w:r>
      <w:r w:rsidRPr="00C32BB2">
        <w:rPr>
          <w:color w:val="000000"/>
          <w:sz w:val="30"/>
          <w:szCs w:val="30"/>
        </w:rPr>
        <w:sym w:font="Symbol" w:char="F0A3"/>
      </w:r>
      <w:r w:rsidRPr="00C32BB2">
        <w:rPr>
          <w:color w:val="000000"/>
          <w:sz w:val="30"/>
          <w:szCs w:val="30"/>
        </w:rPr>
        <w:t>i</w:t>
      </w:r>
      <w:r w:rsidRPr="00C32BB2">
        <w:rPr>
          <w:color w:val="000000"/>
          <w:sz w:val="30"/>
          <w:szCs w:val="30"/>
          <w:vertAlign w:val="subscript"/>
        </w:rPr>
        <w:t>s</w:t>
      </w:r>
      <w:r w:rsidRPr="00C32BB2">
        <w:rPr>
          <w:color w:val="000000"/>
          <w:sz w:val="30"/>
          <w:szCs w:val="30"/>
        </w:rPr>
        <w:t>–</w:t>
      </w:r>
      <w:r w:rsidRPr="00C32BB2">
        <w:rPr>
          <w:color w:val="000000"/>
          <w:sz w:val="30"/>
          <w:szCs w:val="30"/>
        </w:rPr>
        <w:sym w:font="Symbol" w:char="F079"/>
      </w:r>
      <w:r w:rsidRPr="00C32BB2">
        <w:rPr>
          <w:color w:val="000000"/>
          <w:sz w:val="30"/>
          <w:szCs w:val="30"/>
          <w:vertAlign w:val="subscript"/>
        </w:rPr>
        <w:t>m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видимим</w:t>
      </w:r>
      <w:r>
        <w:rPr>
          <w:color w:val="000000"/>
        </w:rPr>
        <w:t xml:space="preserve"> </w:t>
      </w:r>
      <w:r w:rsidRPr="00C32BB2">
        <w:rPr>
          <w:color w:val="000000"/>
        </w:rPr>
        <w:t>стосовно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>зимутів відносно земної станції;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2)</w:t>
      </w:r>
      <w:r w:rsidRPr="001C228B">
        <w:rPr>
          <w:color w:val="000000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t>(</w:t>
      </w:r>
      <w:r w:rsidRPr="00C32BB2">
        <w:rPr>
          <w:color w:val="000000"/>
          <w:sz w:val="30"/>
          <w:szCs w:val="30"/>
        </w:rPr>
        <w:sym w:font="Symbol" w:char="F07A"/>
      </w:r>
      <w:r w:rsidRPr="00C32BB2">
        <w:rPr>
          <w:color w:val="000000"/>
          <w:sz w:val="30"/>
          <w:szCs w:val="30"/>
          <w:vertAlign w:val="subscript"/>
        </w:rPr>
        <w:t>е)</w:t>
      </w:r>
      <w:r>
        <w:rPr>
          <w:color w:val="000000"/>
          <w:sz w:val="30"/>
          <w:szCs w:val="30"/>
        </w:rPr>
        <w:t xml:space="preserve"> </w:t>
      </w:r>
      <w:r w:rsidRPr="00C32BB2">
        <w:rPr>
          <w:color w:val="000000"/>
          <w:sz w:val="30"/>
          <w:szCs w:val="30"/>
        </w:rPr>
        <w:t>i</w:t>
      </w:r>
      <w:r w:rsidRPr="00C32BB2">
        <w:rPr>
          <w:color w:val="000000"/>
          <w:sz w:val="30"/>
          <w:szCs w:val="30"/>
          <w:vertAlign w:val="subscript"/>
        </w:rPr>
        <w:t>s</w:t>
      </w:r>
      <w:r w:rsidRPr="00C32BB2">
        <w:rPr>
          <w:color w:val="000000"/>
          <w:sz w:val="30"/>
          <w:szCs w:val="30"/>
        </w:rPr>
        <w:t>–</w:t>
      </w:r>
      <w:r w:rsidRPr="00C32BB2">
        <w:rPr>
          <w:color w:val="000000"/>
          <w:sz w:val="30"/>
          <w:szCs w:val="30"/>
        </w:rPr>
        <w:sym w:font="Symbol" w:char="F079"/>
      </w:r>
      <w:r w:rsidRPr="00C32BB2">
        <w:rPr>
          <w:color w:val="000000"/>
          <w:sz w:val="30"/>
          <w:szCs w:val="30"/>
          <w:vertAlign w:val="subscript"/>
        </w:rPr>
        <w:t>m</w:t>
      </w:r>
      <w:r w:rsidRPr="00C32BB2">
        <w:rPr>
          <w:color w:val="000000"/>
          <w:sz w:val="30"/>
          <w:szCs w:val="30"/>
        </w:rPr>
        <w:t>&lt;</w:t>
      </w:r>
      <w:r w:rsidRPr="00C32BB2">
        <w:rPr>
          <w:color w:val="000000"/>
          <w:sz w:val="30"/>
          <w:szCs w:val="30"/>
        </w:rPr>
        <w:sym w:font="Symbol" w:char="F07A"/>
      </w:r>
      <w:r w:rsidRPr="00C32BB2">
        <w:rPr>
          <w:color w:val="000000"/>
          <w:sz w:val="30"/>
          <w:szCs w:val="30"/>
          <w:vertAlign w:val="subscript"/>
        </w:rPr>
        <w:t>е</w:t>
      </w:r>
      <w:r w:rsidRPr="00C32BB2">
        <w:rPr>
          <w:color w:val="000000"/>
          <w:sz w:val="30"/>
          <w:szCs w:val="30"/>
        </w:rPr>
        <w:sym w:font="Symbol" w:char="F0A3"/>
      </w:r>
      <w:r w:rsidRPr="00C32BB2">
        <w:rPr>
          <w:i/>
          <w:color w:val="000000"/>
          <w:sz w:val="30"/>
          <w:szCs w:val="30"/>
        </w:rPr>
        <w:t>arcsin</w:t>
      </w:r>
      <w:r w:rsidRPr="00C32BB2">
        <w:rPr>
          <w:color w:val="000000"/>
          <w:sz w:val="30"/>
          <w:szCs w:val="30"/>
        </w:rPr>
        <w:t>(</w:t>
      </w:r>
      <w:r w:rsidRPr="00C32BB2">
        <w:rPr>
          <w:i/>
          <w:color w:val="000000"/>
          <w:sz w:val="30"/>
          <w:szCs w:val="30"/>
        </w:rPr>
        <w:t>sini</w:t>
      </w:r>
      <w:r w:rsidRPr="00C32BB2">
        <w:rPr>
          <w:i/>
          <w:color w:val="000000"/>
          <w:sz w:val="30"/>
          <w:szCs w:val="30"/>
          <w:vertAlign w:val="subscript"/>
        </w:rPr>
        <w:t>s</w:t>
      </w:r>
      <w:r w:rsidRPr="00C32BB2">
        <w:rPr>
          <w:color w:val="000000"/>
          <w:sz w:val="30"/>
          <w:szCs w:val="30"/>
        </w:rPr>
        <w:sym w:font="Symbol" w:char="F0D7"/>
      </w:r>
      <w:r w:rsidRPr="00C32BB2">
        <w:rPr>
          <w:i/>
          <w:color w:val="000000"/>
          <w:sz w:val="30"/>
          <w:szCs w:val="30"/>
        </w:rPr>
        <w:t>cos</w:t>
      </w:r>
      <w:r w:rsidRPr="00C32BB2">
        <w:rPr>
          <w:color w:val="000000"/>
          <w:sz w:val="30"/>
          <w:szCs w:val="30"/>
        </w:rPr>
        <w:sym w:font="Symbol" w:char="F079"/>
      </w:r>
      <w:r w:rsidRPr="00C32BB2">
        <w:rPr>
          <w:color w:val="000000"/>
          <w:sz w:val="30"/>
          <w:szCs w:val="30"/>
          <w:vertAlign w:val="subscript"/>
        </w:rPr>
        <w:t>m</w:t>
      </w:r>
      <w:r w:rsidRPr="00C32BB2">
        <w:rPr>
          <w:color w:val="000000"/>
          <w:sz w:val="30"/>
          <w:szCs w:val="3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параметричним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способом,</w:t>
      </w:r>
      <w:r>
        <w:rPr>
          <w:color w:val="000000"/>
        </w:rPr>
        <w:t xml:space="preserve"> </w:t>
      </w:r>
      <w:r w:rsidRPr="00C32BB2">
        <w:rPr>
          <w:color w:val="000000"/>
        </w:rPr>
        <w:t>вибираючи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рівномірно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розподіленим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1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101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103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цією</w:t>
      </w:r>
      <w:r>
        <w:rPr>
          <w:color w:val="000000"/>
        </w:rPr>
        <w:t xml:space="preserve"> </w:t>
      </w:r>
      <w:r w:rsidRPr="00C32BB2">
        <w:rPr>
          <w:color w:val="000000"/>
        </w:rPr>
        <w:t>метою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повинен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крайніх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точок:</w:t>
      </w:r>
    </w:p>
    <w:p w:rsidR="00050673" w:rsidRPr="00C32BB2" w:rsidRDefault="00050673" w:rsidP="00831E2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2820" w:dyaOrig="760">
          <v:shape id="_x0000_i1171" type="#_x0000_t75" style="width:149.25pt;height:40.5pt" o:ole="" fillcolor="window">
            <v:imagedata r:id="rId296" o:title=""/>
          </v:shape>
          <o:OLEObject Type="Embed" ProgID="Equation.3" ShapeID="_x0000_i1171" DrawAspect="Content" ObjectID="_1713772335" r:id="rId297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 xml:space="preserve"> </w:t>
      </w:r>
      <w:r w:rsidRPr="00C32BB2">
        <w:rPr>
          <w:color w:val="000000"/>
        </w:rPr>
        <w:t>(104)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)),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був</w:t>
      </w:r>
      <w:r>
        <w:rPr>
          <w:color w:val="000000"/>
        </w:rPr>
        <w:t xml:space="preserve"> </w:t>
      </w:r>
      <w:r w:rsidRPr="00C32BB2">
        <w:rPr>
          <w:color w:val="000000"/>
        </w:rPr>
        <w:t>включений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набір,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нулю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v</w:t>
      </w:r>
      <w:r w:rsidRPr="00C32BB2">
        <w:rPr>
          <w:color w:val="000000"/>
        </w:rPr>
        <w:t>=0),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винятком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азимутів,</w:t>
      </w:r>
      <w:r>
        <w:rPr>
          <w:color w:val="000000"/>
        </w:rPr>
        <w:t xml:space="preserve"> </w:t>
      </w: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останній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>
        <w:rPr>
          <w:color w:val="000000"/>
        </w:rPr>
        <w:t>під</w:t>
      </w:r>
      <w:r w:rsidRPr="00C32BB2">
        <w:rPr>
          <w:color w:val="000000"/>
        </w:rPr>
        <w:t>пункт</w:t>
      </w:r>
      <w:r>
        <w:rPr>
          <w:color w:val="000000"/>
        </w:rPr>
        <w:t xml:space="preserve"> </w:t>
      </w:r>
      <w:r w:rsidRPr="00C32BB2">
        <w:rPr>
          <w:color w:val="000000"/>
        </w:rPr>
        <w:t>6</w:t>
      </w:r>
      <w:r>
        <w:rPr>
          <w:color w:val="000000"/>
        </w:rPr>
        <w:t xml:space="preserve">) підпункту 6.3.1 </w:t>
      </w:r>
      <w:r w:rsidRPr="00E02876">
        <w:rPr>
          <w:color w:val="000000"/>
        </w:rPr>
        <w:t>цього</w:t>
      </w:r>
      <w:r>
        <w:rPr>
          <w:color w:val="000000"/>
        </w:rPr>
        <w:t xml:space="preserve"> </w:t>
      </w:r>
      <w:r w:rsidRPr="00E02876">
        <w:rPr>
          <w:color w:val="000000"/>
        </w:rPr>
        <w:t>додатка</w:t>
      </w:r>
      <w:r>
        <w:rPr>
          <w:color w:val="000000"/>
        </w:rPr>
        <w:t>);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3)</w:t>
      </w:r>
      <w:r w:rsidRPr="001C228B">
        <w:rPr>
          <w:color w:val="000000"/>
        </w:rPr>
        <w:t xml:space="preserve"> </w:t>
      </w:r>
      <w:r>
        <w:rPr>
          <w:color w:val="000000"/>
        </w:rPr>
        <w:t>з</w:t>
      </w:r>
      <w:r w:rsidRPr="00C32BB2">
        <w:rPr>
          <w:color w:val="000000"/>
        </w:rPr>
        <w:t>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arcsin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sini</w:t>
      </w:r>
      <w:r w:rsidRPr="00C32BB2">
        <w:rPr>
          <w:i/>
          <w:color w:val="000000"/>
          <w:vertAlign w:val="subscript"/>
        </w:rPr>
        <w:t>s</w:t>
      </w:r>
      <w:r w:rsidRPr="00C32BB2">
        <w:rPr>
          <w:color w:val="000000"/>
          <w:szCs w:val="28"/>
        </w:rPr>
        <w:sym w:font="Symbol" w:char="F0D7"/>
      </w:r>
      <w:r w:rsidRPr="00C32BB2">
        <w:rPr>
          <w:i/>
          <w:color w:val="000000"/>
        </w:rPr>
        <w:t>cos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 w:rsidRPr="00C32BB2">
        <w:rPr>
          <w:color w:val="000000"/>
        </w:rPr>
        <w:t>)&lt;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e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e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180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–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 w:rsidRPr="00C32BB2">
        <w:rPr>
          <w:color w:val="000000"/>
        </w:rPr>
        <w:t>-i</w:t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параметричним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способом,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101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103</w:t>
      </w:r>
      <w:r>
        <w:rPr>
          <w:color w:val="000000"/>
        </w:rPr>
        <w:t xml:space="preserve"> цього додатка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визначаючи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набору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2</w:t>
      </w:r>
      <w:r>
        <w:rPr>
          <w:color w:val="000000"/>
        </w:rPr>
        <w:t xml:space="preserve">. При цьому </w:t>
      </w:r>
      <w:r w:rsidRPr="00C32BB2">
        <w:rPr>
          <w:color w:val="000000"/>
        </w:rPr>
        <w:t>інтервал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повинен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крайніх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точок.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8"/>
          <w:szCs w:val="28"/>
        </w:rPr>
        <w:object w:dxaOrig="4400" w:dyaOrig="880">
          <v:shape id="_x0000_i1172" type="#_x0000_t75" style="width:224.25pt;height:45pt" o:ole="" fillcolor="window">
            <v:imagedata r:id="rId298" o:title=""/>
          </v:shape>
          <o:OLEObject Type="Embed" ProgID="Equation.3" ShapeID="_x0000_i1172" DrawAspect="Content" ObjectID="_1713772336" r:id="rId299"/>
        </w:object>
      </w:r>
      <w:r>
        <w:rPr>
          <w:noProof w:val="0"/>
          <w:color w:val="000000"/>
          <w:szCs w:val="28"/>
        </w:rPr>
        <w:t xml:space="preserve">;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(105)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4)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</w:rPr>
        <w:t>)),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був</w:t>
      </w:r>
      <w:r>
        <w:rPr>
          <w:color w:val="000000"/>
        </w:rPr>
        <w:t xml:space="preserve"> </w:t>
      </w:r>
      <w:r w:rsidRPr="00C32BB2">
        <w:rPr>
          <w:color w:val="000000"/>
        </w:rPr>
        <w:t>включений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набір,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нулю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v</w:t>
      </w:r>
      <w:r w:rsidRPr="00C32BB2">
        <w:rPr>
          <w:color w:val="000000"/>
        </w:rPr>
        <w:t>=0),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винятком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азимутів,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перерахованих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останньому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55C55">
        <w:rPr>
          <w:color w:val="000000"/>
        </w:rPr>
        <w:t>підпункт</w:t>
      </w:r>
      <w:r>
        <w:rPr>
          <w:color w:val="000000"/>
        </w:rPr>
        <w:t xml:space="preserve"> </w:t>
      </w:r>
      <w:r w:rsidRPr="00C55C55">
        <w:rPr>
          <w:color w:val="000000"/>
        </w:rPr>
        <w:t>6)</w:t>
      </w:r>
      <w:r>
        <w:rPr>
          <w:color w:val="000000"/>
        </w:rPr>
        <w:t xml:space="preserve"> під</w:t>
      </w:r>
      <w:r w:rsidRPr="00C55C55">
        <w:rPr>
          <w:color w:val="000000"/>
        </w:rPr>
        <w:t>пункту</w:t>
      </w:r>
      <w:r>
        <w:rPr>
          <w:color w:val="000000"/>
        </w:rPr>
        <w:t xml:space="preserve"> </w:t>
      </w:r>
      <w:r w:rsidRPr="00C55C55">
        <w:rPr>
          <w:color w:val="000000"/>
        </w:rPr>
        <w:t>6.3.1</w:t>
      </w:r>
      <w:r>
        <w:rPr>
          <w:color w:val="000000"/>
        </w:rPr>
        <w:t xml:space="preserve"> </w:t>
      </w:r>
      <w:r w:rsidRPr="00C55C55">
        <w:rPr>
          <w:color w:val="000000"/>
        </w:rPr>
        <w:t>цього</w:t>
      </w:r>
      <w:r>
        <w:rPr>
          <w:color w:val="000000"/>
        </w:rPr>
        <w:t xml:space="preserve"> </w:t>
      </w:r>
      <w:r w:rsidRPr="00C55C55">
        <w:rPr>
          <w:color w:val="000000"/>
        </w:rPr>
        <w:t>додатка</w:t>
      </w:r>
      <w:r w:rsidRPr="00C32BB2">
        <w:rPr>
          <w:color w:val="000000"/>
        </w:rPr>
        <w:t>)</w:t>
      </w:r>
      <w:r>
        <w:rPr>
          <w:color w:val="000000"/>
        </w:rPr>
        <w:t>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таких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</w:rPr>
        <w:t>&lt;i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+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180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–i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–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залежно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4"/>
        </w:rPr>
        <w:object w:dxaOrig="3300" w:dyaOrig="800">
          <v:shape id="_x0000_i1173" type="#_x0000_t75" style="width:168pt;height:41.25pt" o:ole="" fillcolor="window">
            <v:imagedata r:id="rId300" o:title=""/>
          </v:shape>
          <o:OLEObject Type="Embed" ProgID="Equation.3" ShapeID="_x0000_i1173" DrawAspect="Content" ObjectID="_1713772337" r:id="rId301"/>
        </w:objec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 xml:space="preserve"> </w:t>
      </w:r>
      <w:r w:rsidRPr="00C32BB2">
        <w:rPr>
          <w:color w:val="000000"/>
        </w:rPr>
        <w:t>(106)</w:t>
      </w:r>
    </w:p>
    <w:p w:rsidR="00050673" w:rsidRPr="00C32BB2" w:rsidRDefault="00050673" w:rsidP="00E57F1A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де:</w:t>
      </w:r>
    </w:p>
    <w:p w:rsidR="00050673" w:rsidRPr="00C32BB2" w:rsidRDefault="00050673" w:rsidP="00831E25">
      <w:pPr>
        <w:pStyle w:val="a3"/>
        <w:spacing w:before="6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3480" w:dyaOrig="760">
          <v:shape id="_x0000_i1174" type="#_x0000_t75" style="width:207pt;height:41.25pt" o:ole="" fillcolor="window">
            <v:imagedata r:id="rId302" o:title=""/>
          </v:shape>
          <o:OLEObject Type="Embed" ProgID="Equation.3" ShapeID="_x0000_i1174" DrawAspect="Content" ObjectID="_1713772338" r:id="rId303"/>
        </w:objec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 xml:space="preserve"> </w:t>
      </w:r>
      <w:r w:rsidRPr="00C32BB2">
        <w:rPr>
          <w:color w:val="000000"/>
        </w:rPr>
        <w:t>(107)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sym w:font="Symbol" w:char="F065"/>
      </w:r>
      <w:r w:rsidRPr="00C32BB2">
        <w:rPr>
          <w:color w:val="000000"/>
          <w:sz w:val="30"/>
          <w:szCs w:val="30"/>
          <w:vertAlign w:val="subscript"/>
        </w:rPr>
        <w:t>v</w:t>
      </w:r>
      <w:r w:rsidRPr="00C32BB2">
        <w:rPr>
          <w:color w:val="000000"/>
          <w:sz w:val="30"/>
          <w:szCs w:val="30"/>
        </w:rPr>
        <w:t>=90</w:t>
      </w:r>
      <w:r w:rsidRPr="00C32BB2">
        <w:rPr>
          <w:color w:val="000000"/>
          <w:sz w:val="30"/>
          <w:szCs w:val="30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>
        <w:rPr>
          <w:color w:val="000000"/>
        </w:rPr>
        <w:t xml:space="preserve">формула </w:t>
      </w:r>
      <w:r w:rsidRPr="00C32BB2">
        <w:rPr>
          <w:color w:val="000000"/>
        </w:rPr>
        <w:t>102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свідчить</w:t>
      </w:r>
      <w:r>
        <w:rPr>
          <w:color w:val="000000"/>
        </w:rPr>
        <w:t xml:space="preserve"> </w:t>
      </w:r>
      <w:r w:rsidRPr="00C32BB2">
        <w:rPr>
          <w:color w:val="000000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те,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і</w:t>
      </w:r>
      <w:r w:rsidRPr="00C32BB2">
        <w:rPr>
          <w:color w:val="000000"/>
        </w:rPr>
        <w:t>з</w:t>
      </w:r>
      <w:r>
        <w:rPr>
          <w:color w:val="000000"/>
        </w:rPr>
        <w:t xml:space="preserve"> цього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видно</w:t>
      </w:r>
      <w:r>
        <w:rPr>
          <w:color w:val="000000"/>
        </w:rPr>
        <w:t xml:space="preserve"> </w:t>
      </w:r>
      <w:r w:rsidRPr="00C32BB2">
        <w:rPr>
          <w:color w:val="000000"/>
        </w:rPr>
        <w:t>жодного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кутом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, </w:t>
      </w:r>
      <w:r w:rsidRPr="00C32BB2">
        <w:rPr>
          <w:color w:val="000000"/>
        </w:rPr>
        <w:t>меншим</w:t>
      </w:r>
      <w:r>
        <w:rPr>
          <w:color w:val="000000"/>
        </w:rPr>
        <w:t xml:space="preserve"> </w:t>
      </w:r>
      <w:r w:rsidRPr="00C32BB2">
        <w:rPr>
          <w:color w:val="000000"/>
        </w:rPr>
        <w:t>або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90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напрямків.</w:t>
      </w:r>
      <w:r>
        <w:rPr>
          <w:color w:val="000000"/>
        </w:rPr>
        <w:t xml:space="preserve"> </w:t>
      </w:r>
      <w:r w:rsidRPr="00C32BB2">
        <w:rPr>
          <w:color w:val="000000"/>
        </w:rPr>
        <w:t>Крім</w:t>
      </w:r>
      <w:r>
        <w:rPr>
          <w:color w:val="000000"/>
        </w:rPr>
        <w:t xml:space="preserve"> </w:t>
      </w:r>
      <w:r w:rsidRPr="00C32BB2">
        <w:rPr>
          <w:color w:val="000000"/>
        </w:rPr>
        <w:t>того,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діапазонів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основних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азимутів,</w:t>
      </w:r>
      <w:r>
        <w:rPr>
          <w:color w:val="000000"/>
        </w:rPr>
        <w:t xml:space="preserve"> </w:t>
      </w: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нулю,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ситуація</w:t>
      </w:r>
      <w:r>
        <w:rPr>
          <w:color w:val="000000"/>
        </w:rPr>
        <w:t xml:space="preserve"> </w:t>
      </w:r>
      <w:r w:rsidRPr="00C32BB2">
        <w:rPr>
          <w:color w:val="000000"/>
        </w:rPr>
        <w:t>останнього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55C55">
        <w:rPr>
          <w:color w:val="000000"/>
        </w:rPr>
        <w:t>підпункт</w:t>
      </w:r>
      <w:r>
        <w:rPr>
          <w:color w:val="000000"/>
        </w:rPr>
        <w:t xml:space="preserve"> </w:t>
      </w:r>
      <w:r w:rsidRPr="00C55C55">
        <w:rPr>
          <w:color w:val="000000"/>
        </w:rPr>
        <w:t>6)</w:t>
      </w:r>
      <w:r>
        <w:rPr>
          <w:color w:val="000000"/>
        </w:rPr>
        <w:t xml:space="preserve"> </w:t>
      </w:r>
      <w:r>
        <w:rPr>
          <w:color w:val="000000"/>
        </w:rPr>
        <w:br/>
        <w:t>під</w:t>
      </w:r>
      <w:r w:rsidRPr="00C55C55">
        <w:rPr>
          <w:color w:val="000000"/>
        </w:rPr>
        <w:t>пункту</w:t>
      </w:r>
      <w:r>
        <w:rPr>
          <w:color w:val="000000"/>
        </w:rPr>
        <w:t xml:space="preserve"> </w:t>
      </w:r>
      <w:r w:rsidRPr="00C55C55">
        <w:rPr>
          <w:color w:val="000000"/>
        </w:rPr>
        <w:t>6.3.1</w:t>
      </w:r>
      <w:r>
        <w:rPr>
          <w:color w:val="000000"/>
        </w:rPr>
        <w:t xml:space="preserve"> </w:t>
      </w:r>
      <w:r w:rsidRPr="00C55C55">
        <w:rPr>
          <w:color w:val="000000"/>
        </w:rPr>
        <w:t>цього</w:t>
      </w:r>
      <w:r>
        <w:rPr>
          <w:color w:val="000000"/>
        </w:rPr>
        <w:t xml:space="preserve"> </w:t>
      </w:r>
      <w:r w:rsidRPr="00C55C55">
        <w:rPr>
          <w:color w:val="000000"/>
        </w:rPr>
        <w:t>додатка</w:t>
      </w:r>
      <w:r>
        <w:rPr>
          <w:color w:val="000000"/>
        </w:rPr>
        <w:t>);</w:t>
      </w:r>
    </w:p>
    <w:p w:rsidR="00050673" w:rsidRPr="00C32BB2" w:rsidRDefault="00050673" w:rsidP="00E57F1A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5)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br/>
      </w:r>
      <w:r w:rsidRPr="00C32BB2">
        <w:rPr>
          <w:color w:val="000000"/>
          <w:sz w:val="30"/>
          <w:szCs w:val="30"/>
        </w:rPr>
        <w:t>180</w:t>
      </w:r>
      <w:r w:rsidRPr="00C32BB2">
        <w:rPr>
          <w:color w:val="000000"/>
          <w:sz w:val="30"/>
          <w:szCs w:val="30"/>
        </w:rPr>
        <w:sym w:font="Symbol" w:char="F0B0"/>
      </w:r>
      <w:r w:rsidRPr="00C32BB2">
        <w:rPr>
          <w:color w:val="000000"/>
          <w:sz w:val="30"/>
          <w:szCs w:val="30"/>
        </w:rPr>
        <w:t>–i</w:t>
      </w:r>
      <w:r w:rsidRPr="00C32BB2">
        <w:rPr>
          <w:color w:val="000000"/>
          <w:sz w:val="30"/>
          <w:szCs w:val="30"/>
          <w:vertAlign w:val="subscript"/>
        </w:rPr>
        <w:t>s</w:t>
      </w:r>
      <w:r w:rsidRPr="00C32BB2">
        <w:rPr>
          <w:color w:val="000000"/>
          <w:sz w:val="30"/>
          <w:szCs w:val="30"/>
        </w:rPr>
        <w:t>–</w:t>
      </w:r>
      <w:r w:rsidRPr="00C32BB2">
        <w:rPr>
          <w:color w:val="000000"/>
          <w:sz w:val="30"/>
          <w:szCs w:val="30"/>
        </w:rPr>
        <w:sym w:font="Symbol" w:char="F079"/>
      </w:r>
      <w:r w:rsidRPr="00C32BB2">
        <w:rPr>
          <w:color w:val="000000"/>
          <w:sz w:val="30"/>
          <w:szCs w:val="30"/>
          <w:vertAlign w:val="subscript"/>
        </w:rPr>
        <w:t>m</w:t>
      </w:r>
      <w:r w:rsidRPr="00C32BB2">
        <w:rPr>
          <w:color w:val="000000"/>
          <w:sz w:val="30"/>
          <w:szCs w:val="30"/>
        </w:rPr>
        <w:sym w:font="Symbol" w:char="F0A3"/>
      </w:r>
      <w:r w:rsidRPr="00C32BB2">
        <w:rPr>
          <w:color w:val="000000"/>
          <w:sz w:val="30"/>
          <w:szCs w:val="30"/>
        </w:rPr>
        <w:sym w:font="Symbol" w:char="F07A"/>
      </w:r>
      <w:r w:rsidRPr="00C32BB2">
        <w:rPr>
          <w:color w:val="000000"/>
          <w:sz w:val="30"/>
          <w:szCs w:val="30"/>
          <w:vertAlign w:val="subscript"/>
        </w:rPr>
        <w:t>е</w:t>
      </w:r>
      <w:r w:rsidRPr="00C32BB2">
        <w:rPr>
          <w:color w:val="000000"/>
          <w:sz w:val="30"/>
          <w:szCs w:val="30"/>
        </w:rPr>
        <w:sym w:font="Symbol" w:char="F0A3"/>
      </w:r>
      <w:r w:rsidRPr="00C32BB2">
        <w:rPr>
          <w:color w:val="000000"/>
          <w:sz w:val="30"/>
          <w:szCs w:val="30"/>
        </w:rPr>
        <w:t>90</w:t>
      </w:r>
      <w:r w:rsidRPr="00C32BB2">
        <w:rPr>
          <w:color w:val="000000"/>
          <w:sz w:val="30"/>
          <w:szCs w:val="30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видимим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sym w:font="Symbol" w:char="F065"/>
      </w:r>
      <w:r w:rsidRPr="00C32BB2">
        <w:rPr>
          <w:color w:val="000000"/>
          <w:sz w:val="30"/>
          <w:szCs w:val="30"/>
          <w:vertAlign w:val="subscript"/>
        </w:rPr>
        <w:t>v</w:t>
      </w:r>
      <w:r w:rsidRPr="00C32BB2">
        <w:rPr>
          <w:color w:val="000000"/>
          <w:sz w:val="30"/>
          <w:szCs w:val="30"/>
        </w:rPr>
        <w:t>=0</w:t>
      </w:r>
      <w:r w:rsidRPr="00C32BB2">
        <w:rPr>
          <w:color w:val="000000"/>
          <w:sz w:val="30"/>
          <w:szCs w:val="30"/>
        </w:rPr>
        <w:sym w:font="Symbol" w:char="F0B0"/>
      </w:r>
      <w:r>
        <w:rPr>
          <w:color w:val="000000"/>
        </w:rPr>
        <w:t>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6)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</w:rPr>
        <w:t>&lt;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 w:rsidRPr="00C32BB2">
        <w:rPr>
          <w:color w:val="000000"/>
        </w:rPr>
        <w:t>–i</w:t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(ситуація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подібною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ситуації, </w:t>
      </w:r>
      <w:r w:rsidRPr="00C32BB2">
        <w:rPr>
          <w:color w:val="000000"/>
        </w:rPr>
        <w:t>описаної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під</w:t>
      </w:r>
      <w:r w:rsidRPr="00C32BB2">
        <w:rPr>
          <w:color w:val="000000"/>
        </w:rPr>
        <w:t>пунктах</w:t>
      </w:r>
      <w:r>
        <w:rPr>
          <w:color w:val="000000"/>
        </w:rPr>
        <w:t xml:space="preserve"> </w:t>
      </w:r>
      <w:r w:rsidRPr="00C32BB2">
        <w:rPr>
          <w:color w:val="000000"/>
        </w:rPr>
        <w:t>2)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4)</w:t>
      </w:r>
      <w:r>
        <w:rPr>
          <w:color w:val="000000"/>
        </w:rPr>
        <w:t xml:space="preserve"> під</w:t>
      </w:r>
      <w:r w:rsidRPr="00C55C55">
        <w:rPr>
          <w:color w:val="000000"/>
        </w:rPr>
        <w:t>пункту</w:t>
      </w:r>
      <w:r>
        <w:rPr>
          <w:color w:val="000000"/>
        </w:rPr>
        <w:t xml:space="preserve"> </w:t>
      </w:r>
      <w:r w:rsidRPr="00C55C55">
        <w:rPr>
          <w:color w:val="000000"/>
        </w:rPr>
        <w:t>6.3.1</w:t>
      </w:r>
      <w:r>
        <w:rPr>
          <w:color w:val="000000"/>
        </w:rPr>
        <w:t xml:space="preserve"> </w:t>
      </w:r>
      <w:r w:rsidRPr="00C55C55">
        <w:rPr>
          <w:color w:val="000000"/>
        </w:rPr>
        <w:t>цього</w:t>
      </w:r>
      <w:r>
        <w:rPr>
          <w:color w:val="000000"/>
        </w:rPr>
        <w:t xml:space="preserve"> </w:t>
      </w:r>
      <w:r w:rsidRPr="00C55C55">
        <w:rPr>
          <w:color w:val="000000"/>
        </w:rPr>
        <w:t>додатка</w:t>
      </w:r>
      <w:r>
        <w:rPr>
          <w:color w:val="000000"/>
        </w:rPr>
        <w:t xml:space="preserve">) </w:t>
      </w:r>
      <w:r w:rsidRPr="00C32BB2">
        <w:rPr>
          <w:color w:val="000000"/>
        </w:rPr>
        <w:t>супутник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видимим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значеннями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sym w:font="Symbol" w:char="F065"/>
      </w:r>
      <w:r w:rsidRPr="00C32BB2">
        <w:rPr>
          <w:color w:val="000000"/>
        </w:rPr>
        <w:t>вище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sym w:font="Symbol" w:char="F065"/>
      </w:r>
      <w:r w:rsidRPr="00C32BB2">
        <w:rPr>
          <w:color w:val="000000"/>
          <w:sz w:val="30"/>
          <w:szCs w:val="30"/>
          <w:vertAlign w:val="subscript"/>
        </w:rPr>
        <w:t>v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основних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цієї</w:t>
      </w:r>
      <w:r>
        <w:rPr>
          <w:color w:val="000000"/>
        </w:rPr>
        <w:t xml:space="preserve"> </w:t>
      </w:r>
      <w:r w:rsidRPr="00C32BB2">
        <w:rPr>
          <w:color w:val="000000"/>
        </w:rPr>
        <w:t>ситуації</w:t>
      </w:r>
      <w:r>
        <w:rPr>
          <w:color w:val="000000"/>
        </w:rPr>
        <w:t xml:space="preserve"> </w:t>
      </w:r>
      <w:r w:rsidRPr="00C32BB2">
        <w:rPr>
          <w:color w:val="000000"/>
        </w:rPr>
        <w:t>інші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основні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аналітичним</w:t>
      </w:r>
      <w:r>
        <w:rPr>
          <w:color w:val="000000"/>
        </w:rPr>
        <w:t xml:space="preserve"> </w:t>
      </w:r>
      <w:r w:rsidRPr="00C32BB2">
        <w:rPr>
          <w:color w:val="000000"/>
        </w:rPr>
        <w:t>способом,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</w:t>
      </w:r>
      <w:r w:rsidRPr="00C32BB2">
        <w:rPr>
          <w:color w:val="000000"/>
        </w:rPr>
        <w:t>101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103</w:t>
      </w:r>
      <w:r>
        <w:rPr>
          <w:color w:val="000000"/>
        </w:rPr>
        <w:t xml:space="preserve"> цього додатка, </w:t>
      </w:r>
      <w:r w:rsidRPr="00C32BB2">
        <w:rPr>
          <w:color w:val="000000"/>
        </w:rPr>
        <w:t>вибиранням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рівномірно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ряду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3</w:t>
      </w:r>
      <w:r>
        <w:rPr>
          <w:color w:val="000000"/>
          <w:vertAlign w:val="subscript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заміняючи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 w:val="30"/>
          <w:szCs w:val="30"/>
        </w:rPr>
        <w:t>i</w:t>
      </w:r>
      <w:r w:rsidRPr="00C32BB2">
        <w:rPr>
          <w:color w:val="000000"/>
          <w:sz w:val="30"/>
          <w:szCs w:val="3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–</w:t>
      </w:r>
      <w:r w:rsidRPr="00C32BB2">
        <w:rPr>
          <w:color w:val="000000"/>
          <w:sz w:val="30"/>
          <w:szCs w:val="30"/>
        </w:rPr>
        <w:t>i</w:t>
      </w:r>
      <w:r w:rsidRPr="00C32BB2">
        <w:rPr>
          <w:color w:val="000000"/>
          <w:sz w:val="30"/>
          <w:szCs w:val="30"/>
          <w:vertAlign w:val="subscript"/>
        </w:rPr>
        <w:t>s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цією</w:t>
      </w:r>
      <w:r>
        <w:rPr>
          <w:color w:val="000000"/>
        </w:rPr>
        <w:t xml:space="preserve"> </w:t>
      </w:r>
      <w:r w:rsidRPr="00C32BB2">
        <w:rPr>
          <w:color w:val="000000"/>
        </w:rPr>
        <w:t>метою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повинен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крайніх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формулу:</w:t>
      </w:r>
    </w:p>
    <w:p w:rsidR="00050673" w:rsidRPr="00C32BB2" w:rsidRDefault="00050673" w:rsidP="00E57F1A">
      <w:pPr>
        <w:pStyle w:val="a3"/>
        <w:spacing w:before="60"/>
        <w:ind w:firstLine="0"/>
        <w:jc w:val="right"/>
        <w:rPr>
          <w:color w:val="000000"/>
        </w:rPr>
      </w:pPr>
      <w:r w:rsidRPr="00C32BB2">
        <w:rPr>
          <w:color w:val="000000"/>
          <w:position w:val="-32"/>
        </w:rPr>
        <w:object w:dxaOrig="3460" w:dyaOrig="760">
          <v:shape id="_x0000_i1175" type="#_x0000_t75" style="width:186.75pt;height:38.25pt" o:ole="" fillcolor="window">
            <v:imagedata r:id="rId304" o:title=""/>
          </v:shape>
          <o:OLEObject Type="Embed" ProgID="Equation.3" ShapeID="_x0000_i1175" DrawAspect="Content" ObjectID="_1713772339" r:id="rId305"/>
        </w:object>
      </w:r>
      <w:r w:rsidRPr="00C32BB2">
        <w:rPr>
          <w:color w:val="000000"/>
        </w:rPr>
        <w:t>.</w:t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 w:rsidRPr="00C32BB2">
        <w:rPr>
          <w:color w:val="000000"/>
        </w:rPr>
        <w:tab/>
      </w:r>
      <w:r>
        <w:rPr>
          <w:color w:val="000000"/>
        </w:rPr>
        <w:t xml:space="preserve"> </w:t>
      </w:r>
      <w:r w:rsidRPr="00C32BB2">
        <w:rPr>
          <w:color w:val="000000"/>
        </w:rPr>
        <w:t>(108)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Графік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розглянутих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прийнято</w:t>
      </w:r>
      <w:r>
        <w:rPr>
          <w:color w:val="000000"/>
        </w:rPr>
        <w:t xml:space="preserve"> </w:t>
      </w:r>
      <w:r w:rsidRPr="00C32BB2">
        <w:rPr>
          <w:color w:val="000000"/>
        </w:rPr>
        <w:t>називати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горизонтальним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профілем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(горизонтальним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профілем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станції).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6.3.2</w:t>
      </w:r>
      <w:r>
        <w:rPr>
          <w:color w:val="000000"/>
        </w:rPr>
        <w:t xml:space="preserve">.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коефіцієнтів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земної станції в напрямку обрію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, </w:t>
      </w:r>
      <w:r w:rsidRPr="00C32BB2">
        <w:rPr>
          <w:color w:val="000000"/>
        </w:rPr>
        <w:t>виходячи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профілю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).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 w:rsidRPr="00C32BB2">
        <w:rPr>
          <w:color w:val="000000"/>
        </w:rPr>
        <w:noBreakHyphen/>
      </w:r>
      <w:r>
        <w:rPr>
          <w:color w:val="000000"/>
        </w:rPr>
        <w:t xml:space="preserve">якого азимута мінімально </w:t>
      </w:r>
      <w:r w:rsidRPr="00C32BB2">
        <w:rPr>
          <w:color w:val="000000"/>
        </w:rPr>
        <w:t>складений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більшому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двох</w:t>
      </w:r>
      <w:r>
        <w:rPr>
          <w:color w:val="000000"/>
        </w:rPr>
        <w:t xml:space="preserve"> </w:t>
      </w:r>
      <w:r w:rsidRPr="00C32BB2">
        <w:rPr>
          <w:color w:val="000000"/>
        </w:rPr>
        <w:t>кутів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мінімальному куту </w:t>
      </w:r>
      <w:r w:rsidRPr="00C32BB2">
        <w:rPr>
          <w:color w:val="000000"/>
        </w:rPr>
        <w:t>видимості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v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цього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мін</w:t>
      </w:r>
      <w:r>
        <w:rPr>
          <w:color w:val="000000"/>
        </w:rPr>
        <w:t xml:space="preserve">імальному куту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sys</w:t>
      </w:r>
      <w:r w:rsidRPr="00C32BB2">
        <w:rPr>
          <w:color w:val="000000"/>
        </w:rPr>
        <w:t>).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правило,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</w:t>
      </w:r>
      <w:r>
        <w:rPr>
          <w:color w:val="000000"/>
        </w:rPr>
        <w:t xml:space="preserve"> таку </w:t>
      </w:r>
      <w:r w:rsidRPr="00C32BB2">
        <w:rPr>
          <w:color w:val="000000"/>
        </w:rPr>
        <w:t>процедуру.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горизонтальним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профілем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профілем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</w:p>
    <w:p w:rsidR="00050673" w:rsidRPr="00C32BB2" w:rsidRDefault="00050673" w:rsidP="00062C0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кутове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профілем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h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однієї</w:t>
      </w:r>
      <w:r>
        <w:rPr>
          <w:color w:val="000000"/>
        </w:rPr>
        <w:t xml:space="preserve"> </w:t>
      </w:r>
      <w:r w:rsidRPr="00C32BB2">
        <w:rPr>
          <w:color w:val="000000"/>
        </w:rPr>
        <w:t>сторони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точкою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профілі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с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с.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 - з другої сторони.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формулу:</w:t>
      </w:r>
    </w:p>
    <w:p w:rsidR="00050673" w:rsidRPr="00C32BB2" w:rsidRDefault="00050673" w:rsidP="00062C0A">
      <w:pPr>
        <w:spacing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object w:dxaOrig="7479" w:dyaOrig="360">
          <v:shape id="_x0000_i1176" type="#_x0000_t75" style="width:400.5pt;height:18pt" o:ole="" fillcolor="window">
            <v:imagedata r:id="rId306" o:title=""/>
          </v:shape>
          <o:OLEObject Type="Embed" ProgID="Equation.3" ShapeID="_x0000_i1176" DrawAspect="Content" ObjectID="_1713772340" r:id="rId307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(109)</w:t>
      </w:r>
    </w:p>
    <w:p w:rsidR="00050673" w:rsidRPr="00C32BB2" w:rsidRDefault="00050673" w:rsidP="00E57F1A">
      <w:pPr>
        <w:spacing w:before="60" w:line="240" w:lineRule="auto"/>
        <w:ind w:firstLine="0"/>
        <w:jc w:val="both"/>
        <w:rPr>
          <w:color w:val="000000"/>
        </w:rPr>
      </w:pPr>
      <w:r w:rsidRPr="00C32BB2"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h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с)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складений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с.</w:t>
      </w:r>
    </w:p>
    <w:p w:rsidR="00050673" w:rsidRPr="00C32BB2" w:rsidRDefault="00050673" w:rsidP="00E57F1A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Потім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шляхом</w:t>
      </w:r>
      <w:r>
        <w:rPr>
          <w:color w:val="000000"/>
        </w:rPr>
        <w:t xml:space="preserve"> </w:t>
      </w:r>
      <w:r w:rsidRPr="00C32BB2">
        <w:rPr>
          <w:color w:val="000000"/>
        </w:rPr>
        <w:t>знаходження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>
        <w:rPr>
          <w:color w:val="000000"/>
        </w:rPr>
        <w:t>-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>
        <w:rPr>
          <w:color w:val="000000"/>
        </w:rPr>
        <w:t>-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  <w:vertAlign w:val="subscript"/>
        </w:rPr>
        <w:t>max</w:t>
      </w:r>
      <w:r w:rsidRPr="00C32BB2">
        <w:rPr>
          <w:color w:val="000000"/>
        </w:rPr>
        <w:t>).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звичайно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</w:t>
      </w:r>
      <w:r>
        <w:rPr>
          <w:color w:val="000000"/>
        </w:rPr>
        <w:t xml:space="preserve"> </w:t>
      </w:r>
      <w:r w:rsidRPr="00C32BB2">
        <w:rPr>
          <w:color w:val="000000"/>
        </w:rPr>
        <w:t>5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Однак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того,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color w:val="000000"/>
        </w:rPr>
        <w:t>точно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рознесення,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с</w:t>
      </w:r>
      <w:r>
        <w:rPr>
          <w:color w:val="000000"/>
          <w:vertAlign w:val="subscript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меншим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с.</w:t>
      </w:r>
      <w:r w:rsidRPr="00C32BB2">
        <w:rPr>
          <w:color w:val="000000"/>
        </w:rPr>
        <w:t>.</w:t>
      </w:r>
    </w:p>
    <w:p w:rsidR="00050673" w:rsidRPr="00C32BB2" w:rsidRDefault="00050673" w:rsidP="00E57F1A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Отримані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  <w:vertAlign w:val="subscript"/>
        </w:rPr>
        <w:t>max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у </w:t>
      </w:r>
      <w:r w:rsidRPr="00C32BB2">
        <w:rPr>
          <w:color w:val="000000"/>
        </w:rPr>
        <w:t>розрахунках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max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діаграма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невідома,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діаграму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розраховану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формул </w:t>
      </w:r>
      <w:r w:rsidRPr="00C32BB2">
        <w:rPr>
          <w:color w:val="000000"/>
        </w:rPr>
        <w:t>96,</w:t>
      </w:r>
      <w:r>
        <w:rPr>
          <w:color w:val="000000"/>
        </w:rPr>
        <w:t xml:space="preserve"> </w:t>
      </w:r>
      <w:r w:rsidRPr="00C32BB2">
        <w:rPr>
          <w:color w:val="000000"/>
        </w:rPr>
        <w:t>97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</w:p>
    <w:p w:rsidR="00050673" w:rsidRPr="00C32BB2" w:rsidRDefault="00050673" w:rsidP="00E57F1A">
      <w:pPr>
        <w:pStyle w:val="a3"/>
        <w:spacing w:before="60"/>
        <w:rPr>
          <w:color w:val="000000"/>
        </w:rPr>
      </w:pPr>
      <w:r>
        <w:rPr>
          <w:color w:val="000000"/>
        </w:rPr>
        <w:t xml:space="preserve">Якщо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азимутальних напрямків визначено </w:t>
      </w:r>
      <w:r w:rsidRPr="00C32BB2">
        <w:rPr>
          <w:color w:val="000000"/>
        </w:rPr>
        <w:t>одне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,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коефіцієнти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діаграми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цьому </w:t>
      </w:r>
      <w:r w:rsidRPr="00C32BB2">
        <w:rPr>
          <w:color w:val="000000"/>
        </w:rPr>
        <w:t>азимуті.</w:t>
      </w:r>
    </w:p>
    <w:p w:rsidR="00050673" w:rsidRPr="00C32BB2" w:rsidRDefault="00050673" w:rsidP="00E57F1A">
      <w:pPr>
        <w:pStyle w:val="a3"/>
        <w:spacing w:before="60"/>
        <w:rPr>
          <w:color w:val="000000"/>
        </w:rPr>
      </w:pPr>
      <w:r>
        <w:rPr>
          <w:color w:val="000000"/>
        </w:rPr>
        <w:t>З</w:t>
      </w:r>
      <w:r w:rsidRPr="00C32BB2">
        <w:rPr>
          <w:color w:val="000000"/>
        </w:rPr>
        <w:t>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е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G</w:t>
      </w:r>
      <w:r w:rsidRPr="00C32BB2">
        <w:rPr>
          <w:noProof w:val="0"/>
          <w:color w:val="000000"/>
          <w:szCs w:val="28"/>
          <w:vertAlign w:val="subscript"/>
        </w:rPr>
        <w:t>e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max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max</w:t>
      </w:r>
      <w:r w:rsidRPr="00C32BB2">
        <w:rPr>
          <w:i/>
          <w:noProof w:val="0"/>
          <w:color w:val="000000"/>
          <w:szCs w:val="28"/>
        </w:rPr>
        <w:t>-G</w:t>
      </w:r>
      <w:r w:rsidRPr="00C32BB2">
        <w:rPr>
          <w:i/>
          <w:noProof w:val="0"/>
          <w:color w:val="000000"/>
          <w:szCs w:val="28"/>
          <w:vertAlign w:val="subscript"/>
        </w:rPr>
        <w:t>min</w:t>
      </w:r>
      <w:r w:rsidRPr="00C32BB2">
        <w:rPr>
          <w:noProof w:val="0"/>
          <w:color w:val="000000"/>
          <w:szCs w:val="28"/>
        </w:rPr>
        <w:t>)</w:t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t>20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e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min</w:t>
      </w:r>
      <w:r w:rsidRPr="00C32BB2">
        <w:rPr>
          <w:noProof w:val="0"/>
          <w:color w:val="000000"/>
          <w:szCs w:val="28"/>
        </w:rPr>
        <w:t>+20</w:t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дБ&lt;(</w:t>
      </w:r>
      <w:r w:rsidRPr="00C32BB2">
        <w:rPr>
          <w:i/>
          <w:noProof w:val="0"/>
          <w:color w:val="000000"/>
          <w:szCs w:val="28"/>
        </w:rPr>
        <w:t>G</w:t>
      </w:r>
      <w:r w:rsidRPr="00C32BB2">
        <w:rPr>
          <w:i/>
          <w:noProof w:val="0"/>
          <w:color w:val="000000"/>
          <w:szCs w:val="28"/>
          <w:vertAlign w:val="subscript"/>
        </w:rPr>
        <w:t>max</w:t>
      </w:r>
      <w:r w:rsidRPr="00C32BB2">
        <w:rPr>
          <w:i/>
          <w:noProof w:val="0"/>
          <w:color w:val="000000"/>
          <w:szCs w:val="28"/>
        </w:rPr>
        <w:t>-G</w:t>
      </w:r>
      <w:r w:rsidRPr="00C32BB2">
        <w:rPr>
          <w:i/>
          <w:noProof w:val="0"/>
          <w:color w:val="000000"/>
          <w:szCs w:val="28"/>
          <w:vertAlign w:val="subscript"/>
        </w:rPr>
        <w:t>min</w:t>
      </w:r>
      <w:r w:rsidRPr="00C32BB2">
        <w:rPr>
          <w:noProof w:val="0"/>
          <w:color w:val="000000"/>
          <w:szCs w:val="28"/>
        </w:rPr>
        <w:t>)&lt;30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(110)</w: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G</w:t>
      </w:r>
      <w:r w:rsidRPr="00C32BB2">
        <w:rPr>
          <w:noProof w:val="0"/>
          <w:color w:val="000000"/>
          <w:szCs w:val="28"/>
          <w:vertAlign w:val="subscript"/>
        </w:rPr>
        <w:t>e</w:t>
      </w:r>
      <w:r w:rsidRPr="00C32BB2">
        <w:rPr>
          <w:noProof w:val="0"/>
          <w:color w:val="000000"/>
          <w:szCs w:val="28"/>
        </w:rPr>
        <w:t>=G</w:t>
      </w:r>
      <w:r w:rsidRPr="00C32BB2">
        <w:rPr>
          <w:noProof w:val="0"/>
          <w:color w:val="000000"/>
          <w:szCs w:val="28"/>
          <w:vertAlign w:val="subscript"/>
        </w:rPr>
        <w:t>max</w:t>
      </w:r>
      <w:r w:rsidRPr="00C32BB2">
        <w:rPr>
          <w:noProof w:val="0"/>
          <w:color w:val="000000"/>
          <w:szCs w:val="28"/>
        </w:rPr>
        <w:t>-10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(G</w:t>
      </w:r>
      <w:r w:rsidRPr="00C32BB2">
        <w:rPr>
          <w:noProof w:val="0"/>
          <w:color w:val="000000"/>
          <w:szCs w:val="28"/>
          <w:vertAlign w:val="subscript"/>
        </w:rPr>
        <w:t>max</w:t>
      </w:r>
      <w:r w:rsidRPr="00C32BB2">
        <w:rPr>
          <w:noProof w:val="0"/>
          <w:color w:val="000000"/>
          <w:szCs w:val="28"/>
        </w:rPr>
        <w:t>-G</w:t>
      </w:r>
      <w:r w:rsidRPr="00C32BB2">
        <w:rPr>
          <w:noProof w:val="0"/>
          <w:color w:val="000000"/>
          <w:szCs w:val="28"/>
          <w:vertAlign w:val="subscript"/>
        </w:rPr>
        <w:t>min</w:t>
      </w:r>
      <w:r w:rsidRPr="00C32BB2">
        <w:rPr>
          <w:noProof w:val="0"/>
          <w:color w:val="000000"/>
          <w:szCs w:val="28"/>
        </w:rPr>
        <w:t>)</w:t>
      </w:r>
      <w:r w:rsidRPr="00C32BB2">
        <w:rPr>
          <w:noProof w:val="0"/>
          <w:color w:val="000000"/>
          <w:szCs w:val="28"/>
        </w:rPr>
        <w:sym w:font="Symbol" w:char="F0B3"/>
      </w:r>
      <w:r w:rsidRPr="00C32BB2">
        <w:rPr>
          <w:noProof w:val="0"/>
          <w:color w:val="000000"/>
          <w:szCs w:val="28"/>
        </w:rPr>
        <w:t>30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</w:t>
      </w:r>
    </w:p>
    <w:p w:rsidR="00050673" w:rsidRPr="00C32BB2" w:rsidRDefault="00050673" w:rsidP="00861EA9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>:</w:t>
      </w:r>
      <w:r>
        <w:rPr>
          <w:color w:val="000000"/>
        </w:rPr>
        <w:tab/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max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визначені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методикою,</w:t>
      </w:r>
      <w:r>
        <w:rPr>
          <w:color w:val="000000"/>
        </w:rPr>
        <w:t xml:space="preserve"> </w:t>
      </w:r>
      <w:r w:rsidRPr="00C32BB2">
        <w:rPr>
          <w:color w:val="000000"/>
        </w:rPr>
        <w:t>викладеною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пункті</w:t>
      </w:r>
      <w:r>
        <w:rPr>
          <w:color w:val="000000"/>
        </w:rPr>
        <w:t xml:space="preserve"> </w:t>
      </w:r>
      <w:r w:rsidRPr="00C32BB2">
        <w:rPr>
          <w:color w:val="000000"/>
        </w:rPr>
        <w:t>6.2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</w:p>
    <w:p w:rsidR="00050673" w:rsidRPr="00C32BB2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7.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Особливості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геостаціонарною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смузі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розподілена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</w:p>
    <w:p w:rsidR="00050673" w:rsidRPr="00861EA9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7.1</w:t>
      </w:r>
      <w:r w:rsidRPr="00861EA9">
        <w:rPr>
          <w:color w:val="000000"/>
        </w:rPr>
        <w:t>.</w:t>
      </w:r>
      <w:r w:rsidRPr="001C228B">
        <w:rPr>
          <w:color w:val="000000"/>
        </w:rPr>
        <w:t xml:space="preserve"> </w:t>
      </w: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невідомих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космічними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станціями</w:t>
      </w:r>
      <w:r>
        <w:rPr>
          <w:color w:val="000000"/>
        </w:rPr>
        <w:t>.</w:t>
      </w:r>
    </w:p>
    <w:p w:rsidR="00050673" w:rsidRPr="00C32BB2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а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невідомої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яку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координують.</w:t>
      </w:r>
    </w:p>
    <w:p w:rsidR="00050673" w:rsidRPr="00C32BB2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Методика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викладена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пункті</w:t>
      </w:r>
      <w:r>
        <w:rPr>
          <w:color w:val="000000"/>
        </w:rPr>
        <w:t xml:space="preserve"> </w:t>
      </w:r>
      <w:r w:rsidRPr="00C32BB2">
        <w:rPr>
          <w:color w:val="000000"/>
        </w:rPr>
        <w:t>6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</w:p>
    <w:p w:rsidR="00050673" w:rsidRPr="00C32BB2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(G</w:t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так:</w:t>
      </w:r>
    </w:p>
    <w:p w:rsidR="00050673" w:rsidRPr="00C32BB2" w:rsidRDefault="00050673" w:rsidP="00861EA9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1)</w:t>
      </w:r>
      <w:r w:rsidRPr="001C228B">
        <w:rPr>
          <w:color w:val="000000"/>
        </w:rPr>
        <w:t xml:space="preserve"> </w:t>
      </w:r>
      <w:r>
        <w:rPr>
          <w:color w:val="000000"/>
        </w:rPr>
        <w:t>о</w:t>
      </w:r>
      <w:r w:rsidRPr="00C32BB2">
        <w:rPr>
          <w:color w:val="000000"/>
        </w:rPr>
        <w:t>скільки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 w:rsidRPr="00C32BB2">
        <w:rPr>
          <w:color w:val="000000"/>
        </w:rPr>
        <w:noBreakHyphen/>
        <w:t>яким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супутником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орбіті,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розташованій</w:t>
      </w:r>
      <w:r>
        <w:rPr>
          <w:color w:val="000000"/>
        </w:rPr>
        <w:t xml:space="preserve"> </w:t>
      </w:r>
      <w:r w:rsidRPr="00C32BB2">
        <w:rPr>
          <w:color w:val="000000"/>
        </w:rPr>
        <w:t>вище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min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зазначеного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д</w:t>
      </w:r>
      <w:r w:rsidRPr="00C32BB2">
        <w:rPr>
          <w:color w:val="000000"/>
        </w:rPr>
        <w:t>оповнення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 д</w:t>
      </w:r>
      <w:r w:rsidRPr="00C32BB2">
        <w:rPr>
          <w:color w:val="000000"/>
        </w:rPr>
        <w:t>одатк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7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РР,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спочатку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максимальну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різницю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довготі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b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приймальною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пов’язаною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нею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</w:t>
      </w:r>
      <w:r>
        <w:rPr>
          <w:color w:val="000000"/>
        </w:rPr>
        <w:t xml:space="preserve"> при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му </w:t>
      </w:r>
      <w:r w:rsidRPr="00C32BB2">
        <w:rPr>
          <w:color w:val="000000"/>
        </w:rPr>
        <w:t>кут</w:t>
      </w:r>
      <w:r>
        <w:rPr>
          <w:color w:val="000000"/>
        </w:rPr>
        <w:t xml:space="preserve">і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min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68"/>
          <w:szCs w:val="28"/>
        </w:rPr>
        <w:object w:dxaOrig="4220" w:dyaOrig="1480">
          <v:shape id="_x0000_i1177" type="#_x0000_t75" style="width:209.25pt;height:72.75pt" o:ole="" fillcolor="window">
            <v:imagedata r:id="rId308" o:title=""/>
          </v:shape>
          <o:OLEObject Type="Embed" ProgID="Equation.3" ShapeID="_x0000_i1177" DrawAspect="Content" ObjectID="_1713772341" r:id="rId309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(111)</w:t>
      </w:r>
    </w:p>
    <w:p w:rsidR="00050673" w:rsidRPr="00C32BB2" w:rsidRDefault="00050673" w:rsidP="00861EA9">
      <w:pPr>
        <w:tabs>
          <w:tab w:val="left" w:pos="709"/>
        </w:tabs>
        <w:spacing w:before="60" w:line="240" w:lineRule="auto"/>
        <w:ind w:left="1418" w:hanging="1418"/>
        <w:jc w:val="both"/>
        <w:rPr>
          <w:color w:val="000000"/>
        </w:rPr>
      </w:pPr>
      <w:r w:rsidRPr="00C32BB2"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  <w:lang w:val="ru-RU"/>
        </w:rPr>
        <w:tab/>
      </w:r>
      <w:r w:rsidRPr="00C32BB2">
        <w:rPr>
          <w:color w:val="000000"/>
          <w:szCs w:val="28"/>
        </w:rPr>
        <w:sym w:font="Symbol" w:char="F07A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широта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яку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рівною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станції;</w:t>
      </w:r>
    </w:p>
    <w:p w:rsidR="00050673" w:rsidRPr="00C32BB2" w:rsidRDefault="00050673" w:rsidP="00861EA9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К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радіуса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ГСО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</w:t>
      </w:r>
      <w:r>
        <w:rPr>
          <w:color w:val="000000"/>
        </w:rPr>
        <w:t xml:space="preserve">, яке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рівним 6,62;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2)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):</w:t>
      </w:r>
    </w:p>
    <w:p w:rsidR="00050673" w:rsidRPr="00C32BB2" w:rsidRDefault="00050673" w:rsidP="00831E25">
      <w:pPr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  <w:vertAlign w:val="subscript"/>
        </w:rPr>
        <w:t>r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</w:rPr>
        <w:t>+180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</w:rPr>
        <w:t>&lt;180</w:t>
      </w:r>
      <w:r w:rsidRPr="00C32BB2">
        <w:rPr>
          <w:noProof w:val="0"/>
          <w:color w:val="000000"/>
          <w:szCs w:val="28"/>
        </w:rPr>
        <w:sym w:font="Symbol" w:char="F0B0"/>
      </w:r>
      <w:r>
        <w:rPr>
          <w:noProof w:val="0"/>
          <w:color w:val="000000"/>
          <w:szCs w:val="28"/>
        </w:rPr>
        <w:t>;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  <w:vertAlign w:val="subscript"/>
        </w:rPr>
        <w:t>r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</w:rPr>
        <w:t>–180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61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t>180</w:t>
      </w:r>
      <w:r w:rsidRPr="00C32BB2">
        <w:rPr>
          <w:noProof w:val="0"/>
          <w:color w:val="000000"/>
          <w:szCs w:val="28"/>
        </w:rPr>
        <w:sym w:font="Symbol" w:char="F0B0"/>
      </w:r>
      <w:r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(112)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3)</w:t>
      </w:r>
      <w:r w:rsidRPr="00D10359">
        <w:rPr>
          <w:color w:val="000000"/>
        </w:rPr>
        <w:t xml:space="preserve"> </w:t>
      </w:r>
      <w:r>
        <w:rPr>
          <w:color w:val="000000"/>
        </w:rPr>
        <w:t>д</w:t>
      </w:r>
      <w:r w:rsidRPr="00C32BB2">
        <w:rPr>
          <w:color w:val="000000"/>
        </w:rPr>
        <w:t>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мінімальне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кутове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  <w:szCs w:val="28"/>
        </w:rPr>
        <w:sym w:font="Symbol" w:char="F06A"/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віссю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площиною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е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i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–</w:t>
      </w:r>
      <w:r w:rsidRPr="00C32BB2">
        <w:rPr>
          <w:color w:val="000000"/>
          <w:szCs w:val="28"/>
        </w:rPr>
        <w:sym w:font="Symbol" w:char="F079"/>
      </w:r>
      <w:r w:rsidRPr="00C32BB2">
        <w:rPr>
          <w:color w:val="000000"/>
          <w:vertAlign w:val="subscript"/>
        </w:rPr>
        <w:t>m</w:t>
      </w:r>
      <w:r>
        <w:rPr>
          <w:color w:val="000000"/>
        </w:rPr>
        <w:t xml:space="preserve"> </w:t>
      </w:r>
      <w:r w:rsidRPr="00C32BB2">
        <w:rPr>
          <w:color w:val="000000"/>
        </w:rPr>
        <w:t>(варіант</w:t>
      </w:r>
      <w:r>
        <w:rPr>
          <w:color w:val="000000"/>
        </w:rPr>
        <w:t xml:space="preserve"> </w:t>
      </w:r>
      <w:r w:rsidRPr="00C32BB2">
        <w:rPr>
          <w:color w:val="000000"/>
        </w:rPr>
        <w:t>1,</w:t>
      </w:r>
      <w:r>
        <w:rPr>
          <w:color w:val="000000"/>
        </w:rPr>
        <w:t xml:space="preserve"> під</w:t>
      </w:r>
      <w:r w:rsidRPr="00C32BB2">
        <w:rPr>
          <w:color w:val="000000"/>
        </w:rPr>
        <w:t>пункт</w:t>
      </w:r>
      <w:r>
        <w:rPr>
          <w:color w:val="000000"/>
        </w:rPr>
        <w:t xml:space="preserve"> </w:t>
      </w:r>
      <w:r w:rsidRPr="00C32BB2">
        <w:rPr>
          <w:color w:val="000000"/>
        </w:rPr>
        <w:t>6.3.1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додатка).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0,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</w:t>
      </w:r>
      <w:r w:rsidRPr="00C32BB2">
        <w:rPr>
          <w:color w:val="000000"/>
        </w:rPr>
        <w:t>–</w:t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b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0</w:t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  <w:szCs w:val="28"/>
        </w:rPr>
        <w:sym w:font="Symbol" w:char="F064"/>
      </w:r>
      <w:r w:rsidRPr="00C32BB2">
        <w:rPr>
          <w:color w:val="000000"/>
          <w:vertAlign w:val="subscript"/>
        </w:rPr>
        <w:t>b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меншим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крайніх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рисунку</w:t>
      </w:r>
      <w:r w:rsidRPr="00D10359">
        <w:rPr>
          <w:color w:val="000000"/>
        </w:rPr>
        <w:t xml:space="preserve"> </w:t>
      </w:r>
      <w:r w:rsidRPr="00C32BB2">
        <w:rPr>
          <w:color w:val="000000"/>
        </w:rPr>
        <w:t>5</w:t>
      </w:r>
      <w:r>
        <w:rPr>
          <w:color w:val="000000"/>
        </w:rPr>
        <w:t xml:space="preserve"> </w:t>
      </w:r>
      <w:r w:rsidRPr="00861EA9">
        <w:rPr>
          <w:color w:val="000000"/>
        </w:rPr>
        <w:t>цього</w:t>
      </w:r>
      <w:r>
        <w:rPr>
          <w:color w:val="000000"/>
        </w:rPr>
        <w:t xml:space="preserve"> </w:t>
      </w:r>
      <w:r w:rsidRPr="00861EA9">
        <w:rPr>
          <w:color w:val="000000"/>
        </w:rPr>
        <w:t>додатка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</w:t>
      </w:r>
      <w:r>
        <w:rPr>
          <w:color w:val="000000"/>
        </w:rPr>
        <w:t xml:space="preserve">ео </w:t>
      </w:r>
      <w:r w:rsidRPr="00C32BB2">
        <w:rPr>
          <w:color w:val="000000"/>
        </w:rPr>
        <w:t>графіки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віссю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площиною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місця.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горизонтальній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графіка</w:t>
      </w:r>
      <w:r>
        <w:rPr>
          <w:color w:val="000000"/>
        </w:rPr>
        <w:t xml:space="preserve"> наведено шкалу </w:t>
      </w:r>
      <w:r w:rsidRPr="00C32BB2">
        <w:rPr>
          <w:color w:val="000000"/>
        </w:rPr>
        <w:t>поточного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вертикальній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площиною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точками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ГСО.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вертикальній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центрі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рисунка</w:t>
      </w:r>
      <w:r>
        <w:rPr>
          <w:color w:val="000000"/>
        </w:rPr>
        <w:t xml:space="preserve"> наведено шкалу </w:t>
      </w:r>
      <w:r w:rsidRPr="00C32BB2">
        <w:rPr>
          <w:color w:val="000000"/>
        </w:rPr>
        <w:t>широт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</w:p>
    <w:bookmarkStart w:id="37" w:name="_MON_1075192126"/>
    <w:bookmarkStart w:id="38" w:name="_MON_1075193253"/>
    <w:bookmarkStart w:id="39" w:name="_MON_1075193696"/>
    <w:bookmarkStart w:id="40" w:name="_MON_1515252142"/>
    <w:bookmarkStart w:id="41" w:name="_MON_1515574764"/>
    <w:bookmarkStart w:id="42" w:name="_MON_993293988"/>
    <w:bookmarkStart w:id="43" w:name="_MON_993294882"/>
    <w:bookmarkStart w:id="44" w:name="_MON_993296857"/>
    <w:bookmarkStart w:id="45" w:name="_MON_993297117"/>
    <w:bookmarkStart w:id="46" w:name="_MON_993316118"/>
    <w:bookmarkStart w:id="47" w:name="_MON_993316163"/>
    <w:bookmarkStart w:id="48" w:name="_MON_993572422"/>
    <w:bookmarkStart w:id="49" w:name="_MON_993573797"/>
    <w:bookmarkStart w:id="50" w:name="_MON_994606078"/>
    <w:bookmarkStart w:id="51" w:name="_MON_1023006913"/>
    <w:bookmarkStart w:id="52" w:name="_MON_1023006936"/>
    <w:bookmarkStart w:id="53" w:name="_MON_1023007062"/>
    <w:bookmarkStart w:id="54" w:name="_MON_1023007118"/>
    <w:bookmarkStart w:id="55" w:name="_MON_1028108113"/>
    <w:bookmarkStart w:id="56" w:name="_MON_1075191981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p w:rsidR="00050673" w:rsidRPr="00C32BB2" w:rsidRDefault="00050673" w:rsidP="00861EA9">
      <w:pPr>
        <w:keepNext/>
        <w:spacing w:before="60" w:line="240" w:lineRule="auto"/>
        <w:ind w:firstLine="709"/>
        <w:jc w:val="both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8363" w:dyaOrig="8252">
          <v:shape id="_x0000_i1178" type="#_x0000_t75" style="width:430.5pt;height:384pt" o:ole="" fillcolor="window">
            <v:imagedata r:id="rId310" o:title=""/>
          </v:shape>
          <o:OLEObject Type="Embed" ProgID="Word.Picture.8" ShapeID="_x0000_i1178" DrawAspect="Content" ObjectID="_1713772342" r:id="rId311"/>
        </w:object>
      </w:r>
    </w:p>
    <w:p w:rsidR="00050673" w:rsidRDefault="00050673" w:rsidP="006E6BCA">
      <w:pPr>
        <w:spacing w:before="12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5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Графіки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мінімального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кутового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рознесення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між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площиною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обрію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віссю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головного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пелюстка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ДСА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значень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65"/>
      </w:r>
      <w:r w:rsidRPr="00C32BB2">
        <w:rPr>
          <w:noProof w:val="0"/>
          <w:color w:val="000000"/>
          <w:vertAlign w:val="subscript"/>
        </w:rPr>
        <w:t>min</w:t>
      </w:r>
      <w:r w:rsidRPr="00C32BB2">
        <w:rPr>
          <w:noProof w:val="0"/>
          <w:color w:val="000000"/>
        </w:rPr>
        <w:t>=3</w:t>
      </w:r>
      <w:r w:rsidRPr="00C32BB2">
        <w:rPr>
          <w:noProof w:val="0"/>
          <w:color w:val="000000"/>
          <w:szCs w:val="28"/>
        </w:rPr>
        <w:sym w:font="Symbol" w:char="F0B0"/>
      </w:r>
    </w:p>
    <w:p w:rsidR="00050673" w:rsidRPr="00216BA4" w:rsidRDefault="00050673" w:rsidP="00216BA4">
      <w:pPr>
        <w:spacing w:before="120" w:line="240" w:lineRule="auto"/>
        <w:ind w:firstLine="0"/>
        <w:jc w:val="both"/>
        <w:rPr>
          <w:noProof w:val="0"/>
          <w:color w:val="000000"/>
          <w:sz w:val="16"/>
          <w:szCs w:val="16"/>
        </w:rPr>
      </w:pPr>
    </w:p>
    <w:p w:rsidR="00050673" w:rsidRPr="00C32BB2" w:rsidRDefault="00050673" w:rsidP="00216BA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4)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з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знайденого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A"/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</w:t>
      </w:r>
      <w:r>
        <w:rPr>
          <w:color w:val="000000"/>
        </w:rPr>
        <w:t xml:space="preserve"> 96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100 цього додатка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діаграми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д</w:t>
      </w:r>
      <w:r w:rsidRPr="00C32BB2">
        <w:rPr>
          <w:color w:val="000000"/>
        </w:rPr>
        <w:t>оповнення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 д</w:t>
      </w:r>
      <w:r w:rsidRPr="00C32BB2">
        <w:rPr>
          <w:color w:val="000000"/>
        </w:rPr>
        <w:t>одатк</w:t>
      </w:r>
      <w:r w:rsidRPr="00861EA9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РР.</w:t>
      </w:r>
    </w:p>
    <w:p w:rsidR="00050673" w:rsidRPr="00C32BB2" w:rsidRDefault="00050673" w:rsidP="00216BA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Подальший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color w:val="000000"/>
        </w:rPr>
        <w:t>ЕМС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побудови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виконують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згідно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методикою,</w:t>
      </w:r>
      <w:r>
        <w:rPr>
          <w:color w:val="000000"/>
        </w:rPr>
        <w:t xml:space="preserve"> </w:t>
      </w:r>
      <w:r w:rsidRPr="00C32BB2">
        <w:rPr>
          <w:color w:val="000000"/>
        </w:rPr>
        <w:t>викладеною</w:t>
      </w:r>
      <w:r>
        <w:rPr>
          <w:color w:val="000000"/>
        </w:rPr>
        <w:t xml:space="preserve"> </w:t>
      </w:r>
      <w:r w:rsidRPr="00C32BB2">
        <w:rPr>
          <w:color w:val="000000"/>
        </w:rPr>
        <w:t>вище.</w:t>
      </w:r>
    </w:p>
    <w:p w:rsidR="00050673" w:rsidRPr="00861EA9" w:rsidRDefault="00050673" w:rsidP="00216BA4">
      <w:pPr>
        <w:pStyle w:val="a3"/>
        <w:spacing w:before="60"/>
        <w:rPr>
          <w:color w:val="000000"/>
          <w:lang w:val="ru-RU"/>
        </w:rPr>
      </w:pPr>
      <w:r w:rsidRPr="00C32BB2">
        <w:rPr>
          <w:color w:val="000000"/>
        </w:rPr>
        <w:t>7.2</w:t>
      </w:r>
      <w:r>
        <w:rPr>
          <w:color w:val="000000"/>
          <w:lang w:val="ru-RU"/>
        </w:rPr>
        <w:t xml:space="preserve">. </w:t>
      </w:r>
      <w:r w:rsidRPr="00C32BB2">
        <w:rPr>
          <w:color w:val="000000"/>
        </w:rPr>
        <w:t>Особливості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побудови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низку </w:t>
      </w:r>
      <w:r w:rsidRPr="00C32BB2">
        <w:rPr>
          <w:color w:val="000000"/>
        </w:rPr>
        <w:t>параметрів: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1)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г</w:t>
      </w:r>
      <w:r w:rsidRPr="00C32BB2">
        <w:rPr>
          <w:color w:val="000000"/>
        </w:rPr>
        <w:t>оризонтальну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(d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точки,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вісь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досягає</w:t>
      </w:r>
      <w:r>
        <w:rPr>
          <w:color w:val="000000"/>
        </w:rPr>
        <w:t xml:space="preserve"> </w:t>
      </w:r>
      <w:r w:rsidRPr="00C32BB2">
        <w:rPr>
          <w:color w:val="000000"/>
        </w:rPr>
        <w:t>середньої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висоти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(h</w:t>
      </w:r>
      <w:r w:rsidRPr="00C32BB2">
        <w:rPr>
          <w:color w:val="000000"/>
          <w:vertAlign w:val="subscript"/>
        </w:rPr>
        <w:t>R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30"/>
        </w:rPr>
        <w:object w:dxaOrig="3720" w:dyaOrig="720">
          <v:shape id="_x0000_i1179" type="#_x0000_t75" style="width:193.5pt;height:37.5pt" o:ole="" fillcolor="window">
            <v:imagedata r:id="rId312" o:title=""/>
          </v:shape>
          <o:OLEObject Type="Embed" ProgID="Equation.3" ShapeID="_x0000_i1179" DrawAspect="Content" ObjectID="_1713772343" r:id="rId313"/>
        </w:object>
      </w:r>
      <w:r w:rsidRPr="00C32BB2">
        <w:rPr>
          <w:noProof w:val="0"/>
          <w:color w:val="000000"/>
        </w:rPr>
        <w:t>,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(113)</w:t>
      </w:r>
    </w:p>
    <w:p w:rsidR="00050673" w:rsidRPr="00C32BB2" w:rsidRDefault="00050673" w:rsidP="003B08BD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h</w:t>
      </w:r>
      <w:r w:rsidRPr="00C32BB2">
        <w:rPr>
          <w:i/>
          <w:color w:val="000000"/>
          <w:vertAlign w:val="subscript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формули</w:t>
      </w:r>
      <w:r>
        <w:rPr>
          <w:color w:val="000000"/>
        </w:rPr>
        <w:t xml:space="preserve"> </w:t>
      </w:r>
      <w:r w:rsidRPr="00C32BB2">
        <w:rPr>
          <w:color w:val="000000"/>
        </w:rPr>
        <w:t>66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мінімальним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кутом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2)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м</w:t>
      </w:r>
      <w:r w:rsidRPr="00C32BB2">
        <w:rPr>
          <w:color w:val="000000"/>
        </w:rPr>
        <w:t>аксимальна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розрахункова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emax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а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роботи,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висоти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її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3B08BD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12"/>
        </w:rPr>
        <w:object w:dxaOrig="1860" w:dyaOrig="400">
          <v:shape id="_x0000_i1180" type="#_x0000_t75" style="width:96pt;height:21.75pt" o:ole="" fillcolor="window">
            <v:imagedata r:id="rId314" o:title=""/>
          </v:shape>
          <o:OLEObject Type="Embed" ProgID="Equation.3" ShapeID="_x0000_i1180" DrawAspect="Content" ObjectID="_1713772344" r:id="rId315"/>
        </w:objec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якщо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emax</w:t>
      </w:r>
      <w:r>
        <w:rPr>
          <w:noProof w:val="0"/>
          <w:color w:val="000000"/>
        </w:rPr>
        <w:t xml:space="preserve">  </w:t>
      </w:r>
      <w:r w:rsidRPr="00C32BB2">
        <w:rPr>
          <w:noProof w:val="0"/>
          <w:color w:val="000000"/>
        </w:rPr>
        <w:t>більше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min</w: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i/>
          <w:noProof w:val="0"/>
          <w:color w:val="000000"/>
        </w:rPr>
      </w:pP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emax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=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min</w: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3B08BD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якщо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emax</w:t>
      </w:r>
      <w:r>
        <w:rPr>
          <w:noProof w:val="0"/>
          <w:color w:val="000000"/>
        </w:rPr>
        <w:t xml:space="preserve">  </w:t>
      </w:r>
      <w:r w:rsidRPr="00C32BB2">
        <w:rPr>
          <w:noProof w:val="0"/>
          <w:color w:val="000000"/>
        </w:rPr>
        <w:t>менше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min</w:t>
      </w:r>
      <w:r w:rsidRPr="00C32BB2">
        <w:rPr>
          <w:i/>
          <w:noProof w:val="0"/>
          <w:color w:val="000000"/>
        </w:rPr>
        <w:t>.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(114)</w:t>
      </w:r>
    </w:p>
    <w:p w:rsidR="00050673" w:rsidRPr="00C32BB2" w:rsidRDefault="00050673" w:rsidP="003B08BD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за </w:t>
      </w:r>
      <w:r>
        <w:rPr>
          <w:color w:val="000000"/>
          <w:szCs w:val="28"/>
        </w:rPr>
        <w:t>формулою</w:t>
      </w:r>
      <w:r>
        <w:rPr>
          <w:color w:val="000000"/>
        </w:rPr>
        <w:t xml:space="preserve"> </w:t>
      </w:r>
      <w:r w:rsidRPr="00C32BB2">
        <w:rPr>
          <w:color w:val="000000"/>
        </w:rPr>
        <w:t>14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</w:p>
    <w:p w:rsidR="00050673" w:rsidRPr="00C32BB2" w:rsidRDefault="00050673" w:rsidP="003B08BD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Точка,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географічно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точкою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перетину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висотою</w:t>
      </w:r>
      <w:r>
        <w:rPr>
          <w:color w:val="000000"/>
        </w:rPr>
        <w:t xml:space="preserve"> </w:t>
      </w:r>
      <w:r w:rsidRPr="00C32BB2">
        <w:rPr>
          <w:color w:val="000000"/>
        </w:rPr>
        <w:t>дощу.</w:t>
      </w:r>
      <w:r>
        <w:rPr>
          <w:color w:val="000000"/>
        </w:rPr>
        <w:t xml:space="preserve"> </w:t>
      </w:r>
      <w:r w:rsidRPr="00C32BB2">
        <w:rPr>
          <w:color w:val="000000"/>
        </w:rPr>
        <w:t>Ця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точка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опорною,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неї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emax</w:t>
      </w:r>
      <w:r>
        <w:rPr>
          <w:i/>
          <w:color w:val="000000"/>
          <w:vertAlign w:val="subscript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побудови</w:t>
      </w:r>
      <w:r>
        <w:rPr>
          <w:color w:val="000000"/>
        </w:rPr>
        <w:t xml:space="preserve"> координаційної зони;</w:t>
      </w:r>
    </w:p>
    <w:p w:rsidR="00050673" w:rsidRPr="00C32BB2" w:rsidRDefault="00050673" w:rsidP="003B08BD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3)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м</w:t>
      </w:r>
      <w:r w:rsidRPr="00C32BB2">
        <w:rPr>
          <w:color w:val="000000"/>
        </w:rPr>
        <w:t>аксимальну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широту,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геостаціонарним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мінімальним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кутом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min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emax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більша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min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формулу</w:t>
      </w:r>
      <w:r w:rsidRPr="00C32BB2">
        <w:rPr>
          <w:color w:val="000000"/>
        </w:rPr>
        <w:t>:</w:t>
      </w:r>
    </w:p>
    <w:p w:rsidR="00050673" w:rsidRPr="00C32BB2" w:rsidRDefault="00050673" w:rsidP="00C87567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30"/>
        </w:rPr>
        <w:object w:dxaOrig="2740" w:dyaOrig="720">
          <v:shape id="_x0000_i1181" type="#_x0000_t75" style="width:162pt;height:37.5pt" o:ole="" fillcolor="window">
            <v:imagedata r:id="rId316" o:title=""/>
          </v:shape>
          <o:OLEObject Type="Embed" ProgID="Equation.3" ShapeID="_x0000_i1181" DrawAspect="Content" ObjectID="_1713772345" r:id="rId317"/>
        </w:object>
      </w:r>
      <w:r w:rsidRPr="00C32BB2">
        <w:rPr>
          <w:noProof w:val="0"/>
          <w:color w:val="000000"/>
        </w:rPr>
        <w:t>,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(115)</w:t>
      </w:r>
    </w:p>
    <w:p w:rsidR="00050673" w:rsidRPr="00C32BB2" w:rsidRDefault="00050673" w:rsidP="00C87567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д</w:t>
      </w:r>
      <w:r w:rsidRPr="00C32BB2">
        <w:rPr>
          <w:color w:val="000000"/>
        </w:rPr>
        <w:t>оповнення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 д</w:t>
      </w:r>
      <w:r w:rsidRPr="00C32BB2">
        <w:rPr>
          <w:color w:val="000000"/>
        </w:rPr>
        <w:t>одатк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7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до </w:t>
      </w:r>
      <w:r w:rsidRPr="00C32BB2">
        <w:rPr>
          <w:color w:val="000000"/>
        </w:rPr>
        <w:t>РР,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К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6,62.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>
        <w:rPr>
          <w:color w:val="000000"/>
        </w:rPr>
        <w:t>Я</w:t>
      </w:r>
      <w:r w:rsidRPr="00C32BB2">
        <w:rPr>
          <w:color w:val="000000"/>
        </w:rPr>
        <w:t>кщо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Північній</w:t>
      </w:r>
      <w:r>
        <w:rPr>
          <w:color w:val="000000"/>
        </w:rPr>
        <w:t xml:space="preserve"> </w:t>
      </w:r>
      <w:r w:rsidRPr="00C32BB2">
        <w:rPr>
          <w:color w:val="000000"/>
        </w:rPr>
        <w:t>півкулі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більша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max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або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широта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розміщеної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Південній</w:t>
      </w:r>
      <w:r>
        <w:rPr>
          <w:color w:val="000000"/>
        </w:rPr>
        <w:t xml:space="preserve"> </w:t>
      </w:r>
      <w:r w:rsidRPr="00C32BB2">
        <w:rPr>
          <w:color w:val="000000"/>
        </w:rPr>
        <w:t>півкулі</w:t>
      </w:r>
      <w:r>
        <w:rPr>
          <w:color w:val="000000"/>
        </w:rPr>
        <w:t xml:space="preserve">, </w:t>
      </w:r>
      <w:r w:rsidRPr="00C32BB2">
        <w:rPr>
          <w:color w:val="000000"/>
        </w:rPr>
        <w:t>менша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vertAlign w:val="subscript"/>
        </w:rPr>
        <w:t>max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71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(2)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колом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радіусом</w:t>
      </w:r>
      <w:r>
        <w:rPr>
          <w:color w:val="000000"/>
        </w:rPr>
        <w:t xml:space="preserve"> </w:t>
      </w:r>
      <w:r w:rsidRPr="00C32BB2">
        <w:rPr>
          <w:color w:val="000000"/>
        </w:rPr>
        <w:t>d</w:t>
      </w:r>
      <w:r w:rsidRPr="00C32BB2">
        <w:rPr>
          <w:color w:val="000000"/>
          <w:vertAlign w:val="subscript"/>
        </w:rPr>
        <w:t>min</w:t>
      </w:r>
      <w:r>
        <w:rPr>
          <w:color w:val="000000"/>
        </w:rPr>
        <w:t xml:space="preserve"> і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центром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розміщення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варіантах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зону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так: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>
        <w:rPr>
          <w:color w:val="000000"/>
        </w:rPr>
        <w:t>а) я</w:t>
      </w:r>
      <w:r w:rsidRPr="00C32BB2">
        <w:rPr>
          <w:color w:val="000000"/>
        </w:rPr>
        <w:t>кщо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проходить</w:t>
      </w:r>
      <w:r>
        <w:rPr>
          <w:color w:val="000000"/>
        </w:rPr>
        <w:t xml:space="preserve"> </w:t>
      </w:r>
      <w:r w:rsidRPr="00C32BB2">
        <w:rPr>
          <w:color w:val="000000"/>
        </w:rPr>
        <w:t>через</w:t>
      </w:r>
      <w:r>
        <w:rPr>
          <w:color w:val="000000"/>
        </w:rPr>
        <w:t xml:space="preserve"> </w:t>
      </w:r>
      <w:r w:rsidRPr="00C32BB2">
        <w:rPr>
          <w:color w:val="000000"/>
        </w:rPr>
        <w:t>точку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перетинання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висотою</w:t>
      </w:r>
      <w:r>
        <w:rPr>
          <w:color w:val="000000"/>
        </w:rPr>
        <w:t xml:space="preserve"> </w:t>
      </w:r>
      <w:r w:rsidRPr="00C32BB2">
        <w:rPr>
          <w:color w:val="000000"/>
        </w:rPr>
        <w:t>дощу,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кути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поверхню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52"/>
        </w:rPr>
        <w:object w:dxaOrig="2140" w:dyaOrig="1160">
          <v:shape id="_x0000_i1182" type="#_x0000_t75" style="width:107.25pt;height:58.5pt" o:ole="" fillcolor="window">
            <v:imagedata r:id="rId318" o:title=""/>
          </v:shape>
          <o:OLEObject Type="Embed" ProgID="Equation.3" ShapeID="_x0000_i1182" DrawAspect="Content" ObjectID="_1713772346" r:id="rId319"/>
        </w:object>
      </w:r>
      <w:r w:rsidRPr="00C32BB2">
        <w:rPr>
          <w:noProof w:val="0"/>
          <w:color w:val="000000"/>
        </w:rPr>
        <w:t>.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(116)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кутах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5"/>
      </w:r>
      <w:r w:rsidRPr="00C32BB2">
        <w:rPr>
          <w:color w:val="000000"/>
          <w:vertAlign w:val="subscript"/>
        </w:rPr>
        <w:t>min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близько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і,</w:t>
      </w:r>
      <w:r>
        <w:rPr>
          <w:color w:val="000000"/>
        </w:rPr>
        <w:t xml:space="preserve"> </w:t>
      </w:r>
      <w:r w:rsidRPr="00C32BB2">
        <w:rPr>
          <w:color w:val="000000"/>
        </w:rPr>
        <w:t>отже,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апроксимацію</w:t>
      </w:r>
      <w:r>
        <w:rPr>
          <w:color w:val="000000"/>
        </w:rPr>
        <w:t xml:space="preserve"> геометричних побудов на площині;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>
        <w:rPr>
          <w:color w:val="000000"/>
        </w:rPr>
        <w:t>б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н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карті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масштабу</w:t>
      </w:r>
      <w:r>
        <w:rPr>
          <w:color w:val="000000"/>
        </w:rPr>
        <w:t xml:space="preserve"> ви</w:t>
      </w:r>
      <w:r w:rsidRPr="00C32BB2">
        <w:rPr>
          <w:color w:val="000000"/>
        </w:rPr>
        <w:t>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точку,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вказує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місце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цієї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перетину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висотою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уздовж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проводять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відрізок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довжиною</w:t>
      </w:r>
      <w:r>
        <w:rPr>
          <w:color w:val="000000"/>
        </w:rPr>
        <w:t xml:space="preserve"> </w:t>
      </w:r>
      <w:r w:rsidRPr="00C32BB2">
        <w:rPr>
          <w:color w:val="000000"/>
        </w:rPr>
        <w:t>d</w:t>
      </w:r>
      <w:r w:rsidRPr="00C32BB2">
        <w:rPr>
          <w:color w:val="000000"/>
          <w:vertAlign w:val="subscript"/>
        </w:rPr>
        <w:t>s</w:t>
      </w:r>
      <w:r>
        <w:rPr>
          <w:color w:val="000000"/>
        </w:rPr>
        <w:t>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>
        <w:rPr>
          <w:color w:val="000000"/>
        </w:rPr>
        <w:t>в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в</w:t>
      </w:r>
      <w:r w:rsidRPr="00C32BB2">
        <w:rPr>
          <w:color w:val="000000"/>
        </w:rPr>
        <w:t>ід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перетинання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осі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уздовж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w1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  <w:vertAlign w:val="subscript"/>
        </w:rPr>
        <w:t>w2</w:t>
      </w:r>
      <w:r>
        <w:rPr>
          <w:color w:val="000000"/>
        </w:rPr>
        <w:t xml:space="preserve"> про</w:t>
      </w:r>
      <w:r w:rsidRPr="00C32BB2">
        <w:rPr>
          <w:color w:val="000000"/>
        </w:rPr>
        <w:t>кладають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відрізки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довжиною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emax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будують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дві</w:t>
      </w:r>
      <w:r>
        <w:rPr>
          <w:color w:val="000000"/>
        </w:rPr>
        <w:t xml:space="preserve"> </w:t>
      </w:r>
      <w:r w:rsidRPr="00C32BB2">
        <w:rPr>
          <w:color w:val="000000"/>
        </w:rPr>
        <w:t>дуги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відрізка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emax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границею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внаслідок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(рисунок</w:t>
      </w:r>
      <w:r>
        <w:rPr>
          <w:color w:val="000000"/>
        </w:rPr>
        <w:t xml:space="preserve"> </w:t>
      </w:r>
      <w:r w:rsidRPr="00C32BB2">
        <w:rPr>
          <w:color w:val="000000"/>
        </w:rPr>
        <w:t>6</w:t>
      </w:r>
      <w:r>
        <w:rPr>
          <w:color w:val="000000"/>
        </w:rPr>
        <w:t xml:space="preserve"> </w:t>
      </w:r>
      <w:r w:rsidRPr="00C87567">
        <w:rPr>
          <w:color w:val="000000"/>
        </w:rPr>
        <w:t>цього</w:t>
      </w:r>
      <w:r>
        <w:rPr>
          <w:color w:val="000000"/>
        </w:rPr>
        <w:t xml:space="preserve"> </w:t>
      </w:r>
      <w:r w:rsidRPr="00C87567">
        <w:rPr>
          <w:color w:val="000000"/>
        </w:rPr>
        <w:t>додатка</w:t>
      </w:r>
      <w:r>
        <w:rPr>
          <w:color w:val="000000"/>
        </w:rPr>
        <w:t>);</w:t>
      </w:r>
    </w:p>
    <w:p w:rsidR="00050673" w:rsidRPr="00C32BB2" w:rsidRDefault="00050673" w:rsidP="00C87567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535269">
        <w:rPr>
          <w:color w:val="000000"/>
          <w:lang w:eastAsia="uk-UA"/>
        </w:rPr>
        <w:pict>
          <v:shape id="Рисунок 297" o:spid="_x0000_i1183" type="#_x0000_t75" style="width:441.75pt;height:335.25pt;visibility:visible">
            <v:imagedata r:id="rId320" o:title=""/>
          </v:shape>
        </w:pict>
      </w:r>
    </w:p>
    <w:p w:rsidR="00050673" w:rsidRDefault="00050673" w:rsidP="00D70C74">
      <w:pPr>
        <w:spacing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6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Дощова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зона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розсіювання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у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разі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двонаправленої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роботи</w:t>
      </w:r>
    </w:p>
    <w:p w:rsidR="00050673" w:rsidRPr="00D70C74" w:rsidRDefault="00050673" w:rsidP="00D70C74">
      <w:pPr>
        <w:spacing w:line="240" w:lineRule="auto"/>
        <w:ind w:firstLine="0"/>
        <w:jc w:val="center"/>
        <w:rPr>
          <w:noProof w:val="0"/>
          <w:color w:val="000000"/>
          <w:sz w:val="20"/>
        </w:rPr>
      </w:pP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>
        <w:rPr>
          <w:color w:val="000000"/>
        </w:rPr>
        <w:t>г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D70C74">
        <w:rPr>
          <w:color w:val="000000"/>
        </w:rPr>
        <w:t>н</w:t>
      </w:r>
      <w:r w:rsidRPr="00C32BB2">
        <w:rPr>
          <w:color w:val="000000"/>
        </w:rPr>
        <w:t>авколо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розміщення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будують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коло</w:t>
      </w:r>
      <w:r>
        <w:rPr>
          <w:color w:val="000000"/>
        </w:rPr>
        <w:t xml:space="preserve"> </w:t>
      </w:r>
      <w:r w:rsidRPr="00C32BB2">
        <w:rPr>
          <w:color w:val="000000"/>
        </w:rPr>
        <w:t>радіусом,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координаційній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проводять</w:t>
      </w:r>
      <w:r>
        <w:rPr>
          <w:color w:val="000000"/>
        </w:rPr>
        <w:t xml:space="preserve"> </w:t>
      </w:r>
      <w:r w:rsidRPr="00C32BB2">
        <w:rPr>
          <w:color w:val="000000"/>
        </w:rPr>
        <w:t>прямі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північних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меж</w:t>
      </w:r>
      <w:r>
        <w:rPr>
          <w:color w:val="000000"/>
        </w:rPr>
        <w:t xml:space="preserve"> </w:t>
      </w:r>
      <w:r w:rsidRPr="00C32BB2">
        <w:rPr>
          <w:color w:val="000000"/>
        </w:rPr>
        <w:t>двох</w:t>
      </w:r>
      <w:r>
        <w:rPr>
          <w:color w:val="000000"/>
        </w:rPr>
        <w:t xml:space="preserve"> </w:t>
      </w:r>
      <w:r w:rsidRPr="00C32BB2">
        <w:rPr>
          <w:color w:val="000000"/>
        </w:rPr>
        <w:t>сегментів</w:t>
      </w:r>
      <w:r>
        <w:rPr>
          <w:color w:val="000000"/>
        </w:rPr>
        <w:t xml:space="preserve"> </w:t>
      </w:r>
      <w:r w:rsidRPr="00C32BB2">
        <w:rPr>
          <w:color w:val="000000"/>
        </w:rPr>
        <w:t>дуги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перпендикулярно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північного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краю</w:t>
      </w:r>
      <w:r>
        <w:rPr>
          <w:color w:val="000000"/>
        </w:rPr>
        <w:t xml:space="preserve"> </w:t>
      </w:r>
      <w:r w:rsidRPr="00C32BB2">
        <w:rPr>
          <w:color w:val="000000"/>
        </w:rPr>
        <w:t>кола,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південних</w:t>
      </w:r>
      <w:r>
        <w:rPr>
          <w:color w:val="000000"/>
        </w:rPr>
        <w:t xml:space="preserve"> </w:t>
      </w:r>
      <w:r w:rsidRPr="00C32BB2">
        <w:rPr>
          <w:color w:val="000000"/>
        </w:rPr>
        <w:t>меж</w:t>
      </w:r>
      <w:r>
        <w:rPr>
          <w:color w:val="000000"/>
        </w:rPr>
        <w:t xml:space="preserve"> </w:t>
      </w:r>
      <w:r w:rsidRPr="00C32BB2">
        <w:rPr>
          <w:color w:val="000000"/>
        </w:rPr>
        <w:t>двох</w:t>
      </w:r>
      <w:r>
        <w:rPr>
          <w:color w:val="000000"/>
        </w:rPr>
        <w:t xml:space="preserve"> </w:t>
      </w:r>
      <w:r w:rsidRPr="00C32BB2">
        <w:rPr>
          <w:color w:val="000000"/>
        </w:rPr>
        <w:t>сегментів</w:t>
      </w:r>
      <w:r>
        <w:rPr>
          <w:color w:val="000000"/>
        </w:rPr>
        <w:t xml:space="preserve"> </w:t>
      </w:r>
      <w:r w:rsidRPr="00C32BB2">
        <w:rPr>
          <w:color w:val="000000"/>
        </w:rPr>
        <w:t>перпендикулярно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південного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краю</w:t>
      </w:r>
      <w:r>
        <w:rPr>
          <w:color w:val="000000"/>
        </w:rPr>
        <w:t xml:space="preserve"> </w:t>
      </w:r>
      <w:r w:rsidRPr="00C32BB2">
        <w:rPr>
          <w:color w:val="000000"/>
        </w:rPr>
        <w:t>кола.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отримана</w:t>
      </w:r>
      <w:r>
        <w:rPr>
          <w:color w:val="000000"/>
        </w:rPr>
        <w:t xml:space="preserve"> </w:t>
      </w:r>
      <w:r w:rsidRPr="00C32BB2">
        <w:rPr>
          <w:color w:val="000000"/>
        </w:rPr>
        <w:t>зона</w:t>
      </w:r>
      <w:r>
        <w:rPr>
          <w:color w:val="000000"/>
        </w:rPr>
        <w:t xml:space="preserve"> </w:t>
      </w:r>
      <w:r w:rsidRPr="00C32BB2">
        <w:rPr>
          <w:color w:val="000000"/>
        </w:rPr>
        <w:t>дощового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розсіювання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можливих</w:t>
      </w:r>
      <w:r>
        <w:rPr>
          <w:color w:val="000000"/>
        </w:rPr>
        <w:t xml:space="preserve"> </w:t>
      </w:r>
      <w:r w:rsidRPr="00C32BB2">
        <w:rPr>
          <w:color w:val="000000"/>
        </w:rPr>
        <w:t>точок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місць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невідомої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вісь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перетне</w:t>
      </w:r>
      <w:r>
        <w:rPr>
          <w:color w:val="000000"/>
        </w:rPr>
        <w:t xml:space="preserve"> </w:t>
      </w:r>
      <w:r w:rsidRPr="00C32BB2">
        <w:rPr>
          <w:color w:val="000000"/>
        </w:rPr>
        <w:t>вісь</w:t>
      </w:r>
      <w:r>
        <w:rPr>
          <w:color w:val="000000"/>
        </w:rPr>
        <w:t xml:space="preserve"> </w:t>
      </w:r>
      <w:r w:rsidRPr="00C32BB2">
        <w:rPr>
          <w:color w:val="000000"/>
        </w:rPr>
        <w:t>головного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C32BB2">
        <w:rPr>
          <w:color w:val="000000"/>
        </w:rPr>
        <w:t>ДСА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двонаправленої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суміщених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8.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Особливості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побудови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 w:rsidRPr="00D70C74">
        <w:rPr>
          <w:color w:val="000000"/>
        </w:rPr>
        <w:t>а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Побудову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контурів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сполучених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службах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радіосистеми,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жорсткіші</w:t>
      </w:r>
      <w:r>
        <w:rPr>
          <w:color w:val="000000"/>
        </w:rPr>
        <w:t xml:space="preserve"> критерії суміщення </w:t>
      </w:r>
      <w:r w:rsidRPr="00C32BB2">
        <w:rPr>
          <w:color w:val="000000"/>
        </w:rPr>
        <w:t>ніж</w:t>
      </w:r>
      <w:r>
        <w:rPr>
          <w:color w:val="000000"/>
        </w:rPr>
        <w:t xml:space="preserve"> ті, котрі використовують при </w:t>
      </w:r>
      <w:r w:rsidRPr="00C32BB2">
        <w:rPr>
          <w:color w:val="000000"/>
        </w:rPr>
        <w:t>визначенні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Так,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додаткові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контури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</w:t>
      </w:r>
      <w:r>
        <w:rPr>
          <w:color w:val="000000"/>
        </w:rPr>
        <w:t xml:space="preserve"> у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color w:val="000000"/>
        </w:rPr>
        <w:t>ЕМС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космічними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станціями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методу</w:t>
      </w:r>
      <w:r>
        <w:rPr>
          <w:color w:val="000000"/>
        </w:rPr>
        <w:t xml:space="preserve"> </w:t>
      </w:r>
      <w:r w:rsidRPr="00C32BB2">
        <w:rPr>
          <w:color w:val="000000"/>
        </w:rPr>
        <w:t>“змінного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часі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підсилення”</w:t>
      </w:r>
      <w:r>
        <w:rPr>
          <w:color w:val="000000"/>
        </w:rPr>
        <w:t xml:space="preserve"> </w:t>
      </w:r>
      <w:r w:rsidRPr="00C32BB2">
        <w:rPr>
          <w:color w:val="000000"/>
        </w:rPr>
        <w:t>(TVG).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методі</w:t>
      </w:r>
      <w:r>
        <w:rPr>
          <w:color w:val="000000"/>
        </w:rPr>
        <w:t xml:space="preserve"> </w:t>
      </w:r>
      <w:r w:rsidRPr="00C32BB2">
        <w:rPr>
          <w:color w:val="000000"/>
        </w:rPr>
        <w:t>TVG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інтегральну</w:t>
      </w:r>
      <w:r>
        <w:rPr>
          <w:color w:val="000000"/>
        </w:rPr>
        <w:t xml:space="preserve"> </w:t>
      </w:r>
      <w:r w:rsidRPr="00D70C74">
        <w:rPr>
          <w:color w:val="000000"/>
        </w:rPr>
        <w:t>функцію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часі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негеостаціонарною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станцією.</w:t>
      </w:r>
      <w:r>
        <w:rPr>
          <w:color w:val="000000"/>
        </w:rPr>
        <w:t xml:space="preserve"> Порівняно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методом</w:t>
      </w:r>
      <w:r>
        <w:rPr>
          <w:color w:val="000000"/>
        </w:rPr>
        <w:t xml:space="preserve"> </w:t>
      </w:r>
      <w:r w:rsidRPr="00C32BB2">
        <w:rPr>
          <w:color w:val="000000"/>
        </w:rPr>
        <w:t>TIG,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</w:t>
      </w:r>
      <w:r>
        <w:rPr>
          <w:color w:val="000000"/>
        </w:rPr>
        <w:t xml:space="preserve"> </w:t>
      </w:r>
      <w:r w:rsidRPr="00C32BB2">
        <w:rPr>
          <w:color w:val="000000"/>
        </w:rPr>
        <w:t>TVG</w:t>
      </w:r>
      <w:r>
        <w:rPr>
          <w:color w:val="000000"/>
        </w:rPr>
        <w:t xml:space="preserve"> </w:t>
      </w:r>
      <w:r w:rsidRPr="00C32BB2">
        <w:rPr>
          <w:color w:val="000000"/>
        </w:rPr>
        <w:t>дає</w:t>
      </w:r>
      <w:r>
        <w:rPr>
          <w:color w:val="000000"/>
        </w:rPr>
        <w:t xml:space="preserve"> </w:t>
      </w:r>
      <w:r w:rsidRPr="00C32BB2">
        <w:rPr>
          <w:color w:val="000000"/>
        </w:rPr>
        <w:t>менші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відстані,</w:t>
      </w:r>
      <w:r>
        <w:rPr>
          <w:color w:val="000000"/>
        </w:rPr>
        <w:t xml:space="preserve"> </w:t>
      </w:r>
      <w:r w:rsidRPr="00C32BB2">
        <w:rPr>
          <w:color w:val="000000"/>
        </w:rPr>
        <w:t>але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потрібен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більший</w:t>
      </w:r>
      <w:r>
        <w:rPr>
          <w:color w:val="000000"/>
        </w:rPr>
        <w:t xml:space="preserve"> </w:t>
      </w:r>
      <w:r w:rsidRPr="00C32BB2">
        <w:rPr>
          <w:color w:val="000000"/>
        </w:rPr>
        <w:t>обсяг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роботи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азимута.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р</w:t>
      </w:r>
      <w:r>
        <w:rPr>
          <w:color w:val="000000"/>
        </w:rPr>
        <w:t>івни</w:t>
      </w:r>
      <w:r w:rsidRPr="00C32BB2">
        <w:rPr>
          <w:color w:val="000000"/>
        </w:rPr>
        <w:t>м</w:t>
      </w:r>
      <w:r>
        <w:rPr>
          <w:color w:val="000000"/>
        </w:rPr>
        <w:t xml:space="preserve"> </w:t>
      </w:r>
      <w:r w:rsidRPr="00C32BB2">
        <w:rPr>
          <w:color w:val="000000"/>
        </w:rPr>
        <w:t>найбільшій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відстані,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31E25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3420" w:dyaOrig="360">
          <v:shape id="_x0000_i1184" type="#_x0000_t75" style="width:181.5pt;height:18pt" o:ole="" fillcolor="window">
            <v:imagedata r:id="rId321" o:title=""/>
          </v:shape>
          <o:OLEObject Type="Embed" ProgID="Equation.3" ShapeID="_x0000_i1184" DrawAspect="Content" ObjectID="_1713772347" r:id="rId322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(117)</w:t>
      </w:r>
    </w:p>
    <w:p w:rsidR="00050673" w:rsidRPr="00C32BB2" w:rsidRDefault="00050673" w:rsidP="00D171F8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 xml:space="preserve">з </w:t>
      </w:r>
      <w:r>
        <w:rPr>
          <w:noProof w:val="0"/>
          <w:color w:val="000000"/>
          <w:szCs w:val="28"/>
          <w:lang w:val="ru-RU"/>
        </w:rPr>
        <w:t>такими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обмеженнями</w:t>
      </w:r>
      <w:r>
        <w:rPr>
          <w:noProof w:val="0"/>
          <w:color w:val="000000"/>
          <w:szCs w:val="28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48"/>
          <w:szCs w:val="28"/>
        </w:rPr>
        <w:object w:dxaOrig="3460" w:dyaOrig="1080">
          <v:shape id="_x0000_i1185" type="#_x0000_t75" style="width:171pt;height:54pt" o:ole="" fillcolor="window">
            <v:imagedata r:id="rId323" o:title=""/>
          </v:shape>
          <o:OLEObject Type="Embed" ProgID="Equation.3" ShapeID="_x0000_i1185" DrawAspect="Content" ObjectID="_1713772348" r:id="rId324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(118)</w:t>
      </w:r>
    </w:p>
    <w:p w:rsidR="00050673" w:rsidRPr="00C32BB2" w:rsidRDefault="00050673" w:rsidP="00D171F8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р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відсоток</w:t>
      </w:r>
      <w:r>
        <w:rPr>
          <w:color w:val="000000"/>
        </w:rPr>
        <w:t xml:space="preserve"> </w:t>
      </w:r>
      <w:r w:rsidRPr="00C32BB2">
        <w:rPr>
          <w:color w:val="000000"/>
        </w:rPr>
        <w:t>часу,</w:t>
      </w:r>
      <w:r>
        <w:rPr>
          <w:color w:val="000000"/>
        </w:rPr>
        <w:t xml:space="preserve"> </w:t>
      </w:r>
      <w:r w:rsidRPr="00C32BB2">
        <w:rPr>
          <w:color w:val="000000"/>
        </w:rPr>
        <w:t>пов'язаний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допустимим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рівнем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r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color w:val="000000"/>
        </w:rPr>
        <w:t>);</w:t>
      </w:r>
    </w:p>
    <w:p w:rsidR="00050673" w:rsidRPr="00C32BB2" w:rsidRDefault="00050673" w:rsidP="00D171F8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e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перевищено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p</w:t>
      </w:r>
      <w:r w:rsidRPr="00C32BB2">
        <w:rPr>
          <w:color w:val="000000"/>
          <w:vertAlign w:val="subscript"/>
        </w:rPr>
        <w:t>n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% часу для азимута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розглядають;</w:t>
      </w:r>
    </w:p>
    <w:p w:rsidR="00050673" w:rsidRPr="00C32BB2" w:rsidRDefault="00050673" w:rsidP="00D171F8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L</w:t>
      </w:r>
      <w:r w:rsidRPr="00C32BB2">
        <w:rPr>
          <w:i/>
          <w:color w:val="000000"/>
          <w:vertAlign w:val="subscript"/>
        </w:rPr>
        <w:t>b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>
        <w:rPr>
          <w:color w:val="000000"/>
        </w:rPr>
        <w:t xml:space="preserve"> </w:t>
      </w:r>
      <w:r w:rsidRPr="00C32BB2">
        <w:rPr>
          <w:color w:val="000000"/>
        </w:rPr>
        <w:t>%</w:t>
      </w:r>
      <w:r>
        <w:rPr>
          <w:color w:val="000000"/>
        </w:rPr>
        <w:t xml:space="preserve"> </w:t>
      </w:r>
      <w:r w:rsidRPr="00C32BB2">
        <w:rPr>
          <w:color w:val="000000"/>
        </w:rPr>
        <w:t>часу.</w:t>
      </w:r>
      <w:r>
        <w:rPr>
          <w:color w:val="000000"/>
        </w:rPr>
        <w:t xml:space="preserve"> </w:t>
      </w:r>
      <w:r w:rsidRPr="00C32BB2">
        <w:rPr>
          <w:color w:val="000000"/>
        </w:rPr>
        <w:t>Ці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повинні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меншими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прогнозовані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усього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,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винятком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>
        <w:rPr>
          <w:color w:val="000000"/>
        </w:rPr>
        <w:t xml:space="preserve"> </w:t>
      </w:r>
      <w:r w:rsidRPr="00C32BB2">
        <w:rPr>
          <w:color w:val="000000"/>
        </w:rPr>
        <w:t>%</w:t>
      </w:r>
      <w:r>
        <w:rPr>
          <w:color w:val="000000"/>
        </w:rPr>
        <w:t xml:space="preserve"> </w:t>
      </w:r>
      <w:r w:rsidRPr="00C32BB2">
        <w:rPr>
          <w:color w:val="000000"/>
        </w:rPr>
        <w:t>часу.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формулі </w:t>
      </w:r>
      <w:r w:rsidRPr="00C32BB2">
        <w:rPr>
          <w:color w:val="000000"/>
        </w:rPr>
        <w:t>117</w:t>
      </w:r>
      <w:r>
        <w:rPr>
          <w:color w:val="000000"/>
        </w:rPr>
        <w:t xml:space="preserve"> цього додатка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e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цього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часу.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прогнозованих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розповсюдження виду (1) повинно </w:t>
      </w:r>
      <w:r w:rsidRPr="00C32BB2">
        <w:rPr>
          <w:color w:val="000000"/>
        </w:rPr>
        <w:t>перевищувати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цей</w:t>
      </w:r>
      <w:r>
        <w:rPr>
          <w:color w:val="000000"/>
        </w:rPr>
        <w:t xml:space="preserve"> </w:t>
      </w:r>
      <w:r w:rsidRPr="00C32BB2">
        <w:rPr>
          <w:color w:val="000000"/>
        </w:rPr>
        <w:t>рівень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>
        <w:rPr>
          <w:i/>
          <w:color w:val="000000"/>
          <w:vertAlign w:val="subscript"/>
        </w:rPr>
        <w:t xml:space="preserve">  </w:t>
      </w:r>
      <w:r w:rsidRPr="00C32BB2">
        <w:rPr>
          <w:color w:val="000000"/>
        </w:rPr>
        <w:t>відсотках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згідно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обмеженнями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118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Після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відстані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методу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часі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(TVG)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</w:rPr>
        <w:t xml:space="preserve">а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потрібно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статистики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азимутів</w:t>
      </w:r>
      <w:r>
        <w:rPr>
          <w:color w:val="000000"/>
        </w:rPr>
        <w:t xml:space="preserve"> </w:t>
      </w:r>
      <w:r w:rsidRPr="00C32BB2">
        <w:rPr>
          <w:color w:val="000000"/>
        </w:rPr>
        <w:t>(з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відповідним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прикладу,</w:t>
      </w:r>
      <w:r>
        <w:rPr>
          <w:color w:val="000000"/>
        </w:rPr>
        <w:t xml:space="preserve"> </w:t>
      </w:r>
      <w:r w:rsidRPr="00C32BB2">
        <w:rPr>
          <w:color w:val="000000"/>
        </w:rPr>
        <w:t>5</w:t>
      </w:r>
      <w:r w:rsidRPr="00C32BB2">
        <w:rPr>
          <w:color w:val="000000"/>
          <w:vertAlign w:val="superscript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навколо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>)</w:t>
      </w:r>
      <w:r w:rsidRPr="00C32BB2">
        <w:rPr>
          <w:color w:val="000000"/>
        </w:rPr>
        <w:t>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розгляду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враховувати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тільки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робочі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обрію.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визначенні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відсотки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відсотки</w:t>
      </w:r>
      <w:r>
        <w:rPr>
          <w:color w:val="000000"/>
        </w:rPr>
        <w:t xml:space="preserve"> </w:t>
      </w:r>
      <w:r w:rsidRPr="00C32BB2">
        <w:rPr>
          <w:color w:val="000000"/>
        </w:rPr>
        <w:t>робочого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часу.</w:t>
      </w:r>
      <w:r>
        <w:rPr>
          <w:color w:val="000000"/>
        </w:rPr>
        <w:t xml:space="preserve"> </w:t>
      </w: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можуть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отримані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періоди</w:t>
      </w:r>
      <w:r>
        <w:rPr>
          <w:color w:val="000000"/>
        </w:rPr>
        <w:t xml:space="preserve"> </w:t>
      </w:r>
      <w:r w:rsidRPr="00C32BB2">
        <w:rPr>
          <w:color w:val="000000"/>
        </w:rPr>
        <w:t>часу,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визначено.</w:t>
      </w:r>
    </w:p>
    <w:p w:rsidR="00050673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C32BB2">
        <w:rPr>
          <w:color w:val="000000"/>
        </w:rPr>
        <w:t>інформація</w:t>
      </w:r>
      <w:r>
        <w:rPr>
          <w:color w:val="000000"/>
        </w:rPr>
        <w:t xml:space="preserve"> </w:t>
      </w:r>
      <w:r w:rsidRPr="00C32BB2">
        <w:rPr>
          <w:color w:val="000000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земну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станцію,</w:t>
      </w:r>
      <w:r>
        <w:rPr>
          <w:color w:val="000000"/>
        </w:rPr>
        <w:t xml:space="preserve"> </w:t>
      </w:r>
      <w:r w:rsidRPr="00C32BB2">
        <w:rPr>
          <w:color w:val="000000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орбіту,</w:t>
      </w:r>
      <w:r>
        <w:rPr>
          <w:color w:val="000000"/>
        </w:rPr>
        <w:t xml:space="preserve"> </w:t>
      </w:r>
      <w:r w:rsidRPr="00C32BB2">
        <w:rPr>
          <w:color w:val="000000"/>
        </w:rPr>
        <w:t>включаючи</w:t>
      </w:r>
      <w:r>
        <w:rPr>
          <w:color w:val="000000"/>
        </w:rPr>
        <w:t xml:space="preserve"> </w:t>
      </w:r>
      <w:r w:rsidRPr="00C32BB2">
        <w:rPr>
          <w:color w:val="000000"/>
        </w:rPr>
        <w:t>інформацію</w:t>
      </w:r>
      <w:r>
        <w:rPr>
          <w:color w:val="000000"/>
        </w:rPr>
        <w:t xml:space="preserve"> </w:t>
      </w:r>
      <w:r w:rsidRPr="00C32BB2">
        <w:rPr>
          <w:color w:val="000000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те,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корекція</w:t>
      </w:r>
      <w:r>
        <w:rPr>
          <w:color w:val="000000"/>
        </w:rPr>
        <w:t xml:space="preserve"> </w:t>
      </w:r>
      <w:r w:rsidRPr="00C32BB2">
        <w:rPr>
          <w:color w:val="000000"/>
        </w:rPr>
        <w:t>положення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забезпечення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єдиної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(на</w:t>
      </w:r>
      <w:r>
        <w:rPr>
          <w:color w:val="000000"/>
        </w:rPr>
        <w:t xml:space="preserve"> 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досягаються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повторювані/неповторювані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Землі).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інтегральну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функцію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часі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космічними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станціями,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так: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1)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моделюють угрупо</w:t>
      </w:r>
      <w:r w:rsidRPr="00C32BB2">
        <w:rPr>
          <w:color w:val="000000"/>
        </w:rPr>
        <w:t>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негеостаціонарних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</w:t>
      </w:r>
      <w:r>
        <w:rPr>
          <w:color w:val="000000"/>
        </w:rPr>
        <w:t xml:space="preserve"> </w:t>
      </w:r>
      <w:r w:rsidRPr="00C32BB2">
        <w:rPr>
          <w:color w:val="000000"/>
        </w:rPr>
        <w:t>пр</w:t>
      </w:r>
      <w:r>
        <w:rPr>
          <w:color w:val="000000"/>
        </w:rPr>
        <w:t xml:space="preserve">отягом досить тривалого періоду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відповідним</w:t>
      </w:r>
      <w:r>
        <w:rPr>
          <w:color w:val="000000"/>
        </w:rPr>
        <w:t xml:space="preserve"> </w:t>
      </w:r>
      <w:r w:rsidRPr="00C32BB2">
        <w:rPr>
          <w:color w:val="000000"/>
        </w:rPr>
        <w:t>кроком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кожної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висоти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color w:val="000000"/>
        </w:rPr>
        <w:t>одержати</w:t>
      </w:r>
      <w:r>
        <w:rPr>
          <w:color w:val="000000"/>
        </w:rPr>
        <w:t xml:space="preserve"> </w:t>
      </w:r>
      <w:r w:rsidRPr="00C32BB2">
        <w:rPr>
          <w:color w:val="000000"/>
        </w:rPr>
        <w:t>вірне</w:t>
      </w:r>
      <w:r>
        <w:rPr>
          <w:color w:val="000000"/>
        </w:rPr>
        <w:t xml:space="preserve"> </w:t>
      </w:r>
      <w:r w:rsidRPr="00C32BB2">
        <w:rPr>
          <w:color w:val="000000"/>
        </w:rPr>
        <w:t>уявлення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про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зміни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повторюваних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проекцій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орбітальну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трасу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супутника,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видимого</w:t>
      </w:r>
      <w:r>
        <w:rPr>
          <w:color w:val="000000"/>
        </w:rPr>
        <w:t xml:space="preserve"> і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період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наземног</w:t>
      </w:r>
      <w:r>
        <w:rPr>
          <w:color w:val="000000"/>
        </w:rPr>
        <w:t>о сліду. Для супутникових угрупо</w:t>
      </w:r>
      <w:r w:rsidRPr="00C32BB2">
        <w:rPr>
          <w:color w:val="000000"/>
        </w:rPr>
        <w:t>вань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неповторюваними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проекціями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Землі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орбіту</w:t>
      </w:r>
      <w:r>
        <w:rPr>
          <w:color w:val="000000"/>
        </w:rPr>
        <w:t xml:space="preserve"> для кожного супутника в угрупо</w:t>
      </w:r>
      <w:r w:rsidRPr="00C32BB2">
        <w:rPr>
          <w:color w:val="000000"/>
        </w:rPr>
        <w:t>ванні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досить</w:t>
      </w:r>
      <w:r>
        <w:rPr>
          <w:color w:val="000000"/>
        </w:rPr>
        <w:t xml:space="preserve"> </w:t>
      </w:r>
      <w:r w:rsidRPr="00C32BB2">
        <w:rPr>
          <w:color w:val="000000"/>
        </w:rPr>
        <w:t>тривалий</w:t>
      </w:r>
      <w:r>
        <w:rPr>
          <w:color w:val="000000"/>
        </w:rPr>
        <w:t xml:space="preserve"> </w:t>
      </w:r>
      <w:r w:rsidRPr="00C32BB2">
        <w:rPr>
          <w:color w:val="000000"/>
        </w:rPr>
        <w:t>період,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color w:val="000000"/>
        </w:rPr>
        <w:t>одержати</w:t>
      </w:r>
      <w:r>
        <w:rPr>
          <w:color w:val="000000"/>
        </w:rPr>
        <w:t xml:space="preserve"> </w:t>
      </w:r>
      <w:r w:rsidRPr="00C32BB2">
        <w:rPr>
          <w:color w:val="000000"/>
        </w:rPr>
        <w:t>сті</w:t>
      </w:r>
      <w:r>
        <w:rPr>
          <w:color w:val="000000"/>
        </w:rPr>
        <w:t>йке уявлення про розподіл;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2)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н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кроці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супутника,</w:t>
      </w:r>
      <w:r>
        <w:rPr>
          <w:color w:val="000000"/>
        </w:rPr>
        <w:t xml:space="preserve"> </w:t>
      </w:r>
      <w:r w:rsidRPr="00C32BB2">
        <w:rPr>
          <w:color w:val="000000"/>
        </w:rPr>
        <w:t>видимого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розташованого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вище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місця,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яким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працює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земна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станція.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критерія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інші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виключення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деяких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геометричних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конфігурацій,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прикладу,</w:t>
      </w:r>
      <w:r>
        <w:rPr>
          <w:color w:val="000000"/>
        </w:rPr>
        <w:t xml:space="preserve"> </w:t>
      </w:r>
      <w:r w:rsidRPr="00C32BB2">
        <w:rPr>
          <w:color w:val="000000"/>
        </w:rPr>
        <w:t>виключення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дуги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орбіти</w:t>
      </w:r>
      <w:r>
        <w:rPr>
          <w:color w:val="000000"/>
        </w:rPr>
        <w:t xml:space="preserve"> </w:t>
      </w:r>
      <w:r w:rsidRPr="00C32BB2">
        <w:rPr>
          <w:color w:val="000000"/>
        </w:rPr>
        <w:t>(заборона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негеостаціонарним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супутником,</w:t>
      </w:r>
      <w:r>
        <w:rPr>
          <w:color w:val="000000"/>
        </w:rPr>
        <w:t xml:space="preserve"> </w:t>
      </w:r>
      <w:r w:rsidRPr="00C32BB2">
        <w:rPr>
          <w:color w:val="000000"/>
        </w:rPr>
        <w:t>тобто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B1"/>
      </w:r>
      <w:r>
        <w:rPr>
          <w:color w:val="000000"/>
        </w:rPr>
        <w:t xml:space="preserve"> </w:t>
      </w:r>
      <w:r w:rsidRPr="00C32BB2">
        <w:rPr>
          <w:color w:val="000000"/>
        </w:rPr>
        <w:t>Xº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дуги геостаціонарної орбіти);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3)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н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кроці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супутника,</w:t>
      </w:r>
      <w:r>
        <w:rPr>
          <w:color w:val="000000"/>
        </w:rPr>
        <w:t xml:space="preserve"> </w:t>
      </w:r>
      <w:r w:rsidRPr="00C32BB2">
        <w:rPr>
          <w:color w:val="000000"/>
        </w:rPr>
        <w:t>зв'язаного</w:t>
      </w:r>
      <w:r>
        <w:rPr>
          <w:color w:val="000000"/>
        </w:rPr>
        <w:t xml:space="preserve"> і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навколо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фактичну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діаграму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</w:t>
      </w:r>
      <w:r>
        <w:rPr>
          <w:color w:val="000000"/>
        </w:rPr>
        <w:t xml:space="preserve">ії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аналітичні</w:t>
      </w:r>
      <w:r>
        <w:rPr>
          <w:color w:val="000000"/>
        </w:rPr>
        <w:t xml:space="preserve"> висловлювання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дають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прийня</w:t>
      </w:r>
      <w:r>
        <w:rPr>
          <w:color w:val="000000"/>
        </w:rPr>
        <w:t>тне наближення до цієї діаграми;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4)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в</w:t>
      </w:r>
      <w:r w:rsidRPr="00C32BB2">
        <w:rPr>
          <w:color w:val="000000"/>
        </w:rPr>
        <w:t>ибирають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g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дБ)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весь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ділять</w:t>
      </w:r>
      <w:r>
        <w:rPr>
          <w:color w:val="000000"/>
        </w:rPr>
        <w:t xml:space="preserve"> на рівні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max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тобто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i/>
          <w:color w:val="000000"/>
        </w:rPr>
        <w:t>G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{G</w:t>
      </w:r>
      <w:r w:rsidRPr="00C32BB2">
        <w:rPr>
          <w:color w:val="000000"/>
          <w:vertAlign w:val="subscript"/>
        </w:rPr>
        <w:t>min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G</w:t>
      </w:r>
      <w:r w:rsidRPr="00C32BB2">
        <w:rPr>
          <w:color w:val="000000"/>
          <w:vertAlign w:val="subscript"/>
        </w:rPr>
        <w:t>min</w:t>
      </w:r>
      <w:r>
        <w:rPr>
          <w:color w:val="000000"/>
          <w:vertAlign w:val="subscript"/>
        </w:rPr>
        <w:t xml:space="preserve"> </w:t>
      </w:r>
      <w:r w:rsidRPr="00C32BB2">
        <w:rPr>
          <w:color w:val="000000"/>
        </w:rPr>
        <w:t>+</w:t>
      </w:r>
      <w:r>
        <w:rPr>
          <w:color w:val="000000"/>
        </w:rPr>
        <w:t xml:space="preserve"> </w:t>
      </w:r>
      <w:r w:rsidRPr="00C32BB2">
        <w:rPr>
          <w:color w:val="000000"/>
        </w:rPr>
        <w:t>g,</w:t>
      </w:r>
      <w:r>
        <w:rPr>
          <w:color w:val="000000"/>
        </w:rPr>
        <w:t xml:space="preserve"> </w:t>
      </w:r>
      <w:r w:rsidRPr="00C32BB2">
        <w:rPr>
          <w:color w:val="000000"/>
        </w:rPr>
        <w:t>G</w:t>
      </w:r>
      <w:r w:rsidRPr="00C32BB2">
        <w:rPr>
          <w:color w:val="000000"/>
          <w:vertAlign w:val="subscript"/>
        </w:rPr>
        <w:t>min</w:t>
      </w:r>
      <w:r>
        <w:rPr>
          <w:color w:val="000000"/>
          <w:vertAlign w:val="subscript"/>
        </w:rPr>
        <w:t xml:space="preserve"> </w:t>
      </w:r>
      <w:r w:rsidRPr="00C32BB2">
        <w:rPr>
          <w:color w:val="000000"/>
        </w:rPr>
        <w:t>+</w:t>
      </w:r>
      <w:r>
        <w:rPr>
          <w:color w:val="000000"/>
        </w:rPr>
        <w:t xml:space="preserve"> </w:t>
      </w:r>
      <w:r w:rsidRPr="00C32BB2">
        <w:rPr>
          <w:color w:val="000000"/>
        </w:rPr>
        <w:t>2g,...,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max</w:t>
      </w:r>
      <w:r w:rsidRPr="00C32BB2">
        <w:rPr>
          <w:color w:val="000000"/>
        </w:rPr>
        <w:t>}.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Ці</w:t>
      </w:r>
      <w:r>
        <w:rPr>
          <w:color w:val="000000"/>
        </w:rPr>
        <w:t xml:space="preserve"> </w:t>
      </w:r>
      <w:r w:rsidRPr="00C32BB2">
        <w:rPr>
          <w:color w:val="000000"/>
        </w:rPr>
        <w:t>рівні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набір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інтервалів</w:t>
      </w:r>
      <w:r>
        <w:rPr>
          <w:color w:val="000000"/>
        </w:rPr>
        <w:t xml:space="preserve"> </w:t>
      </w:r>
      <w:r w:rsidRPr="00C32BB2">
        <w:rPr>
          <w:color w:val="000000"/>
        </w:rPr>
        <w:t>кое</w:t>
      </w:r>
      <w:r>
        <w:rPr>
          <w:color w:val="000000"/>
        </w:rPr>
        <w:t>фіцієнтів підсилення так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n</w:t>
      </w:r>
      <w:r w:rsidRPr="00C32BB2">
        <w:rPr>
          <w:color w:val="000000"/>
        </w:rPr>
        <w:t>-ий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n</w:t>
      </w:r>
      <w:r>
        <w:rPr>
          <w:color w:val="000000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</w:rPr>
        <w:t xml:space="preserve"> </w:t>
      </w:r>
      <w:r w:rsidRPr="00C32BB2">
        <w:rPr>
          <w:color w:val="000000"/>
        </w:rPr>
        <w:t>1,</w:t>
      </w:r>
      <w:r>
        <w:rPr>
          <w:color w:val="000000"/>
        </w:rPr>
        <w:t xml:space="preserve"> </w:t>
      </w:r>
      <w:r w:rsidRPr="00C32BB2">
        <w:rPr>
          <w:color w:val="000000"/>
        </w:rPr>
        <w:t>2,</w:t>
      </w:r>
      <w:r>
        <w:rPr>
          <w:color w:val="000000"/>
        </w:rPr>
        <w:t xml:space="preserve"> </w:t>
      </w:r>
      <w:r w:rsidRPr="00C32BB2">
        <w:rPr>
          <w:color w:val="000000"/>
        </w:rPr>
        <w:t>3,</w:t>
      </w:r>
      <w:r>
        <w:rPr>
          <w:color w:val="000000"/>
        </w:rPr>
        <w:t xml:space="preserve"> </w:t>
      </w:r>
      <w:r w:rsidRPr="00C32BB2">
        <w:rPr>
          <w:color w:val="000000"/>
        </w:rPr>
        <w:t>…)</w:t>
      </w:r>
      <w:r>
        <w:rPr>
          <w:color w:val="000000"/>
        </w:rPr>
        <w:t xml:space="preserve"> містив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підсилення,</w:t>
      </w:r>
      <w:r>
        <w:rPr>
          <w:color w:val="000000"/>
        </w:rPr>
        <w:t xml:space="preserve"> </w:t>
      </w:r>
      <w:r w:rsidRPr="00C32BB2">
        <w:rPr>
          <w:color w:val="000000"/>
        </w:rPr>
        <w:t>яке</w:t>
      </w:r>
      <w:r>
        <w:rPr>
          <w:color w:val="000000"/>
        </w:rPr>
        <w:t xml:space="preserve"> </w:t>
      </w:r>
      <w:r w:rsidRPr="00C32BB2">
        <w:rPr>
          <w:color w:val="000000"/>
        </w:rPr>
        <w:t>було</w:t>
      </w:r>
      <w:r>
        <w:rPr>
          <w:color w:val="000000"/>
        </w:rPr>
        <w:t xml:space="preserve"> </w:t>
      </w:r>
      <w:r w:rsidRPr="00C32BB2">
        <w:rPr>
          <w:color w:val="000000"/>
        </w:rPr>
        <w:t>б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більшим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+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n</w:t>
      </w:r>
      <w:r w:rsidRPr="00C32BB2">
        <w:rPr>
          <w:color w:val="000000"/>
        </w:rPr>
        <w:t>–2)g</w:t>
      </w:r>
      <w:r>
        <w:rPr>
          <w:color w:val="000000"/>
        </w:rPr>
        <w:t xml:space="preserve">  </w:t>
      </w:r>
      <w:r w:rsidRPr="00C32BB2">
        <w:rPr>
          <w:color w:val="000000"/>
        </w:rPr>
        <w:t>і</w:t>
      </w:r>
      <w:r>
        <w:rPr>
          <w:color w:val="000000"/>
        </w:rPr>
        <w:t xml:space="preserve">  </w:t>
      </w:r>
      <w:r w:rsidRPr="00C32BB2">
        <w:rPr>
          <w:color w:val="000000"/>
        </w:rPr>
        <w:t>меншим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>
        <w:rPr>
          <w:color w:val="000000"/>
        </w:rPr>
        <w:t xml:space="preserve"> </w:t>
      </w:r>
      <w:r w:rsidRPr="00C32BB2">
        <w:rPr>
          <w:color w:val="000000"/>
        </w:rPr>
        <w:t>+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n</w:t>
      </w:r>
      <w:r w:rsidRPr="00C32BB2">
        <w:rPr>
          <w:color w:val="000000"/>
        </w:rPr>
        <w:t>–1)</w:t>
      </w:r>
      <w:r w:rsidRPr="00C32BB2">
        <w:rPr>
          <w:i/>
          <w:color w:val="000000"/>
        </w:rPr>
        <w:t>g</w:t>
      </w:r>
      <w:r w:rsidRPr="00C32BB2">
        <w:rPr>
          <w:color w:val="000000"/>
        </w:rPr>
        <w:t>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Рекомендоване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кроку</w:t>
      </w:r>
      <w:r>
        <w:rPr>
          <w:color w:val="000000"/>
        </w:rPr>
        <w:t xml:space="preserve"> </w:t>
      </w:r>
      <w:r w:rsidRPr="00C32BB2">
        <w:rPr>
          <w:color w:val="000000"/>
        </w:rPr>
        <w:t>gобирають</w:t>
      </w:r>
      <w:r>
        <w:rPr>
          <w:color w:val="000000"/>
        </w:rPr>
        <w:t xml:space="preserve"> у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0,1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0,5</w:t>
      </w:r>
      <w:r>
        <w:rPr>
          <w:color w:val="000000"/>
        </w:rPr>
        <w:t xml:space="preserve"> </w:t>
      </w:r>
      <w:r w:rsidRPr="00C32BB2">
        <w:rPr>
          <w:color w:val="000000"/>
        </w:rPr>
        <w:t>дБ.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навколо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підсумовується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час,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набуває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інтервалу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шириною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color w:val="000000"/>
        </w:rPr>
        <w:t>,</w:t>
      </w:r>
      <w:r>
        <w:rPr>
          <w:color w:val="000000"/>
        </w:rPr>
        <w:t xml:space="preserve"> дБ;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5)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в</w:t>
      </w:r>
      <w:r w:rsidRPr="00C32BB2">
        <w:rPr>
          <w:color w:val="000000"/>
        </w:rPr>
        <w:t>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імовірності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інтервалі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</w:t>
      </w:r>
      <w:r>
        <w:rPr>
          <w:color w:val="000000"/>
        </w:rPr>
        <w:t>ня на загальний час моделювання;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6)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в</w:t>
      </w:r>
      <w:r w:rsidRPr="00C32BB2">
        <w:rPr>
          <w:color w:val="000000"/>
        </w:rPr>
        <w:t>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 </w:t>
      </w:r>
      <w:r w:rsidRPr="00C32BB2">
        <w:rPr>
          <w:color w:val="000000"/>
        </w:rPr>
        <w:t>шляхом</w:t>
      </w:r>
      <w:r>
        <w:rPr>
          <w:color w:val="000000"/>
        </w:rPr>
        <w:t xml:space="preserve"> </w:t>
      </w:r>
      <w:r w:rsidRPr="00C32BB2">
        <w:rPr>
          <w:color w:val="000000"/>
        </w:rPr>
        <w:t>нагромадження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азимуті.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 w:rsidRPr="00C32BB2">
        <w:rPr>
          <w:color w:val="000000"/>
        </w:rPr>
        <w:noBreakHyphen/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відсоток</w:t>
      </w:r>
      <w:r>
        <w:rPr>
          <w:color w:val="000000"/>
        </w:rPr>
        <w:t xml:space="preserve"> </w:t>
      </w:r>
      <w:r w:rsidRPr="00C32BB2">
        <w:rPr>
          <w:color w:val="000000"/>
        </w:rPr>
        <w:t>часу,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менше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значенню.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результатами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інтегральної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Після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</w:t>
      </w:r>
      <w:r w:rsidRPr="00C32BB2">
        <w:rPr>
          <w:color w:val="000000"/>
        </w:rPr>
        <w:t>обрію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</w:t>
      </w:r>
      <w:r>
        <w:rPr>
          <w:color w:val="000000"/>
        </w:rPr>
        <w:t xml:space="preserve"> </w:t>
      </w:r>
      <w:r w:rsidRPr="00C32BB2">
        <w:rPr>
          <w:color w:val="000000"/>
        </w:rPr>
        <w:t>рівень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en</w:t>
      </w:r>
      <w:r w:rsidRPr="00C32BB2">
        <w:rPr>
          <w:color w:val="000000"/>
        </w:rPr>
        <w:t>=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min</w:t>
      </w:r>
      <w:r w:rsidRPr="00C32BB2">
        <w:rPr>
          <w:color w:val="000000"/>
        </w:rPr>
        <w:t>+(</w:t>
      </w:r>
      <w:r w:rsidRPr="00C32BB2">
        <w:rPr>
          <w:i/>
          <w:color w:val="000000"/>
        </w:rPr>
        <w:t>n–</w:t>
      </w:r>
      <w:r w:rsidRPr="00C32BB2">
        <w:rPr>
          <w:color w:val="000000"/>
        </w:rPr>
        <w:t>1)</w:t>
      </w:r>
      <w:r w:rsidRPr="00C32BB2">
        <w:rPr>
          <w:color w:val="000000"/>
          <w:szCs w:val="28"/>
        </w:rPr>
        <w:sym w:font="Symbol" w:char="F0D7"/>
      </w:r>
      <w:r w:rsidRPr="00C32BB2">
        <w:rPr>
          <w:color w:val="000000"/>
        </w:rPr>
        <w:t>g</w:t>
      </w:r>
      <w:r>
        <w:rPr>
          <w:color w:val="000000"/>
        </w:rPr>
        <w:t xml:space="preserve"> </w:t>
      </w:r>
      <w:r w:rsidRPr="00C32BB2">
        <w:rPr>
          <w:color w:val="000000"/>
        </w:rPr>
        <w:t>(для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n</w:t>
      </w:r>
      <w:r w:rsidRPr="00C32BB2">
        <w:rPr>
          <w:color w:val="000000"/>
        </w:rPr>
        <w:t>=1,</w:t>
      </w:r>
      <w:r>
        <w:rPr>
          <w:color w:val="000000"/>
        </w:rPr>
        <w:t xml:space="preserve"> </w:t>
      </w:r>
      <w:r w:rsidRPr="00C32BB2">
        <w:rPr>
          <w:color w:val="000000"/>
        </w:rPr>
        <w:t>2,</w:t>
      </w:r>
      <w:r>
        <w:rPr>
          <w:color w:val="000000"/>
        </w:rPr>
        <w:t xml:space="preserve"> </w:t>
      </w:r>
      <w:r w:rsidRPr="00C32BB2">
        <w:rPr>
          <w:color w:val="000000"/>
        </w:rPr>
        <w:t>3,...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підсилення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якої</w:t>
      </w:r>
      <w:r>
        <w:rPr>
          <w:color w:val="000000"/>
        </w:rPr>
        <w:t xml:space="preserve"> </w:t>
      </w:r>
      <w:r w:rsidRPr="00C32BB2">
        <w:rPr>
          <w:color w:val="000000"/>
        </w:rPr>
        <w:t>прогнозовані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необхідним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втратам.</w:t>
      </w:r>
      <w:r>
        <w:rPr>
          <w:color w:val="000000"/>
        </w:rPr>
        <w:t xml:space="preserve"> </w:t>
      </w:r>
      <w:r w:rsidRPr="00C32BB2">
        <w:rPr>
          <w:color w:val="000000"/>
        </w:rPr>
        <w:t>Це</w:t>
      </w:r>
      <w:r>
        <w:rPr>
          <w:color w:val="000000"/>
        </w:rPr>
        <w:t xml:space="preserve"> </w:t>
      </w:r>
      <w:r w:rsidRPr="00C32BB2">
        <w:rPr>
          <w:color w:val="000000"/>
        </w:rPr>
        <w:t>може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тільки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відсотка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 w:rsidRPr="00C32BB2">
        <w:rPr>
          <w:color w:val="000000"/>
        </w:rPr>
        <w:t>=100</w:t>
      </w:r>
      <w:r w:rsidRPr="00C32BB2">
        <w:rPr>
          <w:color w:val="000000"/>
          <w:szCs w:val="28"/>
        </w:rPr>
        <w:sym w:font="Symbol" w:char="F0D7"/>
      </w:r>
      <w:r w:rsidRPr="00C32BB2">
        <w:rPr>
          <w:color w:val="000000"/>
          <w:position w:val="-30"/>
        </w:rPr>
        <w:object w:dxaOrig="380" w:dyaOrig="680">
          <v:shape id="_x0000_i1186" type="#_x0000_t75" style="width:18.75pt;height:34.5pt" o:ole="" fillcolor="window">
            <v:imagedata r:id="rId325" o:title=""/>
          </v:shape>
          <o:OLEObject Type="Embed" ProgID="Equation.3" ShapeID="_x0000_i1186" DrawAspect="Content" ObjectID="_1713772349" r:id="rId326"/>
        </w:object>
      </w:r>
      <w:r>
        <w:rPr>
          <w:color w:val="000000"/>
        </w:rPr>
        <w:t xml:space="preserve">% 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  <w:szCs w:val="28"/>
        </w:rPr>
        <w:sym w:font="Symbol" w:char="F0B3"/>
      </w:r>
      <w:r w:rsidRPr="00C32BB2">
        <w:rPr>
          <w:color w:val="000000"/>
        </w:rPr>
        <w:t>2</w:t>
      </w:r>
      <w:r w:rsidRPr="00C32BB2">
        <w:rPr>
          <w:color w:val="000000"/>
          <w:szCs w:val="28"/>
        </w:rPr>
        <w:sym w:font="Symbol" w:char="F0D7"/>
      </w:r>
      <w:r w:rsidRPr="00C32BB2">
        <w:rPr>
          <w:i/>
          <w:color w:val="000000"/>
        </w:rPr>
        <w:t>p</w:t>
      </w:r>
      <w:r>
        <w:rPr>
          <w:color w:val="000000"/>
        </w:rPr>
        <w:t>%</w:t>
      </w:r>
      <w:r w:rsidRPr="00C32BB2">
        <w:rPr>
          <w:color w:val="000000"/>
        </w:rPr>
        <w:t>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Координаційну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цього </w:t>
      </w:r>
      <w:r w:rsidRPr="00C32BB2">
        <w:rPr>
          <w:color w:val="000000"/>
        </w:rPr>
        <w:t>випадку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методики,</w:t>
      </w:r>
      <w:r>
        <w:rPr>
          <w:color w:val="000000"/>
        </w:rPr>
        <w:t xml:space="preserve"> </w:t>
      </w:r>
      <w:r w:rsidRPr="00C32BB2">
        <w:rPr>
          <w:color w:val="000000"/>
        </w:rPr>
        <w:t>викладеної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пункті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вихідною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формула:</w:t>
      </w:r>
    </w:p>
    <w:p w:rsidR="00050673" w:rsidRPr="00C32BB2" w:rsidRDefault="00050673" w:rsidP="00D70C74">
      <w:pPr>
        <w:spacing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object w:dxaOrig="3640" w:dyaOrig="380">
          <v:shape id="_x0000_i1187" type="#_x0000_t75" style="width:180pt;height:18.75pt" o:ole="" fillcolor="window">
            <v:imagedata r:id="rId327" o:title=""/>
          </v:shape>
          <o:OLEObject Type="Embed" ProgID="Equation.3" ShapeID="_x0000_i1187" DrawAspect="Content" ObjectID="_1713772350" r:id="rId328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(119)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Необхідною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координаційною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відстанню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моделі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виду</w:t>
      </w:r>
      <w:r>
        <w:rPr>
          <w:color w:val="000000"/>
        </w:rPr>
        <w:t xml:space="preserve"> </w:t>
      </w:r>
      <w:r w:rsidRPr="00C32BB2">
        <w:rPr>
          <w:color w:val="000000"/>
        </w:rPr>
        <w:t>(1)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азимуті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найбільше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крім</w:t>
      </w:r>
      <w:r>
        <w:rPr>
          <w:color w:val="000000"/>
        </w:rPr>
        <w:t xml:space="preserve"> </w:t>
      </w:r>
      <w:r w:rsidRPr="00C32BB2">
        <w:rPr>
          <w:color w:val="000000"/>
        </w:rPr>
        <w:t>тих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випадків,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найбільша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отримана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найменшого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n</w:t>
      </w:r>
      <w:r w:rsidRPr="00C32BB2">
        <w:rPr>
          <w:color w:val="000000"/>
          <w:szCs w:val="28"/>
        </w:rPr>
        <w:sym w:font="Symbol" w:char="F0B3"/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таких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випадках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114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en</w:t>
      </w:r>
      <w:r w:rsidRPr="00C32BB2">
        <w:rPr>
          <w:color w:val="000000"/>
        </w:rPr>
        <w:t>=</w:t>
      </w:r>
      <w:r w:rsidRPr="00C32BB2">
        <w:rPr>
          <w:i/>
          <w:color w:val="000000"/>
        </w:rPr>
        <w:t>G</w:t>
      </w:r>
      <w:r w:rsidRPr="00C32BB2">
        <w:rPr>
          <w:i/>
          <w:color w:val="000000"/>
          <w:vertAlign w:val="subscript"/>
        </w:rPr>
        <w:t>max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p</w:t>
      </w:r>
      <w:r w:rsidRPr="00C32BB2">
        <w:rPr>
          <w:i/>
          <w:color w:val="000000"/>
          <w:vertAlign w:val="subscript"/>
        </w:rPr>
        <w:t>v</w:t>
      </w:r>
      <w:r w:rsidRPr="00C32BB2">
        <w:rPr>
          <w:color w:val="000000"/>
        </w:rPr>
        <w:t>=50</w:t>
      </w:r>
      <w:r>
        <w:rPr>
          <w:color w:val="000000"/>
        </w:rPr>
        <w:t>%</w:t>
      </w:r>
      <w:r w:rsidRPr="00C32BB2">
        <w:rPr>
          <w:color w:val="000000"/>
        </w:rPr>
        <w:t>.</w:t>
      </w:r>
    </w:p>
    <w:p w:rsidR="00050673" w:rsidRPr="00C32BB2" w:rsidRDefault="00050673" w:rsidP="00D70C7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Таким</w:t>
      </w:r>
      <w:r>
        <w:rPr>
          <w:color w:val="000000"/>
        </w:rPr>
        <w:t xml:space="preserve"> </w:t>
      </w:r>
      <w:r w:rsidRPr="00C32BB2">
        <w:rPr>
          <w:color w:val="000000"/>
        </w:rPr>
        <w:t>чином,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контур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азимута</w:t>
      </w:r>
      <w:r>
        <w:rPr>
          <w:color w:val="000000"/>
        </w:rPr>
        <w:t xml:space="preserve">, </w:t>
      </w:r>
      <w:r w:rsidRPr="00C32BB2">
        <w:rPr>
          <w:color w:val="000000"/>
        </w:rPr>
        <w:t>має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межах</w:t>
      </w:r>
      <w:r>
        <w:rPr>
          <w:color w:val="000000"/>
        </w:rPr>
        <w:t xml:space="preserve"> 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min</w:t>
      </w:r>
      <w:r w:rsidRPr="00C32BB2">
        <w:rPr>
          <w:color w:val="000000"/>
          <w:szCs w:val="28"/>
        </w:rPr>
        <w:sym w:font="Symbol" w:char="F0A3"/>
      </w:r>
      <w:r w:rsidRPr="00C32BB2">
        <w:rPr>
          <w:i/>
          <w:color w:val="000000"/>
        </w:rPr>
        <w:t>d</w:t>
      </w:r>
      <w:r w:rsidRPr="00C32BB2">
        <w:rPr>
          <w:color w:val="000000"/>
          <w:szCs w:val="28"/>
        </w:rPr>
        <w:sym w:font="Symbol" w:char="F0A3"/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max</w:t>
      </w:r>
      <w:r w:rsidRPr="00C32BB2">
        <w:rPr>
          <w:i/>
          <w:color w:val="000000"/>
        </w:rPr>
        <w:t>.</w:t>
      </w:r>
    </w:p>
    <w:p w:rsidR="00050673" w:rsidRPr="00C32BB2" w:rsidRDefault="00050673" w:rsidP="001D1F18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9.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Параметри</w:t>
      </w:r>
      <w:r>
        <w:rPr>
          <w:color w:val="000000"/>
        </w:rPr>
        <w:t xml:space="preserve"> </w:t>
      </w:r>
      <w:r w:rsidRPr="00C32BB2">
        <w:rPr>
          <w:color w:val="000000"/>
        </w:rPr>
        <w:t>електромагнітної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сумісності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геостаціонарних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мереж</w:t>
      </w:r>
      <w:r>
        <w:rPr>
          <w:color w:val="000000"/>
        </w:rPr>
        <w:t xml:space="preserve"> відповідно до додатка 30 до РР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так.</w:t>
      </w:r>
    </w:p>
    <w:p w:rsidR="00050673" w:rsidRPr="00C32BB2" w:rsidRDefault="00050673" w:rsidP="001D1F18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9.1.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Необхідність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color w:val="000000"/>
        </w:rPr>
        <w:t>ЕМС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мереж</w:t>
      </w:r>
      <w:r>
        <w:rPr>
          <w:color w:val="000000"/>
        </w:rPr>
        <w:t xml:space="preserve"> РМСС визначається тим, що будь-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Адміністрація</w:t>
      </w:r>
      <w:r>
        <w:rPr>
          <w:color w:val="000000"/>
        </w:rPr>
        <w:t xml:space="preserve"> зв</w:t>
      </w:r>
      <w:r w:rsidRPr="00635480">
        <w:rPr>
          <w:color w:val="000000"/>
        </w:rPr>
        <w:t>’</w:t>
      </w:r>
      <w:r>
        <w:rPr>
          <w:color w:val="000000"/>
        </w:rPr>
        <w:t>язку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пропонує</w:t>
      </w:r>
      <w:r>
        <w:rPr>
          <w:color w:val="000000"/>
        </w:rPr>
        <w:t xml:space="preserve"> внести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Списку</w:t>
      </w:r>
      <w:r>
        <w:rPr>
          <w:color w:val="000000"/>
        </w:rPr>
        <w:t xml:space="preserve"> </w:t>
      </w:r>
      <w:r w:rsidRPr="00C32BB2">
        <w:rPr>
          <w:color w:val="000000"/>
        </w:rPr>
        <w:t>(частотних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присвоєнь)</w:t>
      </w:r>
      <w:r>
        <w:rPr>
          <w:color w:val="000000"/>
        </w:rPr>
        <w:t xml:space="preserve"> додатка 30 до РР </w:t>
      </w:r>
      <w:r w:rsidRPr="00C32BB2">
        <w:rPr>
          <w:color w:val="000000"/>
        </w:rPr>
        <w:t>нове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частотне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змінити</w:t>
      </w:r>
      <w:r>
        <w:rPr>
          <w:color w:val="000000"/>
        </w:rPr>
        <w:t xml:space="preserve"> </w:t>
      </w:r>
      <w:r w:rsidRPr="00C32BB2">
        <w:rPr>
          <w:color w:val="000000"/>
        </w:rPr>
        <w:t>характеристики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присвоєння,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повинна</w:t>
      </w:r>
      <w:r>
        <w:rPr>
          <w:color w:val="000000"/>
        </w:rPr>
        <w:t xml:space="preserve"> </w:t>
      </w:r>
      <w:r w:rsidRPr="00C32BB2">
        <w:rPr>
          <w:color w:val="000000"/>
        </w:rPr>
        <w:t>отримати</w:t>
      </w:r>
      <w:r>
        <w:rPr>
          <w:color w:val="000000"/>
        </w:rPr>
        <w:t xml:space="preserve"> </w:t>
      </w:r>
      <w:r w:rsidRPr="00C32BB2">
        <w:rPr>
          <w:color w:val="000000"/>
        </w:rPr>
        <w:t>згоду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Адміністрацій</w:t>
      </w:r>
      <w:r>
        <w:rPr>
          <w:color w:val="000000"/>
        </w:rPr>
        <w:t xml:space="preserve"> зв’</w:t>
      </w:r>
      <w:r w:rsidRPr="0006673B">
        <w:rPr>
          <w:color w:val="000000"/>
        </w:rPr>
        <w:t>язку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можуть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задіяними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>
        <w:rPr>
          <w:color w:val="000000"/>
        </w:rPr>
        <w:t>під</w:t>
      </w:r>
      <w:r w:rsidRPr="00C32BB2">
        <w:rPr>
          <w:color w:val="000000"/>
        </w:rPr>
        <w:t>пункт</w:t>
      </w:r>
      <w:r>
        <w:rPr>
          <w:color w:val="000000"/>
        </w:rPr>
        <w:t xml:space="preserve"> </w:t>
      </w:r>
      <w:r w:rsidRPr="00C32BB2">
        <w:rPr>
          <w:color w:val="000000"/>
        </w:rPr>
        <w:t>4.1.1</w:t>
      </w:r>
      <w:r>
        <w:rPr>
          <w:color w:val="000000"/>
        </w:rPr>
        <w:t xml:space="preserve"> </w:t>
      </w:r>
      <w:r w:rsidRPr="00C32BB2">
        <w:rPr>
          <w:color w:val="000000"/>
        </w:rPr>
        <w:t>статті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д</w:t>
      </w:r>
      <w:r w:rsidRPr="00C32BB2">
        <w:rPr>
          <w:color w:val="000000"/>
        </w:rPr>
        <w:t>одатк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30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РР).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Адміністрації</w:t>
      </w:r>
      <w:r>
        <w:rPr>
          <w:color w:val="000000"/>
        </w:rPr>
        <w:t xml:space="preserve"> зв’</w:t>
      </w:r>
      <w:r w:rsidRPr="001D1F18">
        <w:rPr>
          <w:color w:val="000000"/>
        </w:rPr>
        <w:t>язку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причетними,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перевищуються: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зміни</w:t>
      </w:r>
      <w:r>
        <w:rPr>
          <w:color w:val="000000"/>
        </w:rPr>
        <w:t xml:space="preserve"> </w:t>
      </w:r>
      <w:r w:rsidRPr="00C32BB2">
        <w:rPr>
          <w:color w:val="000000"/>
        </w:rPr>
        <w:t>еквівалентної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шумової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температури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мережі;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загального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еквівалентного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запасу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захисту,</w:t>
      </w:r>
      <w:r>
        <w:rPr>
          <w:color w:val="000000"/>
        </w:rPr>
        <w:t xml:space="preserve"> </w:t>
      </w:r>
      <w:r w:rsidRPr="00C32BB2">
        <w:rPr>
          <w:color w:val="000000"/>
        </w:rPr>
        <w:t>зазначені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br/>
        <w:t>д</w:t>
      </w:r>
      <w:r w:rsidRPr="00C32BB2">
        <w:rPr>
          <w:color w:val="000000"/>
        </w:rPr>
        <w:t>оповненні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до д</w:t>
      </w:r>
      <w:r w:rsidRPr="00C32BB2">
        <w:rPr>
          <w:color w:val="000000"/>
        </w:rPr>
        <w:t>одатк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30</w:t>
      </w:r>
      <w:r>
        <w:rPr>
          <w:color w:val="000000"/>
          <w:lang w:val="ru-RU"/>
        </w:rPr>
        <w:t xml:space="preserve"> до РР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так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до д</w:t>
      </w:r>
      <w:r w:rsidRPr="00C32BB2">
        <w:rPr>
          <w:color w:val="000000"/>
        </w:rPr>
        <w:t>одатк</w:t>
      </w:r>
      <w:r>
        <w:rPr>
          <w:color w:val="000000"/>
        </w:rPr>
        <w:t xml:space="preserve">а </w:t>
      </w:r>
      <w:r w:rsidRPr="00C32BB2">
        <w:rPr>
          <w:color w:val="000000"/>
        </w:rPr>
        <w:t>30А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РР;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відстань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станції.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Адміністрація</w:t>
      </w:r>
      <w:r>
        <w:rPr>
          <w:color w:val="000000"/>
        </w:rPr>
        <w:t xml:space="preserve"> зв</w:t>
      </w:r>
      <w:r w:rsidRPr="001D1F18">
        <w:rPr>
          <w:color w:val="000000"/>
        </w:rPr>
        <w:t>’</w:t>
      </w:r>
      <w:r>
        <w:rPr>
          <w:color w:val="000000"/>
        </w:rPr>
        <w:t>язку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має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частотне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внесене до Списку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причетною,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виконуються</w:t>
      </w:r>
      <w:r>
        <w:rPr>
          <w:color w:val="000000"/>
        </w:rPr>
        <w:t xml:space="preserve"> такі </w:t>
      </w:r>
      <w:r w:rsidRPr="00C32BB2">
        <w:rPr>
          <w:color w:val="000000"/>
        </w:rPr>
        <w:t>дві</w:t>
      </w:r>
      <w:r>
        <w:rPr>
          <w:color w:val="000000"/>
        </w:rPr>
        <w:t xml:space="preserve"> </w:t>
      </w:r>
      <w:r w:rsidRPr="00C32BB2">
        <w:rPr>
          <w:color w:val="000000"/>
        </w:rPr>
        <w:t>умови: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>
        <w:rPr>
          <w:color w:val="000000"/>
          <w:lang w:val="ru-RU"/>
        </w:rPr>
        <w:t>1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будь</w:t>
      </w:r>
      <w:r>
        <w:rPr>
          <w:color w:val="000000"/>
        </w:rPr>
        <w:t>-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контрольній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цієї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</w:t>
      </w:r>
      <w:r>
        <w:rPr>
          <w:color w:val="000000"/>
        </w:rPr>
        <w:t>бслуговування, зв'язаної з будь-</w:t>
      </w:r>
      <w:r w:rsidRPr="00C32BB2">
        <w:rPr>
          <w:color w:val="000000"/>
        </w:rPr>
        <w:t>якими</w:t>
      </w:r>
      <w:r>
        <w:rPr>
          <w:color w:val="000000"/>
        </w:rPr>
        <w:t xml:space="preserve"> </w:t>
      </w:r>
      <w:r w:rsidRPr="00C32BB2">
        <w:rPr>
          <w:color w:val="000000"/>
        </w:rPr>
        <w:t>її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присвоєннями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Плані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Списку,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повинна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перевищувати</w:t>
      </w:r>
      <w:r>
        <w:rPr>
          <w:color w:val="000000"/>
        </w:rPr>
        <w:t xml:space="preserve"> таких </w:t>
      </w:r>
      <w:r w:rsidRPr="00C32BB2">
        <w:rPr>
          <w:color w:val="000000"/>
        </w:rPr>
        <w:t>значень:</w:t>
      </w:r>
    </w:p>
    <w:p w:rsidR="00050673" w:rsidRPr="00C32BB2" w:rsidRDefault="00050673" w:rsidP="00D171F8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147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дБ(Вт/(м</w:t>
      </w:r>
      <w:r w:rsidRPr="00C32BB2">
        <w:rPr>
          <w:noProof w:val="0"/>
          <w:color w:val="000000"/>
          <w:szCs w:val="28"/>
          <w:vertAlign w:val="superscript"/>
        </w:rPr>
        <w:t>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27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МГц))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t>&lt;0,245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;</w:t>
      </w:r>
    </w:p>
    <w:p w:rsidR="00050673" w:rsidRPr="00C32BB2" w:rsidRDefault="00050673" w:rsidP="00D171F8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134,8+20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lg</w:t>
      </w:r>
      <w:r w:rsidRPr="00C32BB2">
        <w:rPr>
          <w:noProof w:val="0"/>
          <w:color w:val="000000"/>
          <w:szCs w:val="28"/>
        </w:rPr>
        <w:sym w:font="Symbol" w:char="F071"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дБ(Вт/(м</w:t>
      </w:r>
      <w:r w:rsidRPr="00C32BB2">
        <w:rPr>
          <w:noProof w:val="0"/>
          <w:color w:val="000000"/>
          <w:szCs w:val="28"/>
          <w:vertAlign w:val="superscript"/>
        </w:rPr>
        <w:t>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27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МГц))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0,245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t>&lt;1,7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;</w:t>
      </w:r>
    </w:p>
    <w:p w:rsidR="00050673" w:rsidRPr="00C32BB2" w:rsidRDefault="00050673" w:rsidP="00D171F8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135+1,66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  <w:vertAlign w:val="superscript"/>
        </w:rPr>
        <w:t>2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дБ(Вт/(м</w:t>
      </w:r>
      <w:r w:rsidRPr="00C32BB2">
        <w:rPr>
          <w:noProof w:val="0"/>
          <w:color w:val="000000"/>
          <w:szCs w:val="28"/>
          <w:vertAlign w:val="superscript"/>
        </w:rPr>
        <w:t>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27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МГц))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1,7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t>&lt;3,6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;</w:t>
      </w:r>
    </w:p>
    <w:p w:rsidR="00050673" w:rsidRPr="00C32BB2" w:rsidRDefault="00050673" w:rsidP="00A338B3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127,5+20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lg</w:t>
      </w:r>
      <w:r w:rsidRPr="00C32BB2">
        <w:rPr>
          <w:noProof w:val="0"/>
          <w:color w:val="000000"/>
          <w:szCs w:val="28"/>
        </w:rPr>
        <w:sym w:font="Symbol" w:char="F071"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дБ(Вт/(м</w:t>
      </w:r>
      <w:r w:rsidRPr="00C32BB2">
        <w:rPr>
          <w:noProof w:val="0"/>
          <w:color w:val="000000"/>
          <w:szCs w:val="28"/>
          <w:vertAlign w:val="superscript"/>
        </w:rPr>
        <w:t>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27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МГц))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3,6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t>&lt;9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,</w:t>
      </w:r>
    </w:p>
    <w:p w:rsidR="00050673" w:rsidRPr="00C32BB2" w:rsidRDefault="00050673" w:rsidP="00A338B3">
      <w:pPr>
        <w:pStyle w:val="a3"/>
        <w:spacing w:before="0"/>
        <w:ind w:firstLine="0"/>
        <w:rPr>
          <w:color w:val="000000"/>
        </w:rPr>
      </w:pP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1"/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відповідає</w:t>
      </w:r>
      <w:r>
        <w:rPr>
          <w:color w:val="000000"/>
        </w:rPr>
        <w:t xml:space="preserve"> </w:t>
      </w:r>
      <w:r w:rsidRPr="00C32BB2">
        <w:rPr>
          <w:color w:val="000000"/>
        </w:rPr>
        <w:t>мінімальному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геоцентричному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рознесенню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точності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стабілізації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орбіті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</w:t>
      </w:r>
      <w:r>
        <w:rPr>
          <w:color w:val="000000"/>
        </w:rPr>
        <w:t xml:space="preserve"> </w:t>
      </w:r>
      <w:r w:rsidRPr="00C32BB2">
        <w:rPr>
          <w:color w:val="000000"/>
        </w:rPr>
        <w:t>РМСС,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створюють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,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</w:t>
      </w:r>
      <w:r>
        <w:rPr>
          <w:color w:val="000000"/>
        </w:rPr>
        <w:t xml:space="preserve"> </w:t>
      </w:r>
      <w:r w:rsidRPr="00C32BB2">
        <w:rPr>
          <w:color w:val="000000"/>
        </w:rPr>
        <w:t>РМСС,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зазнають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вплив</w:t>
      </w:r>
      <w:r>
        <w:rPr>
          <w:color w:val="000000"/>
        </w:rPr>
        <w:t>у радіо</w:t>
      </w:r>
      <w:r w:rsidRPr="00C32BB2">
        <w:rPr>
          <w:color w:val="000000"/>
        </w:rPr>
        <w:t>завад;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5671CC">
        <w:rPr>
          <w:color w:val="000000"/>
        </w:rPr>
        <w:t>2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C32BB2">
        <w:rPr>
          <w:color w:val="000000"/>
        </w:rPr>
        <w:t>запас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вниз</w:t>
      </w:r>
      <w:r>
        <w:rPr>
          <w:color w:val="000000"/>
        </w:rPr>
        <w:t xml:space="preserve"> </w:t>
      </w:r>
      <w:r w:rsidRPr="00C32BB2">
        <w:rPr>
          <w:color w:val="000000"/>
        </w:rPr>
        <w:t>(еквівалентний</w:t>
      </w:r>
      <w:r>
        <w:rPr>
          <w:color w:val="000000"/>
        </w:rPr>
        <w:t xml:space="preserve"> </w:t>
      </w:r>
      <w:r w:rsidRPr="00C32BB2">
        <w:rPr>
          <w:color w:val="000000"/>
        </w:rPr>
        <w:t>запас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лінії),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відповідає</w:t>
      </w:r>
      <w:r>
        <w:rPr>
          <w:color w:val="000000"/>
        </w:rPr>
        <w:t xml:space="preserve"> </w:t>
      </w:r>
      <w:r w:rsidRPr="00C32BB2">
        <w:rPr>
          <w:color w:val="000000"/>
        </w:rPr>
        <w:t>контрольній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його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Плані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Списку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3,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знижується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більше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0,45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негативного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знижується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більше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0,45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величини,</w:t>
      </w:r>
      <w:r>
        <w:rPr>
          <w:color w:val="000000"/>
        </w:rPr>
        <w:t xml:space="preserve"> </w:t>
      </w:r>
      <w:r w:rsidRPr="00C32BB2">
        <w:rPr>
          <w:color w:val="000000"/>
        </w:rPr>
        <w:t>обумовленої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Планом</w:t>
      </w:r>
      <w:r>
        <w:rPr>
          <w:color w:val="000000"/>
        </w:rPr>
        <w:t xml:space="preserve"> </w:t>
      </w:r>
      <w:r w:rsidRPr="00C32BB2">
        <w:rPr>
          <w:color w:val="000000"/>
        </w:rPr>
        <w:t>РМСС.</w:t>
      </w:r>
    </w:p>
    <w:p w:rsidR="00050673" w:rsidRPr="00C32BB2" w:rsidRDefault="00050673" w:rsidP="00A338B3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Адміністрація</w:t>
      </w:r>
      <w:r>
        <w:rPr>
          <w:color w:val="000000"/>
        </w:rPr>
        <w:t xml:space="preserve"> зв’</w:t>
      </w:r>
      <w:r w:rsidRPr="00A338B3">
        <w:rPr>
          <w:color w:val="000000"/>
        </w:rPr>
        <w:t>язку</w:t>
      </w:r>
      <w:r>
        <w:rPr>
          <w:color w:val="000000"/>
        </w:rPr>
        <w:t xml:space="preserve"> Районів 1 і 3, що мають </w:t>
      </w:r>
      <w:r w:rsidRPr="00C32BB2">
        <w:rPr>
          <w:color w:val="000000"/>
        </w:rPr>
        <w:t>частотне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РМСС,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причетною,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запропонована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зміна</w:t>
      </w:r>
      <w:r>
        <w:rPr>
          <w:color w:val="000000"/>
        </w:rPr>
        <w:t xml:space="preserve"> </w:t>
      </w:r>
      <w:r w:rsidRPr="00C32BB2">
        <w:rPr>
          <w:color w:val="000000"/>
        </w:rPr>
        <w:t>Плану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призведе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44"/>
      </w:r>
      <w:r w:rsidRPr="00C32BB2">
        <w:rPr>
          <w:color w:val="000000"/>
        </w:rPr>
        <w:t>Т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/Т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методикою</w:t>
      </w:r>
      <w:r w:rsidRPr="00AB3AA9">
        <w:t>,</w:t>
      </w:r>
      <w:r>
        <w:t xml:space="preserve"> </w:t>
      </w:r>
      <w:r w:rsidRPr="00AB3AA9">
        <w:t>викладеною</w:t>
      </w:r>
      <w:r>
        <w:t xml:space="preserve"> </w:t>
      </w:r>
      <w:r w:rsidRPr="00AB3AA9">
        <w:t>у</w:t>
      </w:r>
      <w:r>
        <w:t xml:space="preserve"> </w:t>
      </w:r>
      <w:r w:rsidRPr="00AB3AA9">
        <w:rPr>
          <w:szCs w:val="28"/>
        </w:rPr>
        <w:t>додатку</w:t>
      </w:r>
      <w:r>
        <w:rPr>
          <w:szCs w:val="28"/>
        </w:rPr>
        <w:t xml:space="preserve"> </w:t>
      </w:r>
      <w:r w:rsidRPr="00AB3AA9">
        <w:rPr>
          <w:szCs w:val="28"/>
        </w:rPr>
        <w:t>5</w:t>
      </w:r>
      <w:r>
        <w:rPr>
          <w:szCs w:val="28"/>
        </w:rPr>
        <w:t xml:space="preserve"> </w:t>
      </w:r>
      <w:r w:rsidRPr="00AB3AA9">
        <w:rPr>
          <w:szCs w:val="28"/>
        </w:rPr>
        <w:t>до</w:t>
      </w:r>
      <w:r>
        <w:rPr>
          <w:szCs w:val="28"/>
        </w:rPr>
        <w:t xml:space="preserve"> РР </w:t>
      </w:r>
      <w:r w:rsidRPr="00AB3AA9">
        <w:rPr>
          <w:szCs w:val="28"/>
        </w:rPr>
        <w:t>“Визначення</w:t>
      </w:r>
      <w:r>
        <w:rPr>
          <w:szCs w:val="28"/>
        </w:rPr>
        <w:t xml:space="preserve"> </w:t>
      </w:r>
      <w:r w:rsidRPr="00AB3AA9">
        <w:rPr>
          <w:szCs w:val="28"/>
        </w:rPr>
        <w:t>адміністрацій</w:t>
      </w:r>
      <w:r>
        <w:rPr>
          <w:szCs w:val="28"/>
        </w:rPr>
        <w:t xml:space="preserve"> </w:t>
      </w:r>
      <w:r w:rsidRPr="00AB3AA9">
        <w:rPr>
          <w:szCs w:val="28"/>
        </w:rPr>
        <w:t>з</w:t>
      </w:r>
      <w:r>
        <w:rPr>
          <w:szCs w:val="28"/>
        </w:rPr>
        <w:t xml:space="preserve"> </w:t>
      </w:r>
      <w:r w:rsidRPr="00AB3AA9">
        <w:rPr>
          <w:szCs w:val="28"/>
        </w:rPr>
        <w:t>якими</w:t>
      </w:r>
      <w:r>
        <w:rPr>
          <w:szCs w:val="28"/>
        </w:rPr>
        <w:t xml:space="preserve"> </w:t>
      </w:r>
      <w:r w:rsidRPr="00AB3AA9">
        <w:rPr>
          <w:szCs w:val="28"/>
        </w:rPr>
        <w:t>потрібно</w:t>
      </w:r>
      <w:r>
        <w:rPr>
          <w:szCs w:val="28"/>
        </w:rPr>
        <w:t xml:space="preserve"> </w:t>
      </w:r>
      <w:r w:rsidRPr="00AB3AA9">
        <w:rPr>
          <w:szCs w:val="28"/>
        </w:rPr>
        <w:t>проводити</w:t>
      </w:r>
      <w:r>
        <w:rPr>
          <w:szCs w:val="28"/>
        </w:rPr>
        <w:t xml:space="preserve"> </w:t>
      </w:r>
      <w:r w:rsidRPr="00AB3AA9">
        <w:rPr>
          <w:szCs w:val="28"/>
        </w:rPr>
        <w:t>координацію</w:t>
      </w:r>
      <w:r>
        <w:rPr>
          <w:szCs w:val="28"/>
        </w:rPr>
        <w:t xml:space="preserve"> </w:t>
      </w:r>
      <w:r w:rsidRPr="00AB3AA9">
        <w:rPr>
          <w:szCs w:val="28"/>
        </w:rPr>
        <w:t>або</w:t>
      </w:r>
      <w:r>
        <w:rPr>
          <w:szCs w:val="28"/>
        </w:rPr>
        <w:t xml:space="preserve"> </w:t>
      </w:r>
      <w:r w:rsidRPr="00AB3AA9">
        <w:rPr>
          <w:szCs w:val="28"/>
        </w:rPr>
        <w:t>має</w:t>
      </w:r>
      <w:r>
        <w:rPr>
          <w:szCs w:val="28"/>
        </w:rPr>
        <w:t xml:space="preserve"> </w:t>
      </w:r>
      <w:r w:rsidRPr="00AB3AA9">
        <w:rPr>
          <w:szCs w:val="28"/>
        </w:rPr>
        <w:t>бути</w:t>
      </w:r>
      <w:r>
        <w:rPr>
          <w:szCs w:val="28"/>
        </w:rPr>
        <w:t xml:space="preserve"> </w:t>
      </w:r>
      <w:r w:rsidRPr="00AB3AA9">
        <w:rPr>
          <w:szCs w:val="28"/>
        </w:rPr>
        <w:t>досягнута</w:t>
      </w:r>
      <w:r>
        <w:rPr>
          <w:szCs w:val="28"/>
        </w:rPr>
        <w:t xml:space="preserve"> </w:t>
      </w:r>
      <w:r w:rsidRPr="00AB3AA9">
        <w:rPr>
          <w:szCs w:val="28"/>
        </w:rPr>
        <w:t>згодо</w:t>
      </w:r>
      <w:r>
        <w:rPr>
          <w:szCs w:val="28"/>
        </w:rPr>
        <w:t xml:space="preserve"> </w:t>
      </w:r>
      <w:r w:rsidRPr="00AB3AA9">
        <w:rPr>
          <w:szCs w:val="28"/>
        </w:rPr>
        <w:t>у</w:t>
      </w:r>
      <w:r>
        <w:rPr>
          <w:szCs w:val="28"/>
        </w:rPr>
        <w:t xml:space="preserve"> </w:t>
      </w:r>
      <w:r w:rsidRPr="00AB3AA9">
        <w:rPr>
          <w:szCs w:val="28"/>
        </w:rPr>
        <w:t>відповідності</w:t>
      </w:r>
      <w:r>
        <w:rPr>
          <w:szCs w:val="28"/>
        </w:rPr>
        <w:t xml:space="preserve"> </w:t>
      </w:r>
      <w:r w:rsidRPr="00AB3AA9">
        <w:rPr>
          <w:szCs w:val="28"/>
        </w:rPr>
        <w:t>з</w:t>
      </w:r>
      <w:r>
        <w:rPr>
          <w:szCs w:val="28"/>
        </w:rPr>
        <w:t xml:space="preserve"> </w:t>
      </w:r>
      <w:r w:rsidRPr="00AB3AA9">
        <w:rPr>
          <w:szCs w:val="28"/>
        </w:rPr>
        <w:t>положеннями</w:t>
      </w:r>
      <w:r>
        <w:rPr>
          <w:szCs w:val="28"/>
        </w:rPr>
        <w:t xml:space="preserve"> </w:t>
      </w:r>
      <w:r w:rsidRPr="00AB3AA9">
        <w:rPr>
          <w:szCs w:val="28"/>
        </w:rPr>
        <w:t>Статті</w:t>
      </w:r>
      <w:r>
        <w:rPr>
          <w:szCs w:val="28"/>
        </w:rPr>
        <w:t xml:space="preserve"> </w:t>
      </w:r>
      <w:r w:rsidRPr="00AB3AA9">
        <w:rPr>
          <w:szCs w:val="28"/>
        </w:rPr>
        <w:t>9”</w:t>
      </w:r>
      <w:r w:rsidRPr="00AB3AA9">
        <w:t>,</w:t>
      </w:r>
      <w:r>
        <w:t xml:space="preserve"> </w:t>
      </w:r>
      <w:r w:rsidRPr="00AB3AA9">
        <w:t>більш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>%</w:t>
      </w:r>
      <w:r w:rsidRPr="00C32BB2">
        <w:rPr>
          <w:color w:val="000000"/>
        </w:rPr>
        <w:t>.</w:t>
      </w:r>
    </w:p>
    <w:p w:rsidR="00050673" w:rsidRPr="00C32BB2" w:rsidRDefault="00050673" w:rsidP="00D171F8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Адміністрація</w:t>
      </w:r>
      <w:r>
        <w:rPr>
          <w:color w:val="000000"/>
        </w:rPr>
        <w:t xml:space="preserve"> зв’</w:t>
      </w:r>
      <w:r w:rsidRPr="00A338B3">
        <w:rPr>
          <w:color w:val="000000"/>
        </w:rPr>
        <w:t>язку</w:t>
      </w:r>
      <w:r>
        <w:rPr>
          <w:color w:val="000000"/>
        </w:rPr>
        <w:t xml:space="preserve"> у </w:t>
      </w:r>
      <w:r w:rsidRPr="00C32BB2">
        <w:rPr>
          <w:color w:val="000000"/>
        </w:rPr>
        <w:t>Районі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вважатися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причетною</w:t>
      </w:r>
      <w:r>
        <w:rPr>
          <w:color w:val="000000"/>
        </w:rPr>
        <w:t xml:space="preserve"> </w:t>
      </w:r>
      <w:r w:rsidRPr="00C32BB2">
        <w:rPr>
          <w:color w:val="000000"/>
        </w:rPr>
        <w:t>запропонованим</w:t>
      </w:r>
      <w:r>
        <w:rPr>
          <w:color w:val="000000"/>
        </w:rPr>
        <w:t xml:space="preserve"> </w:t>
      </w:r>
      <w:r w:rsidRPr="00C32BB2">
        <w:rPr>
          <w:color w:val="000000"/>
        </w:rPr>
        <w:t>новим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зміненим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Списку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3,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вході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буде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підвищення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шумової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температури</w:t>
      </w:r>
      <w:r>
        <w:rPr>
          <w:color w:val="000000"/>
        </w:rPr>
        <w:t xml:space="preserve"> </w:t>
      </w:r>
      <w:r w:rsidRPr="00C32BB2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лінії,</w:t>
      </w:r>
      <w:r>
        <w:rPr>
          <w:color w:val="000000"/>
        </w:rPr>
        <w:t xml:space="preserve"> </w:t>
      </w:r>
      <w:r w:rsidRPr="00C32BB2">
        <w:rPr>
          <w:color w:val="000000"/>
        </w:rPr>
        <w:t>яке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</w:t>
      </w:r>
      <w:r>
        <w:rPr>
          <w:color w:val="000000"/>
        </w:rPr>
        <w:t xml:space="preserve"> </w:t>
      </w:r>
      <w:r w:rsidRPr="00C32BB2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44"/>
      </w:r>
      <w:r w:rsidRPr="00C32BB2">
        <w:rPr>
          <w:color w:val="000000"/>
        </w:rPr>
        <w:t>Т/Т,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відповідає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>%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того,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максимальна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Гц,</w:t>
      </w:r>
      <w:r>
        <w:rPr>
          <w:color w:val="000000"/>
        </w:rPr>
        <w:t xml:space="preserve"> </w:t>
      </w:r>
      <w:r w:rsidRPr="00C32BB2">
        <w:rPr>
          <w:color w:val="000000"/>
        </w:rPr>
        <w:t>усереднена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гіршій</w:t>
      </w:r>
      <w:r>
        <w:rPr>
          <w:color w:val="000000"/>
        </w:rPr>
        <w:t xml:space="preserve"> </w:t>
      </w:r>
      <w:r w:rsidRPr="00C32BB2">
        <w:rPr>
          <w:color w:val="000000"/>
        </w:rPr>
        <w:t>смузі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МГц,</w:t>
      </w:r>
      <w:r>
        <w:rPr>
          <w:color w:val="000000"/>
        </w:rPr>
        <w:t xml:space="preserve"> </w:t>
      </w:r>
      <w:r w:rsidRPr="00C32BB2">
        <w:rPr>
          <w:color w:val="000000"/>
        </w:rPr>
        <w:t>замінена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щільністю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Гц, усередненою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всій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ширині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</w:t>
      </w:r>
      <w:r w:rsidRPr="00C32BB2">
        <w:rPr>
          <w:color w:val="000000"/>
        </w:rPr>
        <w:t>р</w:t>
      </w:r>
      <w:r>
        <w:rPr>
          <w:color w:val="000000"/>
        </w:rPr>
        <w:t xml:space="preserve">адіочастот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(24</w:t>
      </w:r>
      <w:r>
        <w:rPr>
          <w:color w:val="000000"/>
        </w:rPr>
        <w:t xml:space="preserve"> </w:t>
      </w:r>
      <w:r w:rsidRPr="00C32BB2">
        <w:rPr>
          <w:color w:val="000000"/>
        </w:rPr>
        <w:t>МГц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27</w:t>
      </w:r>
      <w:r>
        <w:rPr>
          <w:color w:val="000000"/>
        </w:rPr>
        <w:t xml:space="preserve"> МГц для Р</w:t>
      </w:r>
      <w:r w:rsidRPr="00C32BB2">
        <w:rPr>
          <w:color w:val="000000"/>
        </w:rPr>
        <w:t>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3).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викладеного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видно,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залежно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ситуації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взаємодії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служби за Планами РМСС (додаток </w:t>
      </w:r>
      <w:r w:rsidRPr="00C32BB2">
        <w:rPr>
          <w:color w:val="000000"/>
        </w:rPr>
        <w:t>30</w:t>
      </w:r>
      <w:r>
        <w:rPr>
          <w:color w:val="000000"/>
        </w:rPr>
        <w:t xml:space="preserve"> до РР та додаток </w:t>
      </w:r>
      <w:r w:rsidRPr="00C32BB2">
        <w:rPr>
          <w:color w:val="000000"/>
        </w:rPr>
        <w:t>30А</w:t>
      </w:r>
      <w:r>
        <w:rPr>
          <w:color w:val="000000"/>
        </w:rPr>
        <w:t xml:space="preserve"> до РР)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РЕЗ,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числі</w:t>
      </w:r>
      <w:r>
        <w:rPr>
          <w:color w:val="000000"/>
        </w:rPr>
        <w:t xml:space="preserve"> </w:t>
      </w:r>
      <w:r w:rsidRPr="00C32BB2">
        <w:rPr>
          <w:color w:val="000000"/>
        </w:rPr>
        <w:t>й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радіослужб,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суміщених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вирішення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завдань</w:t>
      </w:r>
      <w:r>
        <w:rPr>
          <w:color w:val="000000"/>
        </w:rPr>
        <w:t xml:space="preserve"> </w:t>
      </w:r>
      <w:r w:rsidRPr="00C32BB2">
        <w:rPr>
          <w:color w:val="000000"/>
        </w:rPr>
        <w:t>заяви,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реєстрації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проводити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color w:val="000000"/>
        </w:rPr>
        <w:t>ЕМС</w:t>
      </w:r>
      <w:r>
        <w:rPr>
          <w:color w:val="000000"/>
        </w:rPr>
        <w:t xml:space="preserve"> </w:t>
      </w:r>
      <w:r w:rsidRPr="00C32BB2">
        <w:rPr>
          <w:color w:val="000000"/>
        </w:rPr>
        <w:t>РЕЗ: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еквівалентної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шумової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температури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44"/>
      </w:r>
      <w:r w:rsidRPr="00C32BB2">
        <w:rPr>
          <w:color w:val="000000"/>
        </w:rPr>
        <w:t>Т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/Т</w:t>
      </w:r>
      <w:r w:rsidRPr="00C32BB2">
        <w:rPr>
          <w:color w:val="000000"/>
          <w:vertAlign w:val="subscript"/>
        </w:rPr>
        <w:t>s</w:t>
      </w:r>
      <w:r w:rsidRPr="00C32BB2">
        <w:rPr>
          <w:color w:val="000000"/>
        </w:rPr>
        <w:t>);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відстані;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C32BB2">
        <w:rPr>
          <w:color w:val="000000"/>
        </w:rPr>
        <w:t>загального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еквівалентного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запасу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захисту,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методологічні</w:t>
      </w:r>
      <w:r>
        <w:rPr>
          <w:color w:val="000000"/>
        </w:rPr>
        <w:t xml:space="preserve"> </w:t>
      </w:r>
      <w:r w:rsidRPr="00C32BB2">
        <w:rPr>
          <w:color w:val="000000"/>
        </w:rPr>
        <w:t>аспекти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пункті</w:t>
      </w:r>
      <w:r>
        <w:rPr>
          <w:color w:val="000000"/>
        </w:rPr>
        <w:t xml:space="preserve"> </w:t>
      </w:r>
      <w:r w:rsidRPr="00C32BB2">
        <w:rPr>
          <w:color w:val="000000"/>
        </w:rPr>
        <w:t>9.2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додатка.</w:t>
      </w:r>
    </w:p>
    <w:p w:rsidR="00050673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Конкретні</w:t>
      </w:r>
      <w:r>
        <w:rPr>
          <w:color w:val="000000"/>
        </w:rPr>
        <w:t xml:space="preserve"> </w:t>
      </w:r>
      <w:r w:rsidRPr="00C32BB2">
        <w:rPr>
          <w:color w:val="000000"/>
        </w:rPr>
        <w:t>ситуації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взаємодії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Планами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(додаток </w:t>
      </w:r>
      <w:r w:rsidRPr="00C32BB2">
        <w:rPr>
          <w:color w:val="000000"/>
        </w:rPr>
        <w:t>30</w:t>
      </w:r>
      <w:r>
        <w:rPr>
          <w:color w:val="000000"/>
        </w:rPr>
        <w:t xml:space="preserve"> до РР та додаток </w:t>
      </w:r>
      <w:r w:rsidRPr="00C32BB2">
        <w:rPr>
          <w:color w:val="000000"/>
        </w:rPr>
        <w:t>30А</w:t>
      </w:r>
      <w:r>
        <w:rPr>
          <w:color w:val="000000"/>
        </w:rPr>
        <w:t xml:space="preserve"> до РР)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РЕЗ,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числі</w:t>
      </w:r>
      <w:r>
        <w:rPr>
          <w:color w:val="000000"/>
        </w:rPr>
        <w:t xml:space="preserve"> </w:t>
      </w:r>
      <w:r w:rsidRPr="00C32BB2">
        <w:rPr>
          <w:color w:val="000000"/>
        </w:rPr>
        <w:t>й</w:t>
      </w:r>
      <w:r>
        <w:rPr>
          <w:color w:val="000000"/>
        </w:rPr>
        <w:t xml:space="preserve"> </w:t>
      </w:r>
      <w:r w:rsidRPr="00C32BB2">
        <w:rPr>
          <w:color w:val="000000"/>
        </w:rPr>
        <w:t>інших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радіослужб,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суміщених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відповідні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критерії</w:t>
      </w:r>
      <w:r>
        <w:rPr>
          <w:color w:val="000000"/>
        </w:rPr>
        <w:t xml:space="preserve"> </w:t>
      </w:r>
      <w:r w:rsidRPr="00C32BB2">
        <w:rPr>
          <w:color w:val="000000"/>
        </w:rPr>
        <w:t>оцінки</w:t>
      </w:r>
      <w:r>
        <w:rPr>
          <w:color w:val="000000"/>
        </w:rPr>
        <w:t xml:space="preserve"> </w:t>
      </w:r>
      <w:r w:rsidRPr="00C32BB2">
        <w:rPr>
          <w:color w:val="000000"/>
        </w:rPr>
        <w:t>електромагнітної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сумісності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положеннями</w:t>
      </w:r>
      <w:r>
        <w:rPr>
          <w:color w:val="000000"/>
        </w:rPr>
        <w:t xml:space="preserve"> </w:t>
      </w:r>
      <w:r w:rsidRPr="00C32BB2">
        <w:rPr>
          <w:color w:val="000000"/>
        </w:rPr>
        <w:t>статей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додатка </w:t>
      </w:r>
      <w:r w:rsidRPr="00C32BB2">
        <w:rPr>
          <w:color w:val="000000"/>
        </w:rPr>
        <w:t>30</w:t>
      </w:r>
      <w:r>
        <w:rPr>
          <w:color w:val="000000"/>
        </w:rPr>
        <w:t xml:space="preserve"> до РР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статей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додатка </w:t>
      </w:r>
      <w:r w:rsidRPr="00C32BB2">
        <w:rPr>
          <w:color w:val="000000"/>
        </w:rPr>
        <w:t>30А</w:t>
      </w:r>
      <w:r>
        <w:rPr>
          <w:color w:val="000000"/>
        </w:rPr>
        <w:t xml:space="preserve"> </w:t>
      </w:r>
      <w:r>
        <w:rPr>
          <w:color w:val="000000"/>
        </w:rPr>
        <w:br/>
        <w:t>до РР.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9.2.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допустиму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такій </w:t>
      </w:r>
      <w:r w:rsidRPr="00C32BB2">
        <w:rPr>
          <w:color w:val="000000"/>
        </w:rPr>
        <w:t>послідовності.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станціям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11,7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1,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12,2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11,7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12,2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положення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пункту</w:t>
      </w:r>
      <w:r>
        <w:rPr>
          <w:color w:val="000000"/>
        </w:rPr>
        <w:t xml:space="preserve"> </w:t>
      </w:r>
      <w:r w:rsidRPr="00C32BB2">
        <w:rPr>
          <w:color w:val="000000"/>
        </w:rPr>
        <w:t>9.19</w:t>
      </w:r>
      <w:r>
        <w:rPr>
          <w:color w:val="000000"/>
        </w:rPr>
        <w:t xml:space="preserve"> </w:t>
      </w:r>
      <w:r w:rsidRPr="00C32BB2">
        <w:rPr>
          <w:color w:val="000000"/>
        </w:rPr>
        <w:t>статті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смузі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11,7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Районах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станцій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смузі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12,5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</w:t>
      </w:r>
      <w:r>
        <w:rPr>
          <w:color w:val="000000"/>
        </w:rPr>
        <w:t xml:space="preserve"> </w:t>
      </w:r>
      <w:r w:rsidRPr="00C32BB2">
        <w:rPr>
          <w:color w:val="000000"/>
        </w:rPr>
        <w:t>1.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процедури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застосовують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стосовно</w:t>
      </w:r>
      <w:r>
        <w:rPr>
          <w:color w:val="000000"/>
        </w:rPr>
        <w:t xml:space="preserve"> А</w:t>
      </w:r>
      <w:r w:rsidRPr="00C32BB2">
        <w:rPr>
          <w:color w:val="000000"/>
        </w:rPr>
        <w:t>дміністрацій</w:t>
      </w:r>
      <w:r>
        <w:rPr>
          <w:color w:val="000000"/>
        </w:rPr>
        <w:t xml:space="preserve"> зв</w:t>
      </w:r>
      <w:r w:rsidRPr="00900B7A">
        <w:rPr>
          <w:color w:val="000000"/>
          <w:lang w:val="ru-RU"/>
        </w:rPr>
        <w:t>’</w:t>
      </w:r>
      <w:r>
        <w:rPr>
          <w:color w:val="000000"/>
        </w:rPr>
        <w:t>язку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територія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color w:val="000000"/>
        </w:rPr>
        <w:t>входить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зону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присвоєнь: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відповідних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регіональному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Плану,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900B7A">
        <w:rPr>
          <w:color w:val="000000"/>
          <w:lang w:val="ru-RU"/>
        </w:rPr>
        <w:t>д</w:t>
      </w:r>
      <w:r w:rsidRPr="00C32BB2">
        <w:rPr>
          <w:color w:val="000000"/>
        </w:rPr>
        <w:t>одатку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30</w:t>
      </w:r>
      <w:r>
        <w:rPr>
          <w:color w:val="000000"/>
        </w:rPr>
        <w:t xml:space="preserve"> до РР</w:t>
      </w:r>
      <w:r w:rsidRPr="00C32BB2">
        <w:rPr>
          <w:color w:val="000000"/>
        </w:rPr>
        <w:t>;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включених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Список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3;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>
        <w:rPr>
          <w:color w:val="000000"/>
        </w:rPr>
        <w:t xml:space="preserve">для яких вже почато процедуру </w:t>
      </w:r>
      <w:r w:rsidRPr="00C32BB2">
        <w:rPr>
          <w:color w:val="000000"/>
        </w:rPr>
        <w:t>координації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статті</w:t>
      </w:r>
      <w:r>
        <w:rPr>
          <w:color w:val="000000"/>
        </w:rPr>
        <w:t xml:space="preserve"> </w:t>
      </w:r>
      <w:r w:rsidRPr="00C32BB2">
        <w:rPr>
          <w:color w:val="000000"/>
        </w:rPr>
        <w:t>4</w:t>
      </w:r>
      <w:r>
        <w:rPr>
          <w:color w:val="000000"/>
        </w:rPr>
        <w:t xml:space="preserve"> додатка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30</w:t>
      </w:r>
      <w:r>
        <w:rPr>
          <w:color w:val="000000"/>
        </w:rPr>
        <w:t xml:space="preserve"> до РР.</w:t>
      </w:r>
    </w:p>
    <w:p w:rsidR="00050673" w:rsidRPr="00352B5D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Основним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C32BB2">
        <w:rPr>
          <w:color w:val="000000"/>
        </w:rPr>
        <w:t>оцінки</w:t>
      </w:r>
      <w:r>
        <w:rPr>
          <w:color w:val="000000"/>
        </w:rPr>
        <w:t xml:space="preserve"> </w:t>
      </w:r>
      <w:r w:rsidRPr="00C32BB2">
        <w:rPr>
          <w:color w:val="000000"/>
        </w:rPr>
        <w:t>ЕМС</w:t>
      </w:r>
      <w:r>
        <w:rPr>
          <w:color w:val="000000"/>
        </w:rPr>
        <w:t xml:space="preserve"> </w:t>
      </w:r>
      <w:r w:rsidRPr="00C32BB2">
        <w:rPr>
          <w:color w:val="000000"/>
        </w:rPr>
        <w:t>РЕЗ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цих</w:t>
      </w:r>
      <w:r>
        <w:rPr>
          <w:color w:val="000000"/>
        </w:rPr>
        <w:t xml:space="preserve"> </w:t>
      </w:r>
      <w:r w:rsidRPr="00C32BB2">
        <w:rPr>
          <w:color w:val="000000"/>
        </w:rPr>
        <w:t>ситуаціях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352B5D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352B5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352B5D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352B5D">
        <w:rPr>
          <w:color w:val="000000"/>
        </w:rPr>
        <w:t>потоку</w:t>
      </w:r>
      <w:r>
        <w:rPr>
          <w:color w:val="000000"/>
        </w:rPr>
        <w:t xml:space="preserve"> </w:t>
      </w:r>
      <w:r w:rsidRPr="00352B5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352B5D">
        <w:rPr>
          <w:color w:val="000000"/>
        </w:rPr>
        <w:t>завади</w:t>
      </w:r>
      <w:r>
        <w:rPr>
          <w:color w:val="000000"/>
        </w:rPr>
        <w:t xml:space="preserve"> </w:t>
      </w:r>
      <w:r w:rsidRPr="00352B5D">
        <w:rPr>
          <w:color w:val="000000"/>
        </w:rPr>
        <w:t>на</w:t>
      </w:r>
      <w:r>
        <w:rPr>
          <w:color w:val="000000"/>
        </w:rPr>
        <w:t xml:space="preserve"> </w:t>
      </w:r>
      <w:r w:rsidRPr="00352B5D">
        <w:rPr>
          <w:color w:val="000000"/>
        </w:rPr>
        <w:t>межі</w:t>
      </w:r>
      <w:r>
        <w:rPr>
          <w:color w:val="000000"/>
        </w:rPr>
        <w:t xml:space="preserve"> </w:t>
      </w:r>
      <w:r w:rsidRPr="00352B5D">
        <w:rPr>
          <w:color w:val="000000"/>
        </w:rPr>
        <w:t>зони</w:t>
      </w:r>
      <w:r>
        <w:rPr>
          <w:color w:val="000000"/>
        </w:rPr>
        <w:t xml:space="preserve"> </w:t>
      </w:r>
      <w:r w:rsidRPr="00352B5D">
        <w:rPr>
          <w:color w:val="000000"/>
        </w:rPr>
        <w:t>обслуговування.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Рекомендований</w:t>
      </w:r>
      <w:r>
        <w:rPr>
          <w:color w:val="000000"/>
        </w:rPr>
        <w:t xml:space="preserve"> </w:t>
      </w:r>
      <w:r w:rsidRPr="00C32BB2">
        <w:rPr>
          <w:color w:val="000000"/>
        </w:rPr>
        <w:t>МСЕ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меж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11,7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12,5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двох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частин: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РМСС;</w:t>
      </w:r>
    </w:p>
    <w:p w:rsidR="00050673" w:rsidRPr="00C32BB2" w:rsidRDefault="00050673" w:rsidP="00900B7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можливої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наземним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</w:t>
      </w:r>
      <w:r>
        <w:rPr>
          <w:color w:val="000000"/>
        </w:rPr>
        <w:t>чем іншої Адміністрації зв</w:t>
      </w:r>
      <w:r w:rsidRPr="00900B7A">
        <w:rPr>
          <w:color w:val="000000"/>
        </w:rPr>
        <w:t>’</w:t>
      </w:r>
      <w:r>
        <w:rPr>
          <w:color w:val="000000"/>
        </w:rPr>
        <w:t>язку, у будь-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Можливість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впливу</w:t>
      </w:r>
      <w:r>
        <w:rPr>
          <w:color w:val="000000"/>
        </w:rPr>
        <w:t xml:space="preserve"> </w:t>
      </w:r>
      <w:r w:rsidRPr="00900B7A">
        <w:rPr>
          <w:color w:val="000000"/>
          <w:lang w:val="ru-RU"/>
        </w:rPr>
        <w:t>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наземних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передавачів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розглядати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окремому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випадку.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кожним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наземним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передавачем,</w:t>
      </w:r>
      <w:r>
        <w:rPr>
          <w:color w:val="000000"/>
        </w:rPr>
        <w:t xml:space="preserve"> </w:t>
      </w:r>
      <w:r w:rsidRPr="00C32BB2">
        <w:rPr>
          <w:color w:val="000000"/>
        </w:rPr>
        <w:t>порівнюється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граничним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</w:t>
      </w:r>
      <w:r>
        <w:rPr>
          <w:color w:val="000000"/>
        </w:rPr>
        <w:t>сті в будь-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іншої</w:t>
      </w:r>
      <w:r>
        <w:rPr>
          <w:color w:val="000000"/>
        </w:rPr>
        <w:t xml:space="preserve"> А</w:t>
      </w:r>
      <w:r w:rsidRPr="00C32BB2">
        <w:rPr>
          <w:color w:val="000000"/>
        </w:rPr>
        <w:t>дміністрації</w:t>
      </w:r>
      <w:r>
        <w:rPr>
          <w:color w:val="000000"/>
        </w:rPr>
        <w:t xml:space="preserve"> зв’</w:t>
      </w:r>
      <w:r w:rsidRPr="00900B7A">
        <w:rPr>
          <w:color w:val="000000"/>
        </w:rPr>
        <w:t>язку</w:t>
      </w:r>
      <w:r>
        <w:rPr>
          <w:color w:val="000000"/>
        </w:rPr>
        <w:t xml:space="preserve">. Якщо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якогось</w:t>
      </w:r>
      <w:r>
        <w:rPr>
          <w:color w:val="000000"/>
        </w:rPr>
        <w:t xml:space="preserve"> </w:t>
      </w:r>
      <w:r w:rsidRPr="00C32BB2">
        <w:rPr>
          <w:color w:val="000000"/>
        </w:rPr>
        <w:t>конкретного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передавача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створеної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граничної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</w:t>
      </w:r>
      <w:r>
        <w:rPr>
          <w:color w:val="000000"/>
        </w:rPr>
        <w:t>ку потужності в будь-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обслуговування,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радіомовній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супутниковій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службі</w:t>
      </w:r>
      <w:r>
        <w:rPr>
          <w:color w:val="000000"/>
        </w:rPr>
        <w:t xml:space="preserve"> цим </w:t>
      </w:r>
      <w:r w:rsidRPr="00C32BB2">
        <w:rPr>
          <w:color w:val="000000"/>
        </w:rPr>
        <w:t>передавачем,</w:t>
      </w:r>
      <w:r>
        <w:rPr>
          <w:color w:val="000000"/>
        </w:rPr>
        <w:t xml:space="preserve"> </w:t>
      </w:r>
      <w:r w:rsidRPr="00C32BB2">
        <w:rPr>
          <w:color w:val="000000"/>
        </w:rPr>
        <w:t>вважаються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нижчими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А</w:t>
      </w:r>
      <w:r w:rsidRPr="00C32BB2">
        <w:rPr>
          <w:color w:val="000000"/>
        </w:rPr>
        <w:t>дміністраціями</w:t>
      </w:r>
      <w:r>
        <w:rPr>
          <w:color w:val="000000"/>
        </w:rPr>
        <w:t xml:space="preserve"> зв’</w:t>
      </w:r>
      <w:r w:rsidRPr="00900B7A">
        <w:rPr>
          <w:color w:val="000000"/>
        </w:rPr>
        <w:t>язку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потрібно</w:t>
      </w:r>
      <w:r>
        <w:rPr>
          <w:color w:val="000000"/>
        </w:rPr>
        <w:t xml:space="preserve"> </w:t>
      </w:r>
      <w:r w:rsidRPr="00C32BB2">
        <w:rPr>
          <w:color w:val="000000"/>
        </w:rPr>
        <w:t>ніякої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запровадження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дію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служби.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іншому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необхідні</w:t>
      </w:r>
      <w:r>
        <w:rPr>
          <w:color w:val="000000"/>
        </w:rPr>
        <w:t xml:space="preserve"> </w:t>
      </w:r>
      <w:r w:rsidRPr="00C32BB2">
        <w:rPr>
          <w:color w:val="000000"/>
        </w:rPr>
        <w:t>координація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</w:t>
      </w:r>
      <w:r>
        <w:rPr>
          <w:color w:val="000000"/>
        </w:rPr>
        <w:t xml:space="preserve"> </w:t>
      </w:r>
      <w:r w:rsidRPr="00C32BB2">
        <w:rPr>
          <w:color w:val="000000"/>
        </w:rPr>
        <w:t>точні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розрахунки,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проведені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підставі</w:t>
      </w:r>
      <w:r>
        <w:rPr>
          <w:color w:val="000000"/>
        </w:rPr>
        <w:t xml:space="preserve"> </w:t>
      </w:r>
      <w:r w:rsidRPr="00C32BB2">
        <w:rPr>
          <w:color w:val="000000"/>
        </w:rPr>
        <w:t>взаємного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погодження.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проведені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розрахунки</w:t>
      </w:r>
      <w:r>
        <w:rPr>
          <w:color w:val="000000"/>
        </w:rPr>
        <w:t xml:space="preserve"> </w:t>
      </w:r>
      <w:r w:rsidRPr="00C32BB2">
        <w:rPr>
          <w:color w:val="000000"/>
        </w:rPr>
        <w:t>вказують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C32BB2">
        <w:rPr>
          <w:color w:val="000000"/>
        </w:rPr>
        <w:t>допустимої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це</w:t>
      </w:r>
      <w:r>
        <w:rPr>
          <w:color w:val="000000"/>
        </w:rPr>
        <w:t xml:space="preserve"> </w:t>
      </w:r>
      <w:r w:rsidRPr="00C32BB2">
        <w:rPr>
          <w:color w:val="000000"/>
        </w:rPr>
        <w:t>зовсім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означає</w:t>
      </w:r>
      <w:r>
        <w:rPr>
          <w:color w:val="000000"/>
        </w:rPr>
        <w:t xml:space="preserve"> </w:t>
      </w:r>
      <w:r w:rsidRPr="00C32BB2">
        <w:rPr>
          <w:color w:val="000000"/>
        </w:rPr>
        <w:t>заборону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введення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служби,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розрахунках</w:t>
      </w:r>
      <w:r>
        <w:rPr>
          <w:color w:val="000000"/>
        </w:rPr>
        <w:t xml:space="preserve"> </w:t>
      </w:r>
      <w:r w:rsidRPr="00C32BB2">
        <w:rPr>
          <w:color w:val="000000"/>
        </w:rPr>
        <w:t>завжди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основу</w:t>
      </w:r>
      <w:r>
        <w:rPr>
          <w:color w:val="000000"/>
        </w:rPr>
        <w:t xml:space="preserve"> </w:t>
      </w:r>
      <w:r w:rsidRPr="00C32BB2">
        <w:rPr>
          <w:color w:val="000000"/>
        </w:rPr>
        <w:t>береться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найгірший</w:t>
      </w:r>
      <w:r>
        <w:rPr>
          <w:color w:val="000000"/>
        </w:rPr>
        <w:t xml:space="preserve"> </w:t>
      </w:r>
      <w:r w:rsidRPr="00C32BB2">
        <w:rPr>
          <w:color w:val="000000"/>
        </w:rPr>
        <w:t>випадок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відносно: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характеру</w:t>
      </w:r>
      <w:r>
        <w:rPr>
          <w:color w:val="000000"/>
        </w:rPr>
        <w:t xml:space="preserve"> </w:t>
      </w:r>
      <w:r w:rsidRPr="00C32BB2">
        <w:rPr>
          <w:color w:val="000000"/>
        </w:rPr>
        <w:t>місцевості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завад;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розв'язки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установки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поза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напрямком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променя;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необхідних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служби;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типу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прийому</w:t>
      </w:r>
      <w:r>
        <w:rPr>
          <w:color w:val="000000"/>
        </w:rPr>
        <w:t xml:space="preserve"> </w:t>
      </w:r>
      <w:r w:rsidRPr="00C32BB2">
        <w:rPr>
          <w:color w:val="000000"/>
        </w:rPr>
        <w:t>(індивідуальний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колективний)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радіомовній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супутниковій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службі,</w:t>
      </w:r>
      <w:r>
        <w:rPr>
          <w:color w:val="000000"/>
        </w:rPr>
        <w:t xml:space="preserve"> </w:t>
      </w:r>
      <w:r w:rsidRPr="00C32BB2">
        <w:rPr>
          <w:color w:val="000000"/>
        </w:rPr>
        <w:t>тобто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передбачається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індивідуальн</w:t>
      </w:r>
      <w:r>
        <w:rPr>
          <w:color w:val="000000"/>
        </w:rPr>
        <w:t xml:space="preserve">ий прийом, що є більш критичним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колективний,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розглянутих</w:t>
      </w:r>
      <w:r>
        <w:rPr>
          <w:color w:val="000000"/>
        </w:rPr>
        <w:t xml:space="preserve"> </w:t>
      </w:r>
      <w:r w:rsidRPr="00C32BB2">
        <w:rPr>
          <w:color w:val="000000"/>
        </w:rPr>
        <w:t>кутів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місця;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захищається,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радіомовній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супутниковій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службі;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умов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наземною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зоною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потоку потужності, що не повинно </w:t>
      </w:r>
      <w:r w:rsidRPr="00C32BB2">
        <w:rPr>
          <w:color w:val="000000"/>
        </w:rPr>
        <w:t>перевищуватися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метою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</w:t>
      </w:r>
      <w:r>
        <w:rPr>
          <w:color w:val="000000"/>
        </w:rPr>
        <w:t xml:space="preserve"> </w:t>
      </w:r>
      <w:r w:rsidRPr="00C32BB2">
        <w:rPr>
          <w:color w:val="000000"/>
        </w:rPr>
        <w:t>якоїсь</w:t>
      </w:r>
      <w:r>
        <w:rPr>
          <w:color w:val="000000"/>
        </w:rPr>
        <w:t xml:space="preserve"> А</w:t>
      </w:r>
      <w:r w:rsidRPr="00C32BB2">
        <w:rPr>
          <w:color w:val="000000"/>
        </w:rPr>
        <w:t>дміністрації</w:t>
      </w:r>
      <w:r>
        <w:rPr>
          <w:color w:val="000000"/>
        </w:rPr>
        <w:t xml:space="preserve"> зв’</w:t>
      </w:r>
      <w:r w:rsidRPr="00900B7A">
        <w:rPr>
          <w:color w:val="000000"/>
        </w:rPr>
        <w:t>язку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F=F</w:t>
      </w:r>
      <w:r w:rsidRPr="00C32BB2">
        <w:rPr>
          <w:i/>
          <w:noProof w:val="0"/>
          <w:color w:val="000000"/>
          <w:szCs w:val="28"/>
          <w:vertAlign w:val="subscript"/>
        </w:rPr>
        <w:t>0</w:t>
      </w:r>
      <w:r w:rsidRPr="00C32BB2">
        <w:rPr>
          <w:i/>
          <w:noProof w:val="0"/>
          <w:color w:val="000000"/>
          <w:szCs w:val="28"/>
        </w:rPr>
        <w:t>-R+D+P,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(120)</w:t>
      </w:r>
    </w:p>
    <w:p w:rsidR="00050673" w:rsidRPr="00C32BB2" w:rsidRDefault="00050673" w:rsidP="00AF6DCA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F</w:t>
      </w:r>
      <w:r w:rsidRPr="00C32BB2">
        <w:rPr>
          <w:i/>
          <w:color w:val="000000"/>
          <w:vertAlign w:val="subscript"/>
        </w:rPr>
        <w:t>0</w:t>
      </w:r>
      <w:r>
        <w:rPr>
          <w:color w:val="000000"/>
          <w:lang w:val="ru-RU"/>
        </w:rPr>
        <w:t xml:space="preserve"> </w:t>
      </w:r>
      <w:r w:rsidRPr="00AF6DCA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корисного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сигналу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обслуговування;</w:t>
      </w:r>
    </w:p>
    <w:p w:rsidR="00050673" w:rsidRPr="00C32BB2" w:rsidRDefault="00050673" w:rsidP="00AF6DC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R</w:t>
      </w:r>
      <w:r>
        <w:rPr>
          <w:color w:val="000000"/>
        </w:rPr>
        <w:t xml:space="preserve"> </w:t>
      </w:r>
      <w:r w:rsidRPr="00AF6DCA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захисне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корисним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сигналом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сигналами,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заважають;</w:t>
      </w:r>
    </w:p>
    <w:p w:rsidR="00050673" w:rsidRPr="00C32BB2" w:rsidRDefault="00050673" w:rsidP="00AF6DC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D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розв'язка,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забезпечена</w:t>
      </w:r>
      <w:r>
        <w:rPr>
          <w:color w:val="000000"/>
        </w:rPr>
        <w:t xml:space="preserve"> </w:t>
      </w:r>
      <w:r w:rsidRPr="00C32BB2">
        <w:rPr>
          <w:color w:val="000000"/>
        </w:rPr>
        <w:t>діаграмою</w:t>
      </w:r>
      <w:r>
        <w:rPr>
          <w:color w:val="000000"/>
        </w:rPr>
        <w:t xml:space="preserve"> </w:t>
      </w:r>
      <w:r w:rsidRPr="00C32BB2">
        <w:rPr>
          <w:color w:val="000000"/>
        </w:rPr>
        <w:t>спрямованості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антени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системи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зв’язку;</w:t>
      </w:r>
    </w:p>
    <w:p w:rsidR="00050673" w:rsidRPr="00C32BB2" w:rsidRDefault="00050673" w:rsidP="00AF6DC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Р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поляризаційна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розв'язка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корисним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сигналом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сигналами,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заважають.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352B5D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352B5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352B5D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352B5D">
        <w:rPr>
          <w:color w:val="000000"/>
        </w:rPr>
        <w:t>потоку</w:t>
      </w:r>
      <w:r>
        <w:rPr>
          <w:color w:val="000000"/>
        </w:rPr>
        <w:t xml:space="preserve"> </w:t>
      </w:r>
      <w:r w:rsidRPr="00352B5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352B5D">
        <w:rPr>
          <w:color w:val="000000"/>
        </w:rPr>
        <w:t>корисного</w:t>
      </w:r>
      <w:r>
        <w:rPr>
          <w:color w:val="000000"/>
        </w:rPr>
        <w:t xml:space="preserve"> </w:t>
      </w:r>
      <w:r w:rsidRPr="00352B5D">
        <w:rPr>
          <w:color w:val="000000"/>
        </w:rPr>
        <w:t>сигналу</w:t>
      </w:r>
      <w:r>
        <w:rPr>
          <w:color w:val="000000"/>
        </w:rPr>
        <w:t xml:space="preserve"> </w:t>
      </w:r>
      <w:r w:rsidRPr="00352B5D">
        <w:rPr>
          <w:color w:val="000000"/>
        </w:rPr>
        <w:t>на</w:t>
      </w:r>
      <w:r>
        <w:rPr>
          <w:color w:val="000000"/>
        </w:rPr>
        <w:t xml:space="preserve"> </w:t>
      </w:r>
      <w:r w:rsidRPr="00352B5D">
        <w:rPr>
          <w:color w:val="000000"/>
        </w:rPr>
        <w:t>межі</w:t>
      </w:r>
      <w:r>
        <w:rPr>
          <w:color w:val="000000"/>
        </w:rPr>
        <w:t xml:space="preserve"> </w:t>
      </w:r>
      <w:r w:rsidRPr="00352B5D">
        <w:rPr>
          <w:color w:val="000000"/>
        </w:rPr>
        <w:t>зони</w:t>
      </w:r>
      <w:r>
        <w:rPr>
          <w:color w:val="000000"/>
        </w:rPr>
        <w:t xml:space="preserve"> </w:t>
      </w:r>
      <w:r w:rsidRPr="00352B5D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352B5D">
        <w:rPr>
          <w:color w:val="000000"/>
        </w:rPr>
        <w:t>(F</w:t>
      </w:r>
      <w:r w:rsidRPr="00352B5D">
        <w:rPr>
          <w:color w:val="000000"/>
          <w:vertAlign w:val="subscript"/>
        </w:rPr>
        <w:t>0</w:t>
      </w:r>
      <w:r w:rsidRPr="00352B5D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встановлюється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рівні</w:t>
      </w:r>
      <w:r>
        <w:rPr>
          <w:color w:val="000000"/>
        </w:rPr>
        <w:t xml:space="preserve"> </w:t>
      </w:r>
      <w:r w:rsidRPr="00C32BB2">
        <w:rPr>
          <w:color w:val="000000"/>
        </w:rPr>
        <w:t>мінус</w:t>
      </w:r>
      <w:r>
        <w:rPr>
          <w:color w:val="000000"/>
        </w:rPr>
        <w:t xml:space="preserve"> </w:t>
      </w:r>
      <w:r w:rsidRPr="00C32BB2">
        <w:rPr>
          <w:color w:val="000000"/>
        </w:rPr>
        <w:t>103</w:t>
      </w:r>
      <w:r>
        <w:rPr>
          <w:color w:val="000000"/>
        </w:rPr>
        <w:t xml:space="preserve"> </w:t>
      </w:r>
      <w:r w:rsidRPr="00C32BB2">
        <w:rPr>
          <w:color w:val="000000"/>
        </w:rPr>
        <w:t>дБ(Вт/м</w:t>
      </w:r>
      <w:r w:rsidRPr="00C32BB2">
        <w:rPr>
          <w:color w:val="000000"/>
          <w:vertAlign w:val="superscript"/>
        </w:rPr>
        <w:t>2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мінус</w:t>
      </w:r>
      <w:r>
        <w:rPr>
          <w:color w:val="000000"/>
        </w:rPr>
        <w:t xml:space="preserve"> </w:t>
      </w:r>
      <w:r w:rsidRPr="00C32BB2">
        <w:rPr>
          <w:color w:val="000000"/>
        </w:rPr>
        <w:t>107</w:t>
      </w:r>
      <w:r>
        <w:rPr>
          <w:color w:val="000000"/>
        </w:rPr>
        <w:t xml:space="preserve"> </w:t>
      </w:r>
      <w:r w:rsidRPr="00C32BB2">
        <w:rPr>
          <w:color w:val="000000"/>
        </w:rPr>
        <w:t>дБ(Вт/м</w:t>
      </w:r>
      <w:r w:rsidRPr="00C32BB2">
        <w:rPr>
          <w:color w:val="000000"/>
          <w:vertAlign w:val="superscript"/>
        </w:rPr>
        <w:t>2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шириною</w:t>
      </w:r>
      <w:r>
        <w:rPr>
          <w:color w:val="000000"/>
        </w:rPr>
        <w:t xml:space="preserve"> </w:t>
      </w:r>
      <w:r w:rsidRPr="00C32BB2">
        <w:rPr>
          <w:color w:val="000000"/>
        </w:rPr>
        <w:t>24</w:t>
      </w:r>
      <w:r>
        <w:rPr>
          <w:color w:val="000000"/>
        </w:rPr>
        <w:t xml:space="preserve"> </w:t>
      </w:r>
      <w:r w:rsidRPr="00C32BB2">
        <w:rPr>
          <w:color w:val="000000"/>
        </w:rPr>
        <w:t>МГц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352B5D">
        <w:rPr>
          <w:color w:val="000000"/>
        </w:rPr>
        <w:t>Захисне</w:t>
      </w:r>
      <w:r>
        <w:rPr>
          <w:color w:val="000000"/>
        </w:rPr>
        <w:t xml:space="preserve"> </w:t>
      </w:r>
      <w:r w:rsidRPr="00352B5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352B5D">
        <w:rPr>
          <w:color w:val="000000"/>
        </w:rPr>
        <w:t>(R)</w:t>
      </w:r>
      <w:r>
        <w:rPr>
          <w:color w:val="000000"/>
        </w:rPr>
        <w:t xml:space="preserve"> </w:t>
      </w:r>
      <w:r w:rsidRPr="00352B5D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поодинокої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всіх</w:t>
      </w:r>
      <w:r>
        <w:rPr>
          <w:color w:val="000000"/>
        </w:rPr>
        <w:t xml:space="preserve"> </w:t>
      </w:r>
      <w:r w:rsidRPr="00C32BB2">
        <w:rPr>
          <w:color w:val="000000"/>
        </w:rPr>
        <w:t>типів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наземногопередавання,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винятком</w:t>
      </w:r>
      <w:r>
        <w:rPr>
          <w:color w:val="000000"/>
        </w:rPr>
        <w:t xml:space="preserve"> </w:t>
      </w:r>
      <w:r w:rsidRPr="00C32BB2">
        <w:rPr>
          <w:color w:val="000000"/>
        </w:rPr>
        <w:t>багатоканальних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телевізійних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амплітудною</w:t>
      </w:r>
      <w:r>
        <w:rPr>
          <w:color w:val="000000"/>
        </w:rPr>
        <w:t xml:space="preserve"> </w:t>
      </w:r>
      <w:r w:rsidRPr="00C32BB2">
        <w:rPr>
          <w:color w:val="000000"/>
        </w:rPr>
        <w:t>модуляцією,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складає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, а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корисного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сигналу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сигналів,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заважають,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±10</w:t>
      </w:r>
      <w:r>
        <w:rPr>
          <w:color w:val="000000"/>
        </w:rPr>
        <w:t xml:space="preserve"> </w:t>
      </w:r>
      <w:r w:rsidRPr="00C32BB2">
        <w:rPr>
          <w:color w:val="000000"/>
        </w:rPr>
        <w:t>МГц;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воно</w:t>
      </w:r>
      <w:r>
        <w:rPr>
          <w:color w:val="000000"/>
        </w:rPr>
        <w:t xml:space="preserve"> </w:t>
      </w:r>
      <w:r w:rsidRPr="00C32BB2">
        <w:rPr>
          <w:color w:val="000000"/>
        </w:rPr>
        <w:t>лінійно</w:t>
      </w:r>
      <w:r>
        <w:rPr>
          <w:color w:val="000000"/>
        </w:rPr>
        <w:t xml:space="preserve"> </w:t>
      </w:r>
      <w:r w:rsidRPr="00C32BB2">
        <w:rPr>
          <w:color w:val="000000"/>
        </w:rPr>
        <w:t>зменшується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збільшенням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10</w:t>
      </w:r>
      <w:r>
        <w:rPr>
          <w:color w:val="000000"/>
        </w:rPr>
        <w:t xml:space="preserve"> </w:t>
      </w:r>
      <w:r w:rsidRPr="00C32BB2">
        <w:rPr>
          <w:color w:val="000000"/>
        </w:rPr>
        <w:t>МГц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МГц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</w:t>
      </w:r>
      <w:r>
        <w:rPr>
          <w:color w:val="000000"/>
        </w:rPr>
        <w:t xml:space="preserve">е ніж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МГц</w:t>
      </w:r>
      <w:r>
        <w:rPr>
          <w:color w:val="000000"/>
        </w:rPr>
        <w:t xml:space="preserve"> </w:t>
      </w:r>
      <w:r w:rsidRPr="00C32BB2">
        <w:rPr>
          <w:color w:val="000000"/>
        </w:rPr>
        <w:t>(рисунок</w:t>
      </w:r>
      <w:r>
        <w:rPr>
          <w:color w:val="000000"/>
        </w:rPr>
        <w:t xml:space="preserve"> </w:t>
      </w:r>
      <w:r w:rsidRPr="00C32BB2">
        <w:rPr>
          <w:color w:val="000000"/>
        </w:rPr>
        <w:t>7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).</w:t>
      </w:r>
    </w:p>
    <w:bookmarkStart w:id="57" w:name="_MON_1515586034"/>
    <w:bookmarkStart w:id="58" w:name="_MON_1076830776"/>
    <w:bookmarkStart w:id="59" w:name="_MON_1076831061"/>
    <w:bookmarkStart w:id="60" w:name="_MON_1076831116"/>
    <w:bookmarkStart w:id="61" w:name="_MON_1076831243"/>
    <w:bookmarkStart w:id="62" w:name="_MON_1076831270"/>
    <w:bookmarkStart w:id="63" w:name="_MON_1076831372"/>
    <w:bookmarkStart w:id="64" w:name="_MON_1076831450"/>
    <w:bookmarkStart w:id="65" w:name="_MON_1080022105"/>
    <w:bookmarkStart w:id="66" w:name="_MON_1083562962"/>
    <w:bookmarkStart w:id="67" w:name="_MON_1515580417"/>
    <w:bookmarkStart w:id="68" w:name="_MON_1515580509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p w:rsidR="00050673" w:rsidRPr="00C32BB2" w:rsidRDefault="00050673" w:rsidP="00AF6DCA">
      <w:pPr>
        <w:keepNext/>
        <w:spacing w:before="60" w:line="240" w:lineRule="auto"/>
        <w:ind w:firstLine="0"/>
        <w:jc w:val="center"/>
        <w:rPr>
          <w:noProof w:val="0"/>
          <w:color w:val="000000"/>
          <w:sz w:val="16"/>
          <w:szCs w:val="16"/>
        </w:rPr>
      </w:pPr>
      <w:r w:rsidRPr="00C32BB2">
        <w:rPr>
          <w:noProof w:val="0"/>
          <w:color w:val="000000"/>
        </w:rPr>
        <w:object w:dxaOrig="7291" w:dyaOrig="6430">
          <v:shape id="_x0000_i1188" type="#_x0000_t75" style="width:327.75pt;height:267pt" o:ole="" fillcolor="window">
            <v:imagedata r:id="rId329" o:title=""/>
          </v:shape>
          <o:OLEObject Type="Embed" ProgID="Word.Picture.8" ShapeID="_x0000_i1188" DrawAspect="Content" ObjectID="_1713772351" r:id="rId330"/>
        </w:object>
      </w:r>
    </w:p>
    <w:p w:rsidR="00050673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7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Захисне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відношення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R(дБ)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РМСС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у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разі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поодинокої</w:t>
      </w:r>
      <w:r>
        <w:rPr>
          <w:noProof w:val="0"/>
          <w:color w:val="000000"/>
        </w:rPr>
        <w:t xml:space="preserve"> радіо</w:t>
      </w:r>
      <w:r w:rsidRPr="00C32BB2">
        <w:rPr>
          <w:noProof w:val="0"/>
          <w:color w:val="000000"/>
        </w:rPr>
        <w:t>завади</w:t>
      </w:r>
    </w:p>
    <w:p w:rsidR="00050673" w:rsidRPr="00C32BB2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визначати</w:t>
      </w:r>
      <w:r>
        <w:rPr>
          <w:color w:val="000000"/>
        </w:rPr>
        <w:t xml:space="preserve"> </w:t>
      </w:r>
      <w:r w:rsidRPr="00C32BB2">
        <w:rPr>
          <w:color w:val="000000"/>
        </w:rPr>
        <w:t>стосовно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відповідно до додатка 30В до РР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Коли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внесені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План,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треба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визначати</w:t>
      </w:r>
      <w:r>
        <w:rPr>
          <w:color w:val="000000"/>
        </w:rPr>
        <w:t xml:space="preserve"> </w:t>
      </w:r>
      <w:r w:rsidRPr="00C32BB2">
        <w:rPr>
          <w:color w:val="000000"/>
        </w:rPr>
        <w:t>стосовно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C32BB2">
        <w:rPr>
          <w:color w:val="000000"/>
        </w:rPr>
        <w:t>нової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діючої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системи.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багатоканальних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телевізійних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амплітудною</w:t>
      </w:r>
      <w:r>
        <w:rPr>
          <w:color w:val="000000"/>
        </w:rPr>
        <w:t xml:space="preserve"> </w:t>
      </w:r>
      <w:r w:rsidRPr="00C32BB2">
        <w:rPr>
          <w:color w:val="000000"/>
        </w:rPr>
        <w:t>модуляцією,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піки</w:t>
      </w:r>
      <w:r>
        <w:rPr>
          <w:color w:val="000000"/>
        </w:rPr>
        <w:t xml:space="preserve"> </w:t>
      </w:r>
      <w:r w:rsidRPr="00C32BB2">
        <w:rPr>
          <w:color w:val="000000"/>
        </w:rPr>
        <w:t>високої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більшій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частині</w:t>
      </w:r>
      <w:r>
        <w:rPr>
          <w:color w:val="000000"/>
        </w:rPr>
        <w:t xml:space="preserve"> </w:t>
      </w:r>
      <w:r w:rsidRPr="00C32BB2">
        <w:rPr>
          <w:color w:val="000000"/>
        </w:rPr>
        <w:t>їхньої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необхідної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ширини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смуги,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захисне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(R)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рознесення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Сигнал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варто</w:t>
      </w:r>
      <w:r>
        <w:rPr>
          <w:color w:val="000000"/>
        </w:rPr>
        <w:t xml:space="preserve"> </w:t>
      </w:r>
      <w:r w:rsidRPr="00C32BB2">
        <w:rPr>
          <w:color w:val="000000"/>
        </w:rPr>
        <w:t>враховувати</w:t>
      </w:r>
      <w:r>
        <w:rPr>
          <w:color w:val="000000"/>
        </w:rPr>
        <w:t xml:space="preserve"> </w:t>
      </w:r>
      <w:r w:rsidRPr="00C32BB2">
        <w:rPr>
          <w:color w:val="000000"/>
        </w:rPr>
        <w:t>тільки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ширина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сигналу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перекриває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необхідну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радіомовного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супутника.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>
        <w:rPr>
          <w:color w:val="000000"/>
        </w:rPr>
        <w:t>Значення кутової розв</w:t>
      </w:r>
      <w:r w:rsidRPr="00352B5D">
        <w:rPr>
          <w:color w:val="000000"/>
        </w:rPr>
        <w:t>’язки</w:t>
      </w:r>
      <w:r>
        <w:rPr>
          <w:color w:val="000000"/>
        </w:rPr>
        <w:t xml:space="preserve"> </w:t>
      </w:r>
      <w:r w:rsidRPr="00352B5D">
        <w:rPr>
          <w:color w:val="000000"/>
        </w:rPr>
        <w:t>(D)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залежно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місця,</w:t>
      </w:r>
      <w:r>
        <w:rPr>
          <w:color w:val="000000"/>
        </w:rPr>
        <w:t xml:space="preserve"> </w:t>
      </w:r>
      <w:r w:rsidRPr="00C32BB2">
        <w:rPr>
          <w:color w:val="000000"/>
        </w:rPr>
        <w:t>обраного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діючої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системи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>бо такої, яка буде передбачатися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забезпечує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відповідну</w:t>
      </w:r>
      <w:r>
        <w:rPr>
          <w:color w:val="000000"/>
        </w:rPr>
        <w:t xml:space="preserve"> </w:t>
      </w:r>
      <w:r w:rsidRPr="00C32BB2">
        <w:rPr>
          <w:color w:val="000000"/>
        </w:rPr>
        <w:t>зону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3,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94"/>
          <w:szCs w:val="28"/>
        </w:rPr>
        <w:object w:dxaOrig="4320" w:dyaOrig="2000">
          <v:shape id="_x0000_i1189" type="#_x0000_t75" style="width:3in;height:99.75pt" o:ole="" fillcolor="window">
            <v:imagedata r:id="rId331" o:title=""/>
          </v:shape>
          <o:OLEObject Type="Embed" ProgID="Equation.3" ShapeID="_x0000_i1189" DrawAspect="Content" ObjectID="_1713772352" r:id="rId332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(121)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графічним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методом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графіка,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рисунку</w:t>
      </w:r>
      <w:r>
        <w:rPr>
          <w:color w:val="000000"/>
        </w:rPr>
        <w:t xml:space="preserve"> </w:t>
      </w:r>
      <w:r w:rsidRPr="00C32BB2">
        <w:rPr>
          <w:color w:val="000000"/>
        </w:rPr>
        <w:t>8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Аналогічно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</w:t>
      </w:r>
      <w:r>
        <w:rPr>
          <w:color w:val="000000"/>
        </w:rPr>
        <w:t xml:space="preserve"> </w:t>
      </w:r>
      <w:r w:rsidRPr="00C32BB2">
        <w:rPr>
          <w:color w:val="000000"/>
        </w:rPr>
        <w:t>(D)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74"/>
        </w:rPr>
        <w:object w:dxaOrig="4640" w:dyaOrig="1600">
          <v:shape id="_x0000_i1190" type="#_x0000_t75" style="width:231.75pt;height:80.25pt" o:ole="" fillcolor="window">
            <v:imagedata r:id="rId333" o:title=""/>
          </v:shape>
          <o:OLEObject Type="Embed" ProgID="Equation.3" ShapeID="_x0000_i1190" DrawAspect="Content" ObjectID="_1713772353" r:id="rId334"/>
        </w:object>
      </w:r>
      <w:r w:rsidRPr="00C32BB2">
        <w:rPr>
          <w:noProof w:val="0"/>
          <w:color w:val="000000"/>
        </w:rPr>
        <w:t>,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(122)</w:t>
      </w:r>
    </w:p>
    <w:bookmarkStart w:id="69" w:name="_MON_1515581045"/>
    <w:bookmarkStart w:id="70" w:name="_MON_1515581072"/>
    <w:bookmarkStart w:id="71" w:name="_MON_1515581127"/>
    <w:bookmarkStart w:id="72" w:name="_MON_1515581173"/>
    <w:bookmarkStart w:id="73" w:name="_MON_1515586035"/>
    <w:bookmarkStart w:id="74" w:name="_MON_1076831574"/>
    <w:bookmarkStart w:id="75" w:name="_MON_1076831787"/>
    <w:bookmarkStart w:id="76" w:name="_MON_1076831853"/>
    <w:bookmarkStart w:id="77" w:name="_MON_1080022106"/>
    <w:bookmarkStart w:id="78" w:name="_MON_151558084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p w:rsidR="00050673" w:rsidRPr="00C32BB2" w:rsidRDefault="00050673" w:rsidP="00AF6DCA">
      <w:pPr>
        <w:keepNext/>
        <w:spacing w:before="60" w:line="240" w:lineRule="auto"/>
        <w:ind w:firstLine="0"/>
        <w:jc w:val="center"/>
        <w:rPr>
          <w:noProof w:val="0"/>
          <w:color w:val="000000"/>
          <w:sz w:val="16"/>
          <w:szCs w:val="16"/>
        </w:rPr>
      </w:pPr>
      <w:r w:rsidRPr="00C32BB2">
        <w:rPr>
          <w:noProof w:val="0"/>
          <w:color w:val="000000"/>
        </w:rPr>
        <w:object w:dxaOrig="8962" w:dyaOrig="5890">
          <v:shape id="_x0000_i1191" type="#_x0000_t75" style="width:394.5pt;height:232.5pt" o:ole="" fillcolor="window">
            <v:imagedata r:id="rId335" o:title=""/>
          </v:shape>
          <o:OLEObject Type="Embed" ProgID="Word.Picture.8" ShapeID="_x0000_i1191" DrawAspect="Content" ObjectID="_1713772354" r:id="rId336"/>
        </w:object>
      </w:r>
    </w:p>
    <w:p w:rsidR="00050673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8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Графік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функції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noProof w:val="0"/>
          <w:color w:val="000000"/>
        </w:rPr>
        <w:t>(</w:t>
      </w:r>
      <w:r w:rsidRPr="00C32BB2">
        <w:rPr>
          <w:noProof w:val="0"/>
          <w:color w:val="000000"/>
          <w:szCs w:val="28"/>
        </w:rPr>
        <w:sym w:font="Symbol" w:char="F06A"/>
      </w:r>
      <w:r w:rsidRPr="00C32BB2">
        <w:rPr>
          <w:noProof w:val="0"/>
          <w:color w:val="000000"/>
        </w:rPr>
        <w:t>)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Районів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1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3</w:t>
      </w:r>
    </w:p>
    <w:p w:rsidR="00050673" w:rsidRPr="00C32BB2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</w:p>
    <w:p w:rsidR="00050673" w:rsidRPr="00C32BB2" w:rsidRDefault="00050673" w:rsidP="00AF6DCA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Графічним</w:t>
      </w:r>
      <w:r>
        <w:rPr>
          <w:color w:val="000000"/>
        </w:rPr>
        <w:t xml:space="preserve"> </w:t>
      </w:r>
      <w:r w:rsidRPr="00C32BB2">
        <w:rPr>
          <w:color w:val="000000"/>
        </w:rPr>
        <w:t>методом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розв’язки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D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рисунка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</w:t>
      </w:r>
      <w:r w:rsidRPr="00E021AC">
        <w:rPr>
          <w:color w:val="000000"/>
        </w:rPr>
        <w:t>цього</w:t>
      </w:r>
      <w:r>
        <w:rPr>
          <w:color w:val="000000"/>
        </w:rPr>
        <w:t xml:space="preserve"> </w:t>
      </w:r>
      <w:r w:rsidRPr="00E021AC">
        <w:rPr>
          <w:color w:val="000000"/>
        </w:rPr>
        <w:t>додатка</w:t>
      </w:r>
      <w:r w:rsidRPr="00C32BB2">
        <w:rPr>
          <w:color w:val="000000"/>
        </w:rPr>
        <w:t>:</w:t>
      </w:r>
    </w:p>
    <w:bookmarkStart w:id="79" w:name="_MON_995967547"/>
    <w:bookmarkStart w:id="80" w:name="_MON_1076831941"/>
    <w:bookmarkStart w:id="81" w:name="_MON_1076831998"/>
    <w:bookmarkStart w:id="82" w:name="_MON_1515581234"/>
    <w:bookmarkStart w:id="83" w:name="_MON_1515586036"/>
    <w:bookmarkEnd w:id="79"/>
    <w:bookmarkEnd w:id="80"/>
    <w:bookmarkEnd w:id="81"/>
    <w:bookmarkEnd w:id="82"/>
    <w:bookmarkEnd w:id="83"/>
    <w:p w:rsidR="00050673" w:rsidRPr="00C32BB2" w:rsidRDefault="00050673" w:rsidP="00AF6DCA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8589" w:dyaOrig="5234">
          <v:shape id="_x0000_i1192" type="#_x0000_t75" style="width:408pt;height:246pt" o:ole="" fillcolor="window">
            <v:imagedata r:id="rId337" o:title=""/>
          </v:shape>
          <o:OLEObject Type="Embed" ProgID="Word.Picture.8" ShapeID="_x0000_i1192" DrawAspect="Content" ObjectID="_1713772355" r:id="rId338"/>
        </w:object>
      </w:r>
    </w:p>
    <w:p w:rsidR="00050673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9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Графік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функції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noProof w:val="0"/>
          <w:color w:val="000000"/>
        </w:rPr>
        <w:t>(</w:t>
      </w:r>
      <w:r w:rsidRPr="00C32BB2">
        <w:rPr>
          <w:noProof w:val="0"/>
          <w:color w:val="000000"/>
          <w:szCs w:val="28"/>
        </w:rPr>
        <w:sym w:font="Symbol" w:char="F06A"/>
      </w:r>
      <w:r w:rsidRPr="00C32BB2">
        <w:rPr>
          <w:noProof w:val="0"/>
          <w:color w:val="000000"/>
        </w:rPr>
        <w:t>)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Району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2</w:t>
      </w:r>
    </w:p>
    <w:p w:rsidR="00050673" w:rsidRPr="00C32BB2" w:rsidRDefault="00050673" w:rsidP="00AF6DCA">
      <w:pPr>
        <w:spacing w:before="60" w:line="240" w:lineRule="auto"/>
        <w:ind w:firstLine="0"/>
        <w:jc w:val="center"/>
        <w:rPr>
          <w:noProof w:val="0"/>
          <w:color w:val="000000"/>
        </w:rPr>
      </w:pPr>
    </w:p>
    <w:p w:rsidR="00050673" w:rsidRDefault="00050673" w:rsidP="006E6BCA">
      <w:pPr>
        <w:pStyle w:val="a3"/>
        <w:spacing w:before="0"/>
        <w:rPr>
          <w:color w:val="000000"/>
        </w:rPr>
      </w:pPr>
      <w:r w:rsidRPr="00352B5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352B5D">
        <w:rPr>
          <w:color w:val="000000"/>
        </w:rPr>
        <w:t>поляризаційної</w:t>
      </w:r>
      <w:r>
        <w:rPr>
          <w:color w:val="000000"/>
        </w:rPr>
        <w:t xml:space="preserve"> </w:t>
      </w:r>
      <w:r w:rsidRPr="00352B5D">
        <w:rPr>
          <w:color w:val="000000"/>
        </w:rPr>
        <w:t>розв’язки</w:t>
      </w:r>
      <w:r>
        <w:rPr>
          <w:color w:val="000000"/>
        </w:rPr>
        <w:t xml:space="preserve"> </w:t>
      </w:r>
      <w:r w:rsidRPr="00352B5D">
        <w:rPr>
          <w:color w:val="000000"/>
        </w:rPr>
        <w:t>(Р)</w:t>
      </w:r>
      <w:r>
        <w:rPr>
          <w:color w:val="000000"/>
        </w:rPr>
        <w:t xml:space="preserve">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тому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, якщо на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створює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завади,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лінійна,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радіомовній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супутниковій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службі</w:t>
      </w:r>
      <w:r>
        <w:rPr>
          <w:color w:val="000000"/>
        </w:rPr>
        <w:t xml:space="preserve"> – </w:t>
      </w:r>
      <w:r w:rsidRPr="00C32BB2">
        <w:rPr>
          <w:color w:val="000000"/>
        </w:rPr>
        <w:t>кругова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поляризація</w:t>
      </w:r>
      <w:r>
        <w:rPr>
          <w:color w:val="000000"/>
        </w:rPr>
        <w:t xml:space="preserve"> </w:t>
      </w:r>
      <w:r w:rsidRPr="00C32BB2">
        <w:rPr>
          <w:color w:val="000000"/>
        </w:rPr>
        <w:t>випромінювання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або</w:t>
      </w:r>
      <w:r>
        <w:rPr>
          <w:color w:val="000000"/>
        </w:rPr>
        <w:t xml:space="preserve"> </w:t>
      </w:r>
      <w:r w:rsidRPr="00C32BB2">
        <w:rPr>
          <w:color w:val="000000"/>
        </w:rPr>
        <w:t>навпаки.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наземній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радіомовних</w:t>
      </w:r>
      <w:r>
        <w:rPr>
          <w:color w:val="000000"/>
        </w:rPr>
        <w:t xml:space="preserve"> </w:t>
      </w:r>
      <w:r w:rsidRPr="00C32BB2">
        <w:rPr>
          <w:color w:val="000000"/>
        </w:rPr>
        <w:t>супутникових</w:t>
      </w:r>
      <w:r>
        <w:rPr>
          <w:color w:val="000000"/>
        </w:rPr>
        <w:t xml:space="preserve"> </w:t>
      </w:r>
      <w:r w:rsidRPr="00C32BB2">
        <w:rPr>
          <w:color w:val="000000"/>
        </w:rPr>
        <w:t>службах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збіжну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поляризацію</w:t>
      </w:r>
      <w:r>
        <w:rPr>
          <w:color w:val="000000"/>
        </w:rPr>
        <w:t xml:space="preserve"> </w:t>
      </w:r>
      <w:r w:rsidRPr="00C32BB2">
        <w:rPr>
          <w:color w:val="000000"/>
        </w:rPr>
        <w:t>випромінювання,</w:t>
      </w:r>
      <w:r>
        <w:rPr>
          <w:color w:val="000000"/>
        </w:rPr>
        <w:t xml:space="preserve"> </w:t>
      </w:r>
      <w:r w:rsidRPr="00C32BB2">
        <w:rPr>
          <w:color w:val="000000"/>
        </w:rPr>
        <w:t>тоді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Р=0.</w:t>
      </w:r>
    </w:p>
    <w:p w:rsidR="00050673" w:rsidRPr="006E6BCA" w:rsidRDefault="00050673" w:rsidP="006E6BCA">
      <w:pPr>
        <w:pStyle w:val="a3"/>
        <w:spacing w:before="0"/>
        <w:rPr>
          <w:color w:val="000000"/>
          <w:sz w:val="18"/>
          <w:szCs w:val="18"/>
        </w:rPr>
      </w:pPr>
    </w:p>
    <w:p w:rsidR="00050673" w:rsidRPr="00C32BB2" w:rsidRDefault="00050673" w:rsidP="006E6BC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9.3</w:t>
      </w:r>
      <w:r>
        <w:rPr>
          <w:color w:val="000000"/>
        </w:rPr>
        <w:t xml:space="preserve">. </w:t>
      </w:r>
      <w:r w:rsidRPr="00C32BB2">
        <w:rPr>
          <w:color w:val="000000"/>
        </w:rPr>
        <w:t>Розрахунок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спектральної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передавачем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станції,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</w:p>
    <w:p w:rsidR="00050673" w:rsidRPr="00C32BB2" w:rsidRDefault="00050673" w:rsidP="006E6BCA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Щільність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пере</w:t>
      </w:r>
      <w:r>
        <w:rPr>
          <w:color w:val="000000"/>
        </w:rPr>
        <w:t>давачем наземної станції в будь-</w:t>
      </w:r>
      <w:r w:rsidRPr="00C32BB2">
        <w:rPr>
          <w:color w:val="000000"/>
        </w:rPr>
        <w:t>якій</w:t>
      </w:r>
      <w:r>
        <w:rPr>
          <w:color w:val="000000"/>
        </w:rPr>
        <w:t xml:space="preserve"> </w:t>
      </w:r>
      <w:r w:rsidRPr="00C32BB2">
        <w:rPr>
          <w:color w:val="000000"/>
        </w:rPr>
        <w:t>точці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F</w:t>
      </w:r>
      <w:r w:rsidRPr="00C32BB2">
        <w:rPr>
          <w:i/>
          <w:color w:val="000000"/>
          <w:vertAlign w:val="subscript"/>
        </w:rPr>
        <w:t>p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57022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i/>
          <w:noProof w:val="0"/>
          <w:color w:val="000000"/>
        </w:rPr>
        <w:t>F</w:t>
      </w:r>
      <w:r w:rsidRPr="00C32BB2">
        <w:rPr>
          <w:i/>
          <w:noProof w:val="0"/>
          <w:color w:val="000000"/>
          <w:vertAlign w:val="subscript"/>
        </w:rPr>
        <w:t>p</w:t>
      </w:r>
      <w:r w:rsidRPr="00C32BB2">
        <w:rPr>
          <w:i/>
          <w:noProof w:val="0"/>
          <w:color w:val="000000"/>
        </w:rPr>
        <w:t>=Е–А</w:t>
      </w:r>
      <w:r w:rsidRPr="00C32BB2">
        <w:rPr>
          <w:noProof w:val="0"/>
          <w:color w:val="000000"/>
        </w:rPr>
        <w:t>+43,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(123)</w:t>
      </w:r>
    </w:p>
    <w:p w:rsidR="00050673" w:rsidRPr="00C32BB2" w:rsidRDefault="00050673" w:rsidP="00857022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Е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еквівалентна</w:t>
      </w:r>
      <w:r>
        <w:rPr>
          <w:color w:val="000000"/>
        </w:rPr>
        <w:t xml:space="preserve"> </w:t>
      </w:r>
      <w:r w:rsidRPr="00C32BB2">
        <w:rPr>
          <w:color w:val="000000"/>
        </w:rPr>
        <w:t>ізотропно-випромінювана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передавача</w:t>
      </w:r>
      <w:r>
        <w:rPr>
          <w:color w:val="000000"/>
        </w:rPr>
        <w:t xml:space="preserve"> </w:t>
      </w:r>
      <w:r w:rsidRPr="00C32BB2">
        <w:rPr>
          <w:color w:val="000000"/>
        </w:rPr>
        <w:t>наземної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напрямку</w:t>
      </w:r>
      <w:r>
        <w:rPr>
          <w:color w:val="000000"/>
        </w:rPr>
        <w:t xml:space="preserve"> цієї </w:t>
      </w:r>
      <w:r w:rsidRPr="00C32BB2">
        <w:rPr>
          <w:color w:val="000000"/>
        </w:rPr>
        <w:t>точки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обслуговування,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</w:t>
      </w:r>
      <w:r w:rsidRPr="00C32BB2">
        <w:rPr>
          <w:color w:val="000000"/>
        </w:rPr>
        <w:t>(Вт/м</w:t>
      </w:r>
      <w:r w:rsidRPr="00C32BB2">
        <w:rPr>
          <w:color w:val="000000"/>
          <w:vertAlign w:val="superscript"/>
        </w:rPr>
        <w:t>2</w:t>
      </w:r>
      <w:r w:rsidRPr="00C32BB2">
        <w:rPr>
          <w:color w:val="000000"/>
        </w:rPr>
        <w:t>);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А</w:t>
      </w:r>
      <w:r>
        <w:rPr>
          <w:i/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загальні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завад,</w:t>
      </w:r>
      <w:r>
        <w:rPr>
          <w:color w:val="000000"/>
        </w:rPr>
        <w:t xml:space="preserve"> </w:t>
      </w:r>
      <w:r w:rsidRPr="00C32BB2">
        <w:rPr>
          <w:color w:val="000000"/>
        </w:rPr>
        <w:t>дБ.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</w:t>
      </w:r>
      <w:r>
        <w:rPr>
          <w:color w:val="000000"/>
        </w:rPr>
        <w:t xml:space="preserve">е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100</w:t>
      </w:r>
      <w:r>
        <w:rPr>
          <w:color w:val="000000"/>
        </w:rPr>
        <w:t xml:space="preserve"> </w:t>
      </w:r>
      <w:r w:rsidRPr="00C32BB2">
        <w:rPr>
          <w:color w:val="000000"/>
        </w:rPr>
        <w:t>км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межі</w:t>
      </w:r>
      <w:r>
        <w:rPr>
          <w:color w:val="000000"/>
        </w:rPr>
        <w:t xml:space="preserve"> </w:t>
      </w:r>
      <w:r w:rsidRPr="00C32BB2">
        <w:rPr>
          <w:color w:val="000000"/>
        </w:rPr>
        <w:t>зони</w:t>
      </w:r>
      <w:r>
        <w:rPr>
          <w:color w:val="000000"/>
        </w:rPr>
        <w:t xml:space="preserve"> </w:t>
      </w:r>
      <w:r w:rsidRPr="00C32BB2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(А)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Районів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57022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i/>
          <w:noProof w:val="0"/>
          <w:color w:val="000000"/>
        </w:rPr>
        <w:t>А</w:t>
      </w:r>
      <w:r w:rsidRPr="00C32BB2">
        <w:rPr>
          <w:noProof w:val="0"/>
          <w:color w:val="000000"/>
        </w:rPr>
        <w:t>=137,6+0,2324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noProof w:val="0"/>
          <w:color w:val="000000"/>
        </w:rPr>
        <w:t>+0,834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(124)</w:t>
      </w:r>
    </w:p>
    <w:p w:rsidR="00050673" w:rsidRPr="00C32BB2" w:rsidRDefault="00050673" w:rsidP="00857022">
      <w:pPr>
        <w:pStyle w:val="a3"/>
        <w:spacing w:before="60"/>
        <w:ind w:firstLine="0"/>
        <w:rPr>
          <w:color w:val="000000"/>
        </w:rPr>
      </w:pPr>
      <w:r>
        <w:rPr>
          <w:color w:val="000000"/>
        </w:rPr>
        <w:t>д</w:t>
      </w:r>
      <w:r w:rsidRPr="00C32BB2">
        <w:rPr>
          <w:color w:val="000000"/>
        </w:rPr>
        <w:t>е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t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d</w:t>
      </w:r>
      <w:r w:rsidRPr="00C32BB2">
        <w:rPr>
          <w:i/>
          <w:color w:val="000000"/>
          <w:vertAlign w:val="subscript"/>
        </w:rPr>
        <w:t>m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довжину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над</w:t>
      </w:r>
      <w:r>
        <w:rPr>
          <w:color w:val="000000"/>
        </w:rPr>
        <w:t xml:space="preserve"> </w:t>
      </w:r>
      <w:r w:rsidRPr="00C32BB2">
        <w:rPr>
          <w:color w:val="000000"/>
        </w:rPr>
        <w:t>сушею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над</w:t>
      </w:r>
      <w:r>
        <w:rPr>
          <w:color w:val="000000"/>
        </w:rPr>
        <w:t xml:space="preserve"> </w:t>
      </w:r>
      <w:r w:rsidRPr="00C32BB2">
        <w:rPr>
          <w:color w:val="000000"/>
        </w:rPr>
        <w:t>морем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Аналогічно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i/>
          <w:noProof w:val="0"/>
          <w:color w:val="000000"/>
        </w:rPr>
        <w:t>А</w:t>
      </w:r>
      <w:r w:rsidRPr="00C32BB2">
        <w:rPr>
          <w:noProof w:val="0"/>
          <w:color w:val="000000"/>
        </w:rPr>
        <w:t>=141,9+0,2867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noProof w:val="0"/>
          <w:color w:val="000000"/>
        </w:rPr>
        <w:t>+0,1522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.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(125)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менш</w:t>
      </w:r>
      <w:r>
        <w:rPr>
          <w:color w:val="000000"/>
        </w:rPr>
        <w:t xml:space="preserve">е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100</w:t>
      </w:r>
      <w:r>
        <w:rPr>
          <w:color w:val="000000"/>
        </w:rPr>
        <w:t xml:space="preserve"> </w:t>
      </w:r>
      <w:r w:rsidRPr="00C32BB2">
        <w:rPr>
          <w:color w:val="000000"/>
        </w:rPr>
        <w:t>км</w:t>
      </w:r>
      <w:r>
        <w:rPr>
          <w:color w:val="000000"/>
        </w:rPr>
        <w:t xml:space="preserve"> у </w:t>
      </w:r>
      <w:r w:rsidRPr="00C32BB2">
        <w:rPr>
          <w:color w:val="000000"/>
        </w:rPr>
        <w:t>Районах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А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найменше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формулами</w:t>
      </w:r>
      <w:r>
        <w:rPr>
          <w:color w:val="000000"/>
        </w:rPr>
        <w:t xml:space="preserve"> </w:t>
      </w:r>
      <w:r w:rsidRPr="00C32BB2">
        <w:rPr>
          <w:color w:val="000000"/>
        </w:rPr>
        <w:t>124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126: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i/>
          <w:noProof w:val="0"/>
          <w:color w:val="000000"/>
        </w:rPr>
        <w:t>А</w:t>
      </w:r>
      <w:r w:rsidRPr="00C32BB2">
        <w:rPr>
          <w:noProof w:val="0"/>
          <w:color w:val="000000"/>
        </w:rPr>
        <w:t>=109,5+20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lg</w:t>
      </w:r>
      <w:r w:rsidRPr="00C32BB2">
        <w:rPr>
          <w:noProof w:val="0"/>
          <w:color w:val="000000"/>
        </w:rPr>
        <w:t>(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noProof w:val="0"/>
          <w:color w:val="000000"/>
        </w:rPr>
        <w:t>+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).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(126)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(А)</w:t>
      </w:r>
      <w:r>
        <w:rPr>
          <w:color w:val="000000"/>
        </w:rPr>
        <w:t xml:space="preserve"> залежно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довжини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траси,</w:t>
      </w:r>
      <w:r>
        <w:rPr>
          <w:color w:val="000000"/>
        </w:rPr>
        <w:t xml:space="preserve"> </w:t>
      </w:r>
      <w:r w:rsidRPr="00C32BB2">
        <w:rPr>
          <w:color w:val="000000"/>
        </w:rPr>
        <w:t>так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співвідношення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морської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сухопутної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складових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частин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Районах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графічно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графіків,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рисунку</w:t>
      </w:r>
      <w:r>
        <w:rPr>
          <w:color w:val="000000"/>
        </w:rPr>
        <w:t xml:space="preserve"> </w:t>
      </w:r>
      <w:r w:rsidRPr="00C32BB2">
        <w:rPr>
          <w:color w:val="000000"/>
        </w:rPr>
        <w:t>10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</w:p>
    <w:bookmarkStart w:id="84" w:name="_MON_1076833344"/>
    <w:bookmarkStart w:id="85" w:name="_MON_1076833543"/>
    <w:bookmarkStart w:id="86" w:name="_MON_1076834038"/>
    <w:bookmarkStart w:id="87" w:name="_MON_1076834081"/>
    <w:bookmarkStart w:id="88" w:name="_MON_1076834101"/>
    <w:bookmarkStart w:id="89" w:name="_MON_1076834115"/>
    <w:bookmarkStart w:id="90" w:name="_MON_1076834221"/>
    <w:bookmarkStart w:id="91" w:name="_MON_1515581839"/>
    <w:bookmarkStart w:id="92" w:name="_MON_1515582106"/>
    <w:bookmarkStart w:id="93" w:name="_MON_1515586037"/>
    <w:bookmarkStart w:id="94" w:name="_MON_995967574"/>
    <w:bookmarkStart w:id="95" w:name="_MON_1076832524"/>
    <w:bookmarkStart w:id="96" w:name="_MON_1076832932"/>
    <w:bookmarkStart w:id="97" w:name="_MON_1076833082"/>
    <w:bookmarkStart w:id="98" w:name="_MON_1076833122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p w:rsidR="00050673" w:rsidRPr="00C32BB2" w:rsidRDefault="00050673" w:rsidP="00857022">
      <w:pPr>
        <w:keepNext/>
        <w:spacing w:before="60" w:line="240" w:lineRule="auto"/>
        <w:ind w:firstLine="0"/>
        <w:jc w:val="center"/>
        <w:rPr>
          <w:noProof w:val="0"/>
          <w:color w:val="000000"/>
          <w:sz w:val="16"/>
          <w:szCs w:val="16"/>
        </w:rPr>
      </w:pPr>
      <w:r w:rsidRPr="00C32BB2">
        <w:rPr>
          <w:noProof w:val="0"/>
          <w:color w:val="000000"/>
        </w:rPr>
        <w:object w:dxaOrig="9374" w:dyaOrig="6751">
          <v:shape id="_x0000_i1193" type="#_x0000_t75" style="width:412.5pt;height:260.25pt" o:ole="" fillcolor="window">
            <v:imagedata r:id="rId339" o:title=""/>
          </v:shape>
          <o:OLEObject Type="Embed" ProgID="Word.Picture.8" ShapeID="_x0000_i1193" DrawAspect="Content" ObjectID="_1713772356" r:id="rId340"/>
        </w:object>
      </w:r>
    </w:p>
    <w:p w:rsidR="00050673" w:rsidRDefault="00050673" w:rsidP="00857022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10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Графік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функції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(d</w:t>
      </w:r>
      <w:r w:rsidRPr="00C32BB2">
        <w:rPr>
          <w:noProof w:val="0"/>
          <w:color w:val="000000"/>
          <w:vertAlign w:val="subscript"/>
        </w:rPr>
        <w:t>t</w:t>
      </w:r>
      <w:r w:rsidRPr="00C32BB2">
        <w:rPr>
          <w:noProof w:val="0"/>
          <w:color w:val="000000"/>
        </w:rPr>
        <w:t>+d</w:t>
      </w:r>
      <w:r w:rsidRPr="00C32BB2">
        <w:rPr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)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Районів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1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3</w:t>
      </w:r>
    </w:p>
    <w:p w:rsidR="00050673" w:rsidRPr="00C32BB2" w:rsidRDefault="00050673" w:rsidP="00857022">
      <w:pPr>
        <w:spacing w:before="60" w:line="240" w:lineRule="auto"/>
        <w:ind w:firstLine="0"/>
        <w:jc w:val="center"/>
        <w:rPr>
          <w:noProof w:val="0"/>
          <w:color w:val="000000"/>
        </w:rPr>
      </w:pP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(А)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довжиною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менше</w:t>
      </w:r>
      <w:r>
        <w:rPr>
          <w:color w:val="000000"/>
        </w:rPr>
        <w:t xml:space="preserve">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100</w:t>
      </w:r>
      <w:r>
        <w:rPr>
          <w:color w:val="000000"/>
        </w:rPr>
        <w:t xml:space="preserve"> </w:t>
      </w:r>
      <w:r w:rsidRPr="00C32BB2">
        <w:rPr>
          <w:color w:val="000000"/>
        </w:rPr>
        <w:t>км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найменше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значень,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розрахованих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</w:t>
      </w:r>
      <w:r>
        <w:rPr>
          <w:color w:val="000000"/>
          <w:szCs w:val="28"/>
        </w:rPr>
        <w:t xml:space="preserve"> </w:t>
      </w:r>
      <w:r w:rsidRPr="00C32BB2">
        <w:rPr>
          <w:color w:val="000000"/>
        </w:rPr>
        <w:t>125</w:t>
      </w:r>
      <w:r>
        <w:rPr>
          <w:color w:val="000000"/>
        </w:rPr>
        <w:t xml:space="preserve"> </w:t>
      </w:r>
      <w:r w:rsidRPr="00C32BB2">
        <w:rPr>
          <w:color w:val="000000"/>
        </w:rPr>
        <w:t>та</w:t>
      </w:r>
      <w:r>
        <w:rPr>
          <w:color w:val="000000"/>
        </w:rPr>
        <w:t xml:space="preserve"> </w:t>
      </w:r>
      <w:r w:rsidRPr="00C32BB2">
        <w:rPr>
          <w:color w:val="000000"/>
        </w:rPr>
        <w:t>127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:</w:t>
      </w:r>
    </w:p>
    <w:p w:rsidR="00050673" w:rsidRPr="00C32BB2" w:rsidRDefault="00050673" w:rsidP="00857022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i/>
          <w:noProof w:val="0"/>
          <w:color w:val="000000"/>
        </w:rPr>
        <w:t>А</w:t>
      </w:r>
      <w:r w:rsidRPr="00C32BB2">
        <w:rPr>
          <w:noProof w:val="0"/>
          <w:color w:val="000000"/>
        </w:rPr>
        <w:t>=114,4+20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</w:rPr>
        <w:t>lg</w:t>
      </w:r>
      <w:r w:rsidRPr="00C32BB2">
        <w:rPr>
          <w:noProof w:val="0"/>
          <w:color w:val="000000"/>
        </w:rPr>
        <w:t>(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i/>
          <w:noProof w:val="0"/>
          <w:color w:val="000000"/>
        </w:rPr>
        <w:t>+d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)+0,01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</w:rPr>
        <w:t>(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i/>
          <w:noProof w:val="0"/>
          <w:color w:val="000000"/>
        </w:rPr>
        <w:t>+d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).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  <w:t>(127)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Крім</w:t>
      </w:r>
      <w:r>
        <w:rPr>
          <w:color w:val="000000"/>
        </w:rPr>
        <w:t xml:space="preserve"> </w:t>
      </w:r>
      <w:r w:rsidRPr="00C32BB2">
        <w:rPr>
          <w:color w:val="000000"/>
        </w:rPr>
        <w:t>того,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(А)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</w:t>
      </w:r>
      <w:r>
        <w:rPr>
          <w:color w:val="000000"/>
        </w:rPr>
        <w:t xml:space="preserve"> </w:t>
      </w:r>
      <w:r w:rsidRPr="00C32BB2">
        <w:rPr>
          <w:color w:val="000000"/>
        </w:rPr>
        <w:t>можна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підставі</w:t>
      </w:r>
      <w:r>
        <w:rPr>
          <w:color w:val="000000"/>
        </w:rPr>
        <w:t xml:space="preserve"> </w:t>
      </w:r>
      <w:r w:rsidRPr="00C32BB2">
        <w:rPr>
          <w:color w:val="000000"/>
        </w:rPr>
        <w:t>графічної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функції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довжини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співвідношення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сухопутних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морських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частин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(рисунок</w:t>
      </w:r>
      <w:r>
        <w:rPr>
          <w:color w:val="000000"/>
        </w:rPr>
        <w:t xml:space="preserve"> </w:t>
      </w:r>
      <w:r w:rsidRPr="00C32BB2">
        <w:rPr>
          <w:color w:val="000000"/>
        </w:rPr>
        <w:t>11</w:t>
      </w:r>
      <w:r>
        <w:rPr>
          <w:color w:val="000000"/>
        </w:rPr>
        <w:t xml:space="preserve"> </w:t>
      </w:r>
      <w:r w:rsidRPr="00E021AC">
        <w:rPr>
          <w:color w:val="000000"/>
        </w:rPr>
        <w:t>цього</w:t>
      </w:r>
      <w:r>
        <w:rPr>
          <w:color w:val="000000"/>
        </w:rPr>
        <w:t xml:space="preserve"> </w:t>
      </w:r>
      <w:r w:rsidRPr="00E021AC">
        <w:rPr>
          <w:color w:val="000000"/>
        </w:rPr>
        <w:t>додатка</w:t>
      </w:r>
      <w:r w:rsidRPr="00C32BB2">
        <w:rPr>
          <w:color w:val="000000"/>
        </w:rPr>
        <w:t>).</w:t>
      </w:r>
    </w:p>
    <w:p w:rsidR="00050673" w:rsidRPr="00C32BB2" w:rsidRDefault="00050673" w:rsidP="00EB27DB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Координація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проводиться,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довжина</w:t>
      </w:r>
      <w:r>
        <w:rPr>
          <w:color w:val="000000"/>
        </w:rPr>
        <w:t xml:space="preserve"> </w:t>
      </w:r>
      <w:r w:rsidRPr="00C32BB2">
        <w:rPr>
          <w:color w:val="000000"/>
        </w:rPr>
        <w:t>сухопутної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складає</w:t>
      </w:r>
      <w:r>
        <w:rPr>
          <w:color w:val="000000"/>
        </w:rPr>
        <w:t xml:space="preserve"> </w:t>
      </w:r>
      <w:r w:rsidRPr="00C32BB2">
        <w:rPr>
          <w:color w:val="000000"/>
        </w:rPr>
        <w:t>400</w:t>
      </w:r>
      <w:r>
        <w:rPr>
          <w:color w:val="000000"/>
        </w:rPr>
        <w:t xml:space="preserve"> </w:t>
      </w:r>
      <w:r w:rsidRPr="00C32BB2">
        <w:rPr>
          <w:color w:val="000000"/>
        </w:rPr>
        <w:t>км</w:t>
      </w:r>
      <w:r>
        <w:rPr>
          <w:color w:val="000000"/>
        </w:rPr>
        <w:t xml:space="preserve"> і більше або довжина морської і</w:t>
      </w:r>
      <w:r w:rsidRPr="00C32BB2">
        <w:rPr>
          <w:color w:val="000000"/>
        </w:rPr>
        <w:t>/чи</w:t>
      </w:r>
      <w:r>
        <w:rPr>
          <w:color w:val="000000"/>
        </w:rPr>
        <w:t xml:space="preserve"> </w:t>
      </w:r>
      <w:r w:rsidRPr="00C32BB2">
        <w:rPr>
          <w:color w:val="000000"/>
        </w:rPr>
        <w:t>змішаної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</w:t>
      </w:r>
      <w:r w:rsidRPr="00C32BB2">
        <w:rPr>
          <w:color w:val="000000"/>
        </w:rPr>
        <w:t>200</w:t>
      </w:r>
      <w:r>
        <w:rPr>
          <w:color w:val="000000"/>
        </w:rPr>
        <w:t xml:space="preserve"> </w:t>
      </w:r>
      <w:r w:rsidRPr="00C32BB2">
        <w:rPr>
          <w:color w:val="000000"/>
        </w:rPr>
        <w:t>км.</w:t>
      </w:r>
    </w:p>
    <w:bookmarkStart w:id="99" w:name="_MON_1076833384"/>
    <w:bookmarkStart w:id="100" w:name="_MON_1076833684"/>
    <w:bookmarkStart w:id="101" w:name="_MON_1076833762"/>
    <w:bookmarkStart w:id="102" w:name="_MON_1076833792"/>
    <w:bookmarkStart w:id="103" w:name="_MON_1076833805"/>
    <w:bookmarkStart w:id="104" w:name="_MON_1076833871"/>
    <w:bookmarkStart w:id="105" w:name="_MON_1076833903"/>
    <w:bookmarkStart w:id="106" w:name="_MON_1076834039"/>
    <w:bookmarkStart w:id="107" w:name="_MON_1076834130"/>
    <w:bookmarkStart w:id="108" w:name="_MON_1076834176"/>
    <w:bookmarkStart w:id="109" w:name="_MON_1076834222"/>
    <w:bookmarkStart w:id="110" w:name="_MON_1515584170"/>
    <w:bookmarkStart w:id="111" w:name="_MON_1515586038"/>
    <w:bookmarkStart w:id="112" w:name="_MON_1076833242"/>
    <w:bookmarkStart w:id="113" w:name="_MON_1076833282"/>
    <w:bookmarkStart w:id="114" w:name="_MON_1076833313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p w:rsidR="00050673" w:rsidRDefault="00050673" w:rsidP="00857022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object w:dxaOrig="8646" w:dyaOrig="6893">
          <v:shape id="_x0000_i1194" type="#_x0000_t75" style="width:423.75pt;height:224.25pt" o:ole="" fillcolor="window">
            <v:imagedata r:id="rId341" o:title=""/>
          </v:shape>
          <o:OLEObject Type="Embed" ProgID="Word.Picture.8" ShapeID="_x0000_i1194" DrawAspect="Content" ObjectID="_1713772357" r:id="rId342"/>
        </w:object>
      </w:r>
    </w:p>
    <w:p w:rsidR="00050673" w:rsidRDefault="00050673" w:rsidP="001F3643">
      <w:pPr>
        <w:spacing w:before="24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11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Графік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функції</w:t>
      </w:r>
      <w:r>
        <w:rPr>
          <w:noProof w:val="0"/>
          <w:color w:val="000000"/>
        </w:rPr>
        <w:t xml:space="preserve"> </w:t>
      </w:r>
      <w:r w:rsidRPr="00C32BB2">
        <w:rPr>
          <w:i/>
          <w:noProof w:val="0"/>
          <w:color w:val="000000"/>
        </w:rPr>
        <w:t>А</w:t>
      </w:r>
      <w:r w:rsidRPr="00C32BB2">
        <w:rPr>
          <w:noProof w:val="0"/>
          <w:color w:val="000000"/>
        </w:rPr>
        <w:t>(</w:t>
      </w:r>
      <w:r w:rsidRPr="00C32BB2">
        <w:rPr>
          <w:i/>
          <w:noProof w:val="0"/>
          <w:color w:val="000000"/>
        </w:rPr>
        <w:t>d</w:t>
      </w:r>
      <w:r w:rsidRPr="00C32BB2">
        <w:rPr>
          <w:i/>
          <w:noProof w:val="0"/>
          <w:color w:val="000000"/>
          <w:vertAlign w:val="subscript"/>
        </w:rPr>
        <w:t>t</w:t>
      </w:r>
      <w:r w:rsidRPr="00C32BB2">
        <w:rPr>
          <w:i/>
          <w:noProof w:val="0"/>
          <w:color w:val="000000"/>
        </w:rPr>
        <w:t>+d</w:t>
      </w:r>
      <w:r w:rsidRPr="00C32BB2">
        <w:rPr>
          <w:i/>
          <w:noProof w:val="0"/>
          <w:color w:val="000000"/>
          <w:vertAlign w:val="subscript"/>
        </w:rPr>
        <w:t>m</w:t>
      </w:r>
      <w:r w:rsidRPr="00C32BB2">
        <w:rPr>
          <w:noProof w:val="0"/>
          <w:color w:val="000000"/>
        </w:rPr>
        <w:t>)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Району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2</w:t>
      </w:r>
    </w:p>
    <w:p w:rsidR="00050673" w:rsidRPr="001F3643" w:rsidRDefault="00050673" w:rsidP="001F3643">
      <w:pPr>
        <w:spacing w:before="240" w:line="240" w:lineRule="auto"/>
        <w:ind w:firstLine="0"/>
        <w:jc w:val="center"/>
        <w:rPr>
          <w:noProof w:val="0"/>
          <w:color w:val="000000"/>
          <w:sz w:val="16"/>
          <w:szCs w:val="16"/>
        </w:rPr>
      </w:pPr>
    </w:p>
    <w:p w:rsidR="00050673" w:rsidRDefault="00050673" w:rsidP="001F3643">
      <w:pPr>
        <w:tabs>
          <w:tab w:val="left" w:pos="709"/>
        </w:tabs>
        <w:spacing w:before="120" w:line="240" w:lineRule="auto"/>
        <w:ind w:firstLine="0"/>
        <w:rPr>
          <w:noProof w:val="0"/>
          <w:color w:val="000000"/>
          <w:szCs w:val="28"/>
        </w:rPr>
      </w:pPr>
      <w:r>
        <w:rPr>
          <w:noProof w:val="0"/>
          <w:color w:val="000000"/>
        </w:rPr>
        <w:tab/>
      </w:r>
      <w:r w:rsidRPr="00C32BB2">
        <w:rPr>
          <w:noProof w:val="0"/>
          <w:color w:val="000000"/>
          <w:szCs w:val="28"/>
        </w:rPr>
        <w:t>9.4</w:t>
      </w:r>
      <w:r>
        <w:rPr>
          <w:noProof w:val="0"/>
          <w:color w:val="000000"/>
          <w:szCs w:val="28"/>
        </w:rPr>
        <w:t xml:space="preserve">. </w:t>
      </w:r>
      <w:r w:rsidRPr="00C32BB2">
        <w:rPr>
          <w:noProof w:val="0"/>
          <w:color w:val="000000"/>
          <w:szCs w:val="28"/>
        </w:rPr>
        <w:t>Розрахунок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загальног</w:t>
      </w:r>
      <w:r>
        <w:rPr>
          <w:noProof w:val="0"/>
          <w:color w:val="000000"/>
          <w:szCs w:val="28"/>
        </w:rPr>
        <w:t>о еквівалентного запасу захисту</w:t>
      </w:r>
    </w:p>
    <w:p w:rsidR="00050673" w:rsidRPr="0077453D" w:rsidRDefault="00050673" w:rsidP="001F3643">
      <w:pPr>
        <w:pStyle w:val="a3"/>
        <w:rPr>
          <w:color w:val="000000"/>
        </w:rPr>
      </w:pPr>
      <w:r w:rsidRPr="0077453D">
        <w:rPr>
          <w:color w:val="000000"/>
        </w:rPr>
        <w:t>9.4.1</w:t>
      </w:r>
      <w:r>
        <w:rPr>
          <w:color w:val="000000"/>
        </w:rPr>
        <w:t xml:space="preserve">. </w:t>
      </w:r>
      <w:r w:rsidRPr="0077453D">
        <w:rPr>
          <w:color w:val="000000"/>
        </w:rPr>
        <w:t>Основним</w:t>
      </w:r>
      <w:r>
        <w:rPr>
          <w:color w:val="000000"/>
        </w:rPr>
        <w:t xml:space="preserve"> </w:t>
      </w:r>
      <w:r w:rsidRPr="0077453D">
        <w:rPr>
          <w:color w:val="000000"/>
        </w:rPr>
        <w:t>критерієм</w:t>
      </w:r>
      <w:r>
        <w:rPr>
          <w:color w:val="000000"/>
        </w:rPr>
        <w:t xml:space="preserve"> </w:t>
      </w:r>
      <w:r w:rsidRPr="0077453D">
        <w:rPr>
          <w:color w:val="000000"/>
        </w:rPr>
        <w:t>оцінки</w:t>
      </w:r>
      <w:r>
        <w:rPr>
          <w:color w:val="000000"/>
        </w:rPr>
        <w:t xml:space="preserve"> </w:t>
      </w:r>
      <w:r w:rsidRPr="0077453D">
        <w:rPr>
          <w:color w:val="000000"/>
        </w:rPr>
        <w:t>ЕМС</w:t>
      </w:r>
      <w:r>
        <w:rPr>
          <w:color w:val="000000"/>
        </w:rPr>
        <w:t xml:space="preserve"> </w:t>
      </w:r>
      <w:r w:rsidRPr="0077453D">
        <w:rPr>
          <w:color w:val="000000"/>
        </w:rPr>
        <w:t>РЕЗ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ситуацій</w:t>
      </w:r>
      <w:r>
        <w:rPr>
          <w:color w:val="000000"/>
        </w:rPr>
        <w:t xml:space="preserve"> </w:t>
      </w:r>
      <w:r w:rsidRPr="0077453D">
        <w:rPr>
          <w:color w:val="000000"/>
        </w:rPr>
        <w:t>впливу</w:t>
      </w:r>
      <w:r>
        <w:rPr>
          <w:color w:val="000000"/>
        </w:rPr>
        <w:t xml:space="preserve"> </w:t>
      </w:r>
      <w:r w:rsidRPr="0077453D">
        <w:rPr>
          <w:color w:val="000000"/>
        </w:rPr>
        <w:t>РМСС/РМСС</w:t>
      </w:r>
      <w:r>
        <w:rPr>
          <w:color w:val="000000"/>
        </w:rPr>
        <w:t xml:space="preserve"> відповідно до додатка 30В до РР, </w:t>
      </w:r>
      <w:r w:rsidRPr="0077453D">
        <w:rPr>
          <w:color w:val="000000"/>
        </w:rPr>
        <w:t>є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загальний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по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(М)</w:t>
      </w:r>
      <w:r>
        <w:rPr>
          <w:color w:val="000000"/>
        </w:rPr>
        <w:t xml:space="preserve"> </w:t>
      </w:r>
      <w:r w:rsidRPr="0077453D">
        <w:rPr>
          <w:color w:val="000000"/>
        </w:rPr>
        <w:t>(загальний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фідерних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77453D">
        <w:rPr>
          <w:color w:val="000000"/>
        </w:rPr>
        <w:t>ліній</w:t>
      </w:r>
      <w:r>
        <w:rPr>
          <w:color w:val="000000"/>
        </w:rPr>
        <w:t xml:space="preserve"> — </w:t>
      </w:r>
      <w:r w:rsidRPr="0077453D">
        <w:rPr>
          <w:color w:val="000000"/>
        </w:rPr>
        <w:t>M</w:t>
      </w:r>
      <w:r w:rsidRPr="0077453D">
        <w:rPr>
          <w:color w:val="000000"/>
          <w:vertAlign w:val="subscript"/>
        </w:rPr>
        <w:t>u</w:t>
      </w:r>
      <w:r w:rsidRPr="0077453D">
        <w:rPr>
          <w:color w:val="000000"/>
        </w:rPr>
        <w:t>).</w:t>
      </w:r>
    </w:p>
    <w:p w:rsidR="00050673" w:rsidRPr="00622383" w:rsidRDefault="00050673" w:rsidP="001F3643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Для</w:t>
      </w:r>
      <w:r>
        <w:rPr>
          <w:color w:val="000000"/>
        </w:rPr>
        <w:t xml:space="preserve"> </w:t>
      </w:r>
      <w:r w:rsidRPr="00622383">
        <w:rPr>
          <w:color w:val="000000"/>
        </w:rPr>
        <w:t>однозначного</w:t>
      </w:r>
      <w:r>
        <w:rPr>
          <w:color w:val="000000"/>
        </w:rPr>
        <w:t xml:space="preserve"> </w:t>
      </w:r>
      <w:r w:rsidRPr="00622383">
        <w:rPr>
          <w:color w:val="000000"/>
        </w:rPr>
        <w:t>розуміння</w:t>
      </w:r>
      <w:r>
        <w:rPr>
          <w:color w:val="000000"/>
        </w:rPr>
        <w:t xml:space="preserve"> </w:t>
      </w:r>
      <w:r w:rsidRPr="00622383">
        <w:rPr>
          <w:color w:val="000000"/>
        </w:rPr>
        <w:t>моделі</w:t>
      </w:r>
      <w:r>
        <w:rPr>
          <w:color w:val="000000"/>
        </w:rPr>
        <w:t xml:space="preserve"> </w:t>
      </w:r>
      <w:r w:rsidRPr="00622383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622383">
        <w:rPr>
          <w:color w:val="000000"/>
        </w:rPr>
        <w:t>загальних</w:t>
      </w:r>
      <w:r>
        <w:rPr>
          <w:color w:val="000000"/>
        </w:rPr>
        <w:t xml:space="preserve"> </w:t>
      </w:r>
      <w:r w:rsidRPr="00622383">
        <w:rPr>
          <w:color w:val="000000"/>
        </w:rPr>
        <w:t>еквівалентних</w:t>
      </w:r>
      <w:r>
        <w:rPr>
          <w:color w:val="000000"/>
        </w:rPr>
        <w:t xml:space="preserve"> </w:t>
      </w:r>
      <w:r w:rsidRPr="00622383">
        <w:rPr>
          <w:color w:val="000000"/>
        </w:rPr>
        <w:t>запасів</w:t>
      </w:r>
      <w:r>
        <w:rPr>
          <w:color w:val="000000"/>
        </w:rPr>
        <w:t xml:space="preserve"> </w:t>
      </w:r>
      <w:r w:rsidRPr="00622383">
        <w:rPr>
          <w:color w:val="000000"/>
        </w:rPr>
        <w:t>по</w:t>
      </w:r>
      <w:r>
        <w:rPr>
          <w:color w:val="000000"/>
        </w:rPr>
        <w:t xml:space="preserve"> </w:t>
      </w:r>
      <w:r w:rsidRPr="00622383">
        <w:rPr>
          <w:color w:val="000000"/>
        </w:rPr>
        <w:t>захисту,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</w:t>
      </w:r>
      <w:r w:rsidRPr="00622383">
        <w:rPr>
          <w:color w:val="000000"/>
        </w:rPr>
        <w:t>тому</w:t>
      </w:r>
      <w:r>
        <w:rPr>
          <w:color w:val="000000"/>
        </w:rPr>
        <w:t xml:space="preserve"> </w:t>
      </w:r>
      <w:r w:rsidRPr="00622383">
        <w:rPr>
          <w:color w:val="000000"/>
        </w:rPr>
        <w:t>числі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лінії,</w:t>
      </w:r>
      <w:r>
        <w:rPr>
          <w:color w:val="000000"/>
        </w:rPr>
        <w:t xml:space="preserve"> </w:t>
      </w:r>
      <w:r w:rsidRPr="00622383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622383">
        <w:rPr>
          <w:color w:val="000000"/>
        </w:rPr>
        <w:t>ввести</w:t>
      </w:r>
      <w:r>
        <w:rPr>
          <w:color w:val="000000"/>
        </w:rPr>
        <w:t xml:space="preserve"> </w:t>
      </w:r>
      <w:r w:rsidRPr="00622383">
        <w:rPr>
          <w:color w:val="000000"/>
        </w:rPr>
        <w:t>деякі</w:t>
      </w:r>
      <w:r>
        <w:rPr>
          <w:color w:val="000000"/>
        </w:rPr>
        <w:t xml:space="preserve"> </w:t>
      </w:r>
      <w:r w:rsidRPr="00622383">
        <w:rPr>
          <w:color w:val="000000"/>
        </w:rPr>
        <w:t>специфічні</w:t>
      </w:r>
      <w:r>
        <w:rPr>
          <w:color w:val="000000"/>
        </w:rPr>
        <w:t xml:space="preserve"> </w:t>
      </w:r>
      <w:r w:rsidRPr="00622383">
        <w:rPr>
          <w:color w:val="000000"/>
        </w:rPr>
        <w:t>для</w:t>
      </w:r>
      <w:r>
        <w:rPr>
          <w:color w:val="000000"/>
        </w:rPr>
        <w:t xml:space="preserve"> цього </w:t>
      </w:r>
      <w:r w:rsidRPr="00622383">
        <w:rPr>
          <w:color w:val="000000"/>
        </w:rPr>
        <w:t>розділу</w:t>
      </w:r>
      <w:r>
        <w:rPr>
          <w:color w:val="000000"/>
        </w:rPr>
        <w:t xml:space="preserve"> </w:t>
      </w:r>
      <w:r w:rsidRPr="00622383">
        <w:rPr>
          <w:color w:val="000000"/>
        </w:rPr>
        <w:t>терміни,</w:t>
      </w:r>
      <w:r>
        <w:rPr>
          <w:color w:val="000000"/>
        </w:rPr>
        <w:t xml:space="preserve"> </w:t>
      </w:r>
      <w:r w:rsidRPr="00622383">
        <w:rPr>
          <w:color w:val="000000"/>
        </w:rPr>
        <w:t>символи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визначення.</w:t>
      </w:r>
    </w:p>
    <w:p w:rsidR="00050673" w:rsidRPr="00622383" w:rsidRDefault="00050673" w:rsidP="001F3643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622383">
        <w:rPr>
          <w:color w:val="000000"/>
        </w:rPr>
        <w:t>Землі,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</w:t>
      </w:r>
      <w:r w:rsidRPr="00622383">
        <w:rPr>
          <w:color w:val="000000"/>
        </w:rPr>
        <w:t>межах</w:t>
      </w:r>
      <w:r>
        <w:rPr>
          <w:color w:val="000000"/>
        </w:rPr>
        <w:t xml:space="preserve"> </w:t>
      </w:r>
      <w:r w:rsidRPr="00622383">
        <w:rPr>
          <w:color w:val="000000"/>
        </w:rPr>
        <w:t>якої</w:t>
      </w:r>
      <w:r>
        <w:rPr>
          <w:color w:val="000000"/>
        </w:rPr>
        <w:t xml:space="preserve"> </w:t>
      </w:r>
      <w:r w:rsidRPr="00622383">
        <w:rPr>
          <w:color w:val="000000"/>
        </w:rPr>
        <w:t>відповідальна</w:t>
      </w:r>
      <w:r>
        <w:rPr>
          <w:color w:val="000000"/>
        </w:rPr>
        <w:t xml:space="preserve"> </w:t>
      </w:r>
      <w:r w:rsidRPr="00622383">
        <w:rPr>
          <w:color w:val="000000"/>
        </w:rPr>
        <w:t>за</w:t>
      </w:r>
      <w:r>
        <w:rPr>
          <w:color w:val="000000"/>
        </w:rPr>
        <w:t xml:space="preserve"> </w:t>
      </w:r>
      <w:r w:rsidRPr="00622383">
        <w:rPr>
          <w:color w:val="000000"/>
        </w:rPr>
        <w:t>службу</w:t>
      </w:r>
      <w:r>
        <w:rPr>
          <w:color w:val="000000"/>
        </w:rPr>
        <w:t xml:space="preserve"> А</w:t>
      </w:r>
      <w:r w:rsidRPr="00622383">
        <w:rPr>
          <w:color w:val="000000"/>
        </w:rPr>
        <w:t>дміністрація</w:t>
      </w:r>
      <w:r>
        <w:rPr>
          <w:color w:val="000000"/>
        </w:rPr>
        <w:t xml:space="preserve"> зв’</w:t>
      </w:r>
      <w:r w:rsidRPr="00900B7A">
        <w:rPr>
          <w:color w:val="000000"/>
        </w:rPr>
        <w:t>язку</w:t>
      </w:r>
      <w:r>
        <w:rPr>
          <w:color w:val="000000"/>
        </w:rPr>
        <w:t xml:space="preserve"> </w:t>
      </w:r>
      <w:r w:rsidRPr="00622383">
        <w:rPr>
          <w:color w:val="000000"/>
        </w:rPr>
        <w:t>має</w:t>
      </w:r>
      <w:r>
        <w:rPr>
          <w:color w:val="000000"/>
        </w:rPr>
        <w:t xml:space="preserve"> </w:t>
      </w:r>
      <w:r w:rsidRPr="00622383">
        <w:rPr>
          <w:color w:val="000000"/>
        </w:rPr>
        <w:t>право</w:t>
      </w:r>
      <w:r>
        <w:rPr>
          <w:color w:val="000000"/>
        </w:rPr>
        <w:t xml:space="preserve"> </w:t>
      </w:r>
      <w:r w:rsidRPr="00622383">
        <w:rPr>
          <w:color w:val="000000"/>
        </w:rPr>
        <w:t>вимагати</w:t>
      </w:r>
      <w:r>
        <w:rPr>
          <w:color w:val="000000"/>
        </w:rPr>
        <w:t xml:space="preserve"> </w:t>
      </w:r>
      <w:r w:rsidRPr="00622383">
        <w:rPr>
          <w:color w:val="000000"/>
        </w:rPr>
        <w:t>забезпечення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погоджених</w:t>
      </w:r>
      <w:r>
        <w:rPr>
          <w:color w:val="000000"/>
        </w:rPr>
        <w:t xml:space="preserve"> </w:t>
      </w:r>
      <w:r w:rsidRPr="00622383">
        <w:rPr>
          <w:color w:val="000000"/>
        </w:rPr>
        <w:t>умов</w:t>
      </w:r>
      <w:r>
        <w:rPr>
          <w:color w:val="000000"/>
        </w:rPr>
        <w:t xml:space="preserve"> </w:t>
      </w:r>
      <w:r w:rsidRPr="00622383">
        <w:rPr>
          <w:color w:val="000000"/>
        </w:rPr>
        <w:t>захисту.</w:t>
      </w:r>
    </w:p>
    <w:p w:rsidR="00050673" w:rsidRPr="00D55CB6" w:rsidRDefault="00050673" w:rsidP="001F3643">
      <w:pPr>
        <w:pStyle w:val="a3"/>
        <w:spacing w:before="0"/>
        <w:rPr>
          <w:color w:val="000000"/>
          <w:sz w:val="24"/>
          <w:szCs w:val="24"/>
        </w:rPr>
      </w:pPr>
      <w:r w:rsidRPr="00D55CB6">
        <w:rPr>
          <w:color w:val="000000"/>
          <w:sz w:val="24"/>
          <w:szCs w:val="24"/>
        </w:rPr>
        <w:t>Примітка.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визначення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зони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обслуговування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випливає,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що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межах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зони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обслуговування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можуть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вимагатися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погоджені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умови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захисту.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Це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така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зона,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якій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повинна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бути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забезпечена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бажана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щільність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потоку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потужності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і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захист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від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радіозавад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основі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погодженого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захисного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відношення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відсотка</w:t>
      </w:r>
      <w:r>
        <w:rPr>
          <w:color w:val="000000"/>
          <w:sz w:val="24"/>
          <w:szCs w:val="24"/>
        </w:rPr>
        <w:t xml:space="preserve"> </w:t>
      </w:r>
      <w:r w:rsidRPr="00D55CB6">
        <w:rPr>
          <w:color w:val="000000"/>
          <w:sz w:val="24"/>
          <w:szCs w:val="24"/>
        </w:rPr>
        <w:t>часу.</w:t>
      </w:r>
    </w:p>
    <w:p w:rsidR="00050673" w:rsidRPr="00622383" w:rsidRDefault="00050673" w:rsidP="00900B7A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покриття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622383">
        <w:rPr>
          <w:color w:val="000000"/>
        </w:rPr>
        <w:t>Землі,</w:t>
      </w:r>
      <w:r>
        <w:rPr>
          <w:color w:val="000000"/>
        </w:rPr>
        <w:t xml:space="preserve"> </w:t>
      </w:r>
      <w:r w:rsidRPr="00622383">
        <w:rPr>
          <w:color w:val="000000"/>
        </w:rPr>
        <w:t>обмежена</w:t>
      </w:r>
      <w:r>
        <w:rPr>
          <w:color w:val="000000"/>
        </w:rPr>
        <w:t xml:space="preserve"> </w:t>
      </w:r>
      <w:r w:rsidRPr="00622383">
        <w:rPr>
          <w:color w:val="000000"/>
        </w:rPr>
        <w:t>контуром</w:t>
      </w:r>
      <w:r>
        <w:rPr>
          <w:color w:val="000000"/>
        </w:rPr>
        <w:t xml:space="preserve"> </w:t>
      </w:r>
      <w:r w:rsidRPr="00622383">
        <w:rPr>
          <w:color w:val="000000"/>
        </w:rPr>
        <w:t>постійної</w:t>
      </w:r>
      <w:r>
        <w:rPr>
          <w:color w:val="000000"/>
        </w:rPr>
        <w:t xml:space="preserve"> </w:t>
      </w:r>
      <w:r w:rsidRPr="00622383">
        <w:rPr>
          <w:color w:val="000000"/>
        </w:rPr>
        <w:t>заданої</w:t>
      </w:r>
      <w:r>
        <w:rPr>
          <w:color w:val="000000"/>
        </w:rPr>
        <w:t xml:space="preserve"> </w:t>
      </w:r>
      <w:r w:rsidRPr="00622383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622383">
        <w:rPr>
          <w:color w:val="000000"/>
        </w:rPr>
        <w:t>потоку</w:t>
      </w:r>
      <w:r>
        <w:rPr>
          <w:color w:val="000000"/>
        </w:rPr>
        <w:t xml:space="preserve"> </w:t>
      </w:r>
      <w:r w:rsidRPr="00622383">
        <w:rPr>
          <w:color w:val="000000"/>
        </w:rPr>
        <w:t>потужності,</w:t>
      </w:r>
      <w:r>
        <w:rPr>
          <w:color w:val="000000"/>
        </w:rPr>
        <w:t xml:space="preserve"> </w:t>
      </w:r>
      <w:r w:rsidRPr="00622383">
        <w:rPr>
          <w:color w:val="000000"/>
        </w:rPr>
        <w:t>що</w:t>
      </w:r>
      <w:r>
        <w:rPr>
          <w:color w:val="000000"/>
        </w:rPr>
        <w:t xml:space="preserve"> </w:t>
      </w:r>
      <w:r w:rsidRPr="00622383">
        <w:rPr>
          <w:color w:val="000000"/>
        </w:rPr>
        <w:t>дозволила</w:t>
      </w:r>
      <w:r>
        <w:rPr>
          <w:color w:val="000000"/>
        </w:rPr>
        <w:t xml:space="preserve"> </w:t>
      </w:r>
      <w:r w:rsidRPr="00622383">
        <w:rPr>
          <w:color w:val="000000"/>
        </w:rPr>
        <w:t>б</w:t>
      </w:r>
      <w:r>
        <w:rPr>
          <w:color w:val="000000"/>
        </w:rPr>
        <w:t xml:space="preserve"> </w:t>
      </w:r>
      <w:r w:rsidRPr="00622383">
        <w:rPr>
          <w:color w:val="000000"/>
        </w:rPr>
        <w:t>забезпечити</w:t>
      </w:r>
      <w:r>
        <w:rPr>
          <w:color w:val="000000"/>
        </w:rPr>
        <w:t xml:space="preserve"> </w:t>
      </w:r>
      <w:r w:rsidRPr="00622383">
        <w:rPr>
          <w:color w:val="000000"/>
        </w:rPr>
        <w:t>бажану</w:t>
      </w:r>
      <w:r>
        <w:rPr>
          <w:color w:val="000000"/>
        </w:rPr>
        <w:t xml:space="preserve"> </w:t>
      </w:r>
      <w:r w:rsidRPr="00622383">
        <w:rPr>
          <w:color w:val="000000"/>
        </w:rPr>
        <w:t>якість</w:t>
      </w:r>
      <w:r>
        <w:rPr>
          <w:color w:val="000000"/>
        </w:rPr>
        <w:t xml:space="preserve"> </w:t>
      </w:r>
      <w:r w:rsidRPr="00622383">
        <w:rPr>
          <w:color w:val="000000"/>
        </w:rPr>
        <w:t>прийому</w:t>
      </w:r>
      <w:r>
        <w:rPr>
          <w:color w:val="000000"/>
        </w:rPr>
        <w:t xml:space="preserve"> </w:t>
      </w:r>
      <w:r w:rsidRPr="00622383">
        <w:rPr>
          <w:color w:val="000000"/>
        </w:rPr>
        <w:t>за</w:t>
      </w:r>
      <w:r>
        <w:rPr>
          <w:color w:val="000000"/>
        </w:rPr>
        <w:t xml:space="preserve"> </w:t>
      </w:r>
      <w:r w:rsidRPr="00622383">
        <w:rPr>
          <w:color w:val="000000"/>
        </w:rPr>
        <w:t>відсутності</w:t>
      </w:r>
      <w:r>
        <w:rPr>
          <w:color w:val="000000"/>
        </w:rPr>
        <w:t xml:space="preserve"> радіо</w:t>
      </w:r>
      <w:r w:rsidRPr="00622383">
        <w:rPr>
          <w:color w:val="000000"/>
        </w:rPr>
        <w:t>завад.</w:t>
      </w:r>
    </w:p>
    <w:p w:rsidR="00050673" w:rsidRPr="001F3643" w:rsidRDefault="00050673" w:rsidP="00900B7A">
      <w:pPr>
        <w:pStyle w:val="a3"/>
        <w:spacing w:befor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Примітка. </w:t>
      </w:r>
      <w:r w:rsidRPr="001F3643">
        <w:rPr>
          <w:color w:val="000000"/>
          <w:sz w:val="24"/>
          <w:szCs w:val="24"/>
        </w:rPr>
        <w:t>Відповідно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положень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пункту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23.13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статті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РР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покриття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повинна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бути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найменшою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зоною,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що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охоплює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обслуговування.</w:t>
      </w:r>
    </w:p>
    <w:p w:rsidR="00050673" w:rsidRPr="001F3643" w:rsidRDefault="00050673" w:rsidP="00900B7A">
      <w:pPr>
        <w:pStyle w:val="a3"/>
        <w:spacing w:before="0"/>
        <w:rPr>
          <w:color w:val="000000"/>
          <w:sz w:val="24"/>
          <w:szCs w:val="24"/>
        </w:rPr>
      </w:pPr>
      <w:r w:rsidRPr="001F3643">
        <w:rPr>
          <w:color w:val="000000"/>
          <w:sz w:val="24"/>
          <w:szCs w:val="24"/>
        </w:rPr>
        <w:t>Зона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покриття,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яка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зазвичай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повинна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охоплювати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всю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обслуговування,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одержується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при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перетинанні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антени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(еліптичного,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кругового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чи</w:t>
      </w:r>
      <w:r>
        <w:rPr>
          <w:color w:val="000000"/>
          <w:sz w:val="24"/>
          <w:szCs w:val="24"/>
        </w:rPr>
        <w:t xml:space="preserve"> такого, що має </w:t>
      </w:r>
      <w:r w:rsidRPr="001F3643">
        <w:rPr>
          <w:color w:val="000000"/>
          <w:sz w:val="24"/>
          <w:szCs w:val="24"/>
        </w:rPr>
        <w:t>задану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форму)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поверхнею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Землі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визначається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заданим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значенням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щільності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потоку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потужності.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прикладу,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це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може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бути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зона,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обмежена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контуром,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що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відповідає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визначеному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рівню.</w:t>
      </w:r>
      <w:r>
        <w:rPr>
          <w:color w:val="000000"/>
          <w:sz w:val="24"/>
          <w:szCs w:val="24"/>
        </w:rPr>
        <w:t xml:space="preserve"> Як правило</w:t>
      </w:r>
      <w:r w:rsidRPr="001F364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поза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зоною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обслуговування,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але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межах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покриття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може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бути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зона,</w:t>
      </w:r>
      <w:r>
        <w:rPr>
          <w:color w:val="000000"/>
          <w:sz w:val="24"/>
          <w:szCs w:val="24"/>
        </w:rPr>
        <w:t xml:space="preserve"> в </w:t>
      </w:r>
      <w:r w:rsidRPr="001F3643">
        <w:rPr>
          <w:color w:val="000000"/>
          <w:sz w:val="24"/>
          <w:szCs w:val="24"/>
        </w:rPr>
        <w:t>якій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щільність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потоку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потужності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буде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еквівалентна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визначеній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мінімальній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величині,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однак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захист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від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завад</w:t>
      </w:r>
      <w:r>
        <w:rPr>
          <w:color w:val="000000"/>
          <w:sz w:val="24"/>
          <w:szCs w:val="24"/>
        </w:rPr>
        <w:t xml:space="preserve"> у </w:t>
      </w:r>
      <w:r w:rsidRPr="001F3643">
        <w:rPr>
          <w:color w:val="000000"/>
          <w:sz w:val="24"/>
          <w:szCs w:val="24"/>
        </w:rPr>
        <w:t>цій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зоні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не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буде</w:t>
      </w:r>
      <w:r>
        <w:rPr>
          <w:color w:val="000000"/>
          <w:sz w:val="24"/>
          <w:szCs w:val="24"/>
        </w:rPr>
        <w:t xml:space="preserve"> </w:t>
      </w:r>
      <w:r w:rsidRPr="001F3643">
        <w:rPr>
          <w:color w:val="000000"/>
          <w:sz w:val="24"/>
          <w:szCs w:val="24"/>
        </w:rPr>
        <w:t>забезпечено.</w:t>
      </w:r>
    </w:p>
    <w:p w:rsidR="00050673" w:rsidRPr="00622383" w:rsidRDefault="00050673" w:rsidP="00900B7A">
      <w:pPr>
        <w:pStyle w:val="a3"/>
        <w:spacing w:before="0"/>
        <w:rPr>
          <w:color w:val="000000"/>
          <w:sz w:val="24"/>
          <w:szCs w:val="24"/>
        </w:rPr>
      </w:pPr>
      <w:r w:rsidRPr="00622383">
        <w:rPr>
          <w:color w:val="000000"/>
          <w:sz w:val="24"/>
          <w:szCs w:val="24"/>
        </w:rPr>
        <w:t>Якщо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покриття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забезпечують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керованим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променем,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контур,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що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обмежує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покриття,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буде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залежати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від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здатності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переорієнтації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не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обов'язково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буде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охоплювати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всю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обслуговування.</w:t>
      </w:r>
    </w:p>
    <w:p w:rsidR="00050673" w:rsidRPr="00622383" w:rsidRDefault="00050673" w:rsidP="00900B7A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зона,</w:t>
      </w:r>
      <w:r>
        <w:rPr>
          <w:color w:val="000000"/>
        </w:rPr>
        <w:t xml:space="preserve"> </w:t>
      </w:r>
      <w:r w:rsidRPr="00622383">
        <w:rPr>
          <w:color w:val="000000"/>
        </w:rPr>
        <w:t>обмежена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лінією</w:t>
      </w:r>
      <w:r>
        <w:rPr>
          <w:color w:val="000000"/>
        </w:rPr>
        <w:t xml:space="preserve"> </w:t>
      </w:r>
      <w:r w:rsidRPr="00622383">
        <w:rPr>
          <w:color w:val="000000"/>
        </w:rPr>
        <w:t>перетинання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</w:t>
      </w:r>
      <w:r>
        <w:rPr>
          <w:color w:val="000000"/>
        </w:rPr>
        <w:t xml:space="preserve"> </w:t>
      </w:r>
      <w:r w:rsidRPr="00622383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622383">
        <w:rPr>
          <w:color w:val="000000"/>
        </w:rPr>
        <w:t>передавальної</w:t>
      </w:r>
      <w:r>
        <w:rPr>
          <w:color w:val="000000"/>
        </w:rPr>
        <w:t xml:space="preserve"> </w:t>
      </w:r>
      <w:r w:rsidRPr="00622383">
        <w:rPr>
          <w:color w:val="000000"/>
        </w:rPr>
        <w:t>антени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поверхнею</w:t>
      </w:r>
      <w:r>
        <w:rPr>
          <w:color w:val="000000"/>
        </w:rPr>
        <w:t xml:space="preserve"> </w:t>
      </w:r>
      <w:r w:rsidRPr="00622383">
        <w:rPr>
          <w:color w:val="000000"/>
        </w:rPr>
        <w:t>Землі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рівні</w:t>
      </w:r>
      <w:r>
        <w:rPr>
          <w:color w:val="000000"/>
        </w:rPr>
        <w:t xml:space="preserve"> </w:t>
      </w:r>
      <w:r w:rsidRPr="00622383">
        <w:rPr>
          <w:color w:val="000000"/>
        </w:rPr>
        <w:t>половинної</w:t>
      </w:r>
      <w:r>
        <w:rPr>
          <w:color w:val="000000"/>
        </w:rPr>
        <w:t xml:space="preserve"> </w:t>
      </w:r>
      <w:r w:rsidRPr="00622383">
        <w:rPr>
          <w:color w:val="000000"/>
        </w:rPr>
        <w:t>потужності.</w:t>
      </w:r>
      <w:r>
        <w:rPr>
          <w:color w:val="000000"/>
        </w:rPr>
        <w:t xml:space="preserve"> </w:t>
      </w:r>
      <w:r w:rsidRPr="00622383">
        <w:rPr>
          <w:color w:val="000000"/>
        </w:rPr>
        <w:t>Концепція</w:t>
      </w:r>
      <w:r>
        <w:rPr>
          <w:color w:val="000000"/>
        </w:rPr>
        <w:t xml:space="preserve"> </w:t>
      </w:r>
      <w:r w:rsidRPr="00622383">
        <w:rPr>
          <w:color w:val="000000"/>
        </w:rPr>
        <w:t>зони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</w:t>
      </w:r>
      <w:r>
        <w:rPr>
          <w:color w:val="000000"/>
        </w:rPr>
        <w:t xml:space="preserve">, як правило, </w:t>
      </w:r>
      <w:r w:rsidRPr="00622383">
        <w:rPr>
          <w:color w:val="000000"/>
        </w:rPr>
        <w:t>використовувалася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метою</w:t>
      </w:r>
      <w:r>
        <w:rPr>
          <w:color w:val="000000"/>
        </w:rPr>
        <w:t xml:space="preserve"> </w:t>
      </w:r>
      <w:r w:rsidRPr="00622383">
        <w:rPr>
          <w:color w:val="000000"/>
        </w:rPr>
        <w:t>планування</w:t>
      </w:r>
      <w:r>
        <w:rPr>
          <w:color w:val="000000"/>
        </w:rPr>
        <w:t xml:space="preserve"> </w:t>
      </w:r>
      <w:r w:rsidRPr="00622383">
        <w:rPr>
          <w:color w:val="000000"/>
        </w:rPr>
        <w:t>разом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еліптичними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променями.</w:t>
      </w:r>
    </w:p>
    <w:p w:rsidR="00050673" w:rsidRPr="00622383" w:rsidRDefault="00050673" w:rsidP="00EB27DB">
      <w:pPr>
        <w:pStyle w:val="a3"/>
        <w:spacing w:befor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Примітка. </w:t>
      </w:r>
      <w:r w:rsidRPr="00622383">
        <w:rPr>
          <w:color w:val="000000"/>
          <w:sz w:val="24"/>
          <w:szCs w:val="24"/>
        </w:rPr>
        <w:t>Зона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—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поверхні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Землі,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що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відповідає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точкам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мінус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дБ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діаграмі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випромінювання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супутникової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антени.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багатьох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випадках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майже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збігається</w:t>
      </w:r>
      <w:r>
        <w:rPr>
          <w:color w:val="000000"/>
          <w:sz w:val="24"/>
          <w:szCs w:val="24"/>
        </w:rPr>
        <w:t xml:space="preserve"> і</w:t>
      </w:r>
      <w:r w:rsidRPr="00622383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зоною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покриття,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чому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розходження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обумовлене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постійною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зміною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довжини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трас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від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супутника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межах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також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постійними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змінами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умов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розповсюдження,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якщо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такі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будуть</w:t>
      </w:r>
      <w:r>
        <w:rPr>
          <w:color w:val="000000"/>
          <w:sz w:val="24"/>
          <w:szCs w:val="24"/>
        </w:rPr>
        <w:t xml:space="preserve"> у межах зони. Однак </w:t>
      </w:r>
      <w:r w:rsidRPr="00622383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обслуговування,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якій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видимий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орбітальної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позиції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супутника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максимальний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розмір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складає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менше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ніж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0,6</w:t>
      </w:r>
      <w:r w:rsidRPr="00622383">
        <w:rPr>
          <w:color w:val="000000"/>
          <w:sz w:val="24"/>
          <w:szCs w:val="24"/>
          <w:vertAlign w:val="superscript"/>
        </w:rPr>
        <w:t>0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Районах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менше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ніж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0,8</w:t>
      </w:r>
      <w:r w:rsidRPr="00622383">
        <w:rPr>
          <w:color w:val="000000"/>
          <w:sz w:val="24"/>
          <w:szCs w:val="24"/>
          <w:vertAlign w:val="superscript"/>
        </w:rPr>
        <w:t>0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Районі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(погоджені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мінімальні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практично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досяжні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величини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ширини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супутникової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антени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половинній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потужності),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буде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значне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розходження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між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зоною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променя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і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зоною</w:t>
      </w:r>
      <w:r>
        <w:rPr>
          <w:color w:val="000000"/>
          <w:sz w:val="24"/>
          <w:szCs w:val="24"/>
        </w:rPr>
        <w:t xml:space="preserve"> </w:t>
      </w:r>
      <w:r w:rsidRPr="00622383">
        <w:rPr>
          <w:color w:val="000000"/>
          <w:sz w:val="24"/>
          <w:szCs w:val="24"/>
        </w:rPr>
        <w:t>покриття.</w:t>
      </w:r>
    </w:p>
    <w:p w:rsidR="00050673" w:rsidRPr="00622383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зона,</w:t>
      </w:r>
      <w:r>
        <w:rPr>
          <w:color w:val="000000"/>
        </w:rPr>
        <w:t xml:space="preserve"> </w:t>
      </w:r>
      <w:r w:rsidRPr="00622383">
        <w:rPr>
          <w:color w:val="000000"/>
        </w:rPr>
        <w:t>обмежена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лінією</w:t>
      </w:r>
      <w:r>
        <w:rPr>
          <w:color w:val="000000"/>
        </w:rPr>
        <w:t xml:space="preserve"> </w:t>
      </w:r>
      <w:r w:rsidRPr="00622383">
        <w:rPr>
          <w:color w:val="000000"/>
        </w:rPr>
        <w:t>перетинання</w:t>
      </w:r>
      <w:r>
        <w:rPr>
          <w:color w:val="000000"/>
        </w:rPr>
        <w:t xml:space="preserve"> </w:t>
      </w:r>
      <w:r w:rsidRPr="00622383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пелюстка</w:t>
      </w:r>
      <w:r>
        <w:rPr>
          <w:color w:val="000000"/>
        </w:rPr>
        <w:t xml:space="preserve"> </w:t>
      </w:r>
      <w:r w:rsidRPr="00622383">
        <w:rPr>
          <w:color w:val="000000"/>
        </w:rPr>
        <w:t>ДС</w:t>
      </w:r>
      <w:r>
        <w:rPr>
          <w:color w:val="000000"/>
        </w:rPr>
        <w:t xml:space="preserve"> </w:t>
      </w:r>
      <w:r w:rsidRPr="00622383">
        <w:rPr>
          <w:color w:val="000000"/>
        </w:rPr>
        <w:t>приймальної</w:t>
      </w:r>
      <w:r>
        <w:rPr>
          <w:color w:val="000000"/>
        </w:rPr>
        <w:t xml:space="preserve"> </w:t>
      </w:r>
      <w:r w:rsidRPr="00622383">
        <w:rPr>
          <w:color w:val="000000"/>
        </w:rPr>
        <w:t>антени</w:t>
      </w:r>
      <w:r>
        <w:rPr>
          <w:color w:val="000000"/>
        </w:rPr>
        <w:t xml:space="preserve"> </w:t>
      </w:r>
      <w:r w:rsidRPr="00622383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622383">
        <w:rPr>
          <w:color w:val="000000"/>
        </w:rPr>
        <w:t>станції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поверхнею</w:t>
      </w:r>
      <w:r>
        <w:rPr>
          <w:color w:val="000000"/>
        </w:rPr>
        <w:t xml:space="preserve"> </w:t>
      </w:r>
      <w:r w:rsidRPr="00622383">
        <w:rPr>
          <w:color w:val="000000"/>
        </w:rPr>
        <w:t>Землі</w:t>
      </w:r>
      <w:r>
        <w:rPr>
          <w:color w:val="000000"/>
        </w:rPr>
        <w:t xml:space="preserve"> </w:t>
      </w:r>
      <w:r w:rsidRPr="00622383">
        <w:rPr>
          <w:color w:val="000000"/>
        </w:rPr>
        <w:t>по</w:t>
      </w:r>
      <w:r>
        <w:rPr>
          <w:color w:val="000000"/>
        </w:rPr>
        <w:t xml:space="preserve"> </w:t>
      </w:r>
      <w:r w:rsidRPr="00622383">
        <w:rPr>
          <w:color w:val="000000"/>
        </w:rPr>
        <w:t>рівню</w:t>
      </w:r>
      <w:r>
        <w:rPr>
          <w:color w:val="000000"/>
        </w:rPr>
        <w:t xml:space="preserve"> </w:t>
      </w:r>
      <w:r w:rsidRPr="00622383">
        <w:rPr>
          <w:color w:val="000000"/>
        </w:rPr>
        <w:t>половинної</w:t>
      </w:r>
      <w:r>
        <w:rPr>
          <w:color w:val="000000"/>
        </w:rPr>
        <w:t xml:space="preserve"> </w:t>
      </w:r>
      <w:r w:rsidRPr="00622383">
        <w:rPr>
          <w:color w:val="000000"/>
        </w:rPr>
        <w:t>потужності.</w:t>
      </w:r>
    </w:p>
    <w:p w:rsidR="00050673" w:rsidRPr="00622383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Зона</w:t>
      </w:r>
      <w:r>
        <w:rPr>
          <w:color w:val="000000"/>
        </w:rPr>
        <w:t xml:space="preserve"> </w:t>
      </w:r>
      <w:r w:rsidRPr="00622383">
        <w:rPr>
          <w:color w:val="000000"/>
        </w:rPr>
        <w:t>обслуговування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частина</w:t>
      </w:r>
      <w:r>
        <w:rPr>
          <w:color w:val="000000"/>
        </w:rPr>
        <w:t xml:space="preserve"> </w:t>
      </w:r>
      <w:r w:rsidRPr="00622383">
        <w:rPr>
          <w:color w:val="000000"/>
        </w:rPr>
        <w:t>поверхні</w:t>
      </w:r>
      <w:r>
        <w:rPr>
          <w:color w:val="000000"/>
        </w:rPr>
        <w:t xml:space="preserve"> </w:t>
      </w:r>
      <w:r w:rsidRPr="00622383">
        <w:rPr>
          <w:color w:val="000000"/>
        </w:rPr>
        <w:t>Землі,</w:t>
      </w:r>
      <w:r>
        <w:rPr>
          <w:color w:val="000000"/>
        </w:rPr>
        <w:t xml:space="preserve"> </w:t>
      </w:r>
      <w:r w:rsidRPr="00622383">
        <w:rPr>
          <w:color w:val="000000"/>
        </w:rPr>
        <w:t>розташована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зоні</w:t>
      </w:r>
      <w:r>
        <w:rPr>
          <w:color w:val="000000"/>
        </w:rPr>
        <w:t xml:space="preserve"> </w:t>
      </w:r>
      <w:r w:rsidRPr="00622383">
        <w:rPr>
          <w:color w:val="000000"/>
        </w:rPr>
        <w:t>променя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лінії,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</w:t>
      </w:r>
      <w:r w:rsidRPr="00622383">
        <w:rPr>
          <w:color w:val="000000"/>
        </w:rPr>
        <w:t>межа</w:t>
      </w:r>
      <w:r>
        <w:rPr>
          <w:color w:val="000000"/>
        </w:rPr>
        <w:t>х якої відповідальна за службу А</w:t>
      </w:r>
      <w:r w:rsidRPr="00622383">
        <w:rPr>
          <w:color w:val="000000"/>
        </w:rPr>
        <w:t>дміністрація</w:t>
      </w:r>
      <w:r>
        <w:rPr>
          <w:color w:val="000000"/>
        </w:rPr>
        <w:t xml:space="preserve"> зв</w:t>
      </w:r>
      <w:r w:rsidRPr="002913E5">
        <w:rPr>
          <w:color w:val="000000"/>
        </w:rPr>
        <w:t>’</w:t>
      </w:r>
      <w:r>
        <w:rPr>
          <w:color w:val="000000"/>
        </w:rPr>
        <w:t xml:space="preserve">язку </w:t>
      </w:r>
      <w:r w:rsidRPr="00622383">
        <w:rPr>
          <w:color w:val="000000"/>
        </w:rPr>
        <w:t>має</w:t>
      </w:r>
      <w:r>
        <w:rPr>
          <w:color w:val="000000"/>
        </w:rPr>
        <w:t xml:space="preserve"> </w:t>
      </w:r>
      <w:r w:rsidRPr="00622383">
        <w:rPr>
          <w:color w:val="000000"/>
        </w:rPr>
        <w:t>право</w:t>
      </w:r>
      <w:r>
        <w:rPr>
          <w:color w:val="000000"/>
        </w:rPr>
        <w:t xml:space="preserve"> </w:t>
      </w:r>
      <w:r w:rsidRPr="00622383">
        <w:rPr>
          <w:color w:val="000000"/>
        </w:rPr>
        <w:t>розташовувати</w:t>
      </w:r>
      <w:r>
        <w:rPr>
          <w:color w:val="000000"/>
        </w:rPr>
        <w:t xml:space="preserve"> </w:t>
      </w:r>
      <w:r w:rsidRPr="00622383">
        <w:rPr>
          <w:color w:val="000000"/>
        </w:rPr>
        <w:t>передавальні</w:t>
      </w:r>
      <w:r>
        <w:rPr>
          <w:color w:val="000000"/>
        </w:rPr>
        <w:t xml:space="preserve"> </w:t>
      </w:r>
      <w:r w:rsidRPr="00622383">
        <w:rPr>
          <w:color w:val="000000"/>
        </w:rPr>
        <w:t>земні</w:t>
      </w:r>
      <w:r>
        <w:rPr>
          <w:color w:val="000000"/>
        </w:rPr>
        <w:t xml:space="preserve"> </w:t>
      </w:r>
      <w:r w:rsidRPr="00622383">
        <w:rPr>
          <w:color w:val="000000"/>
        </w:rPr>
        <w:t>станції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метою</w:t>
      </w:r>
      <w:r>
        <w:rPr>
          <w:color w:val="000000"/>
        </w:rPr>
        <w:t xml:space="preserve"> </w:t>
      </w:r>
      <w:r w:rsidRPr="00622383">
        <w:rPr>
          <w:color w:val="000000"/>
        </w:rPr>
        <w:t>надання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фідерних</w:t>
      </w:r>
      <w:r>
        <w:rPr>
          <w:color w:val="000000"/>
        </w:rPr>
        <w:t xml:space="preserve"> </w:t>
      </w:r>
      <w:r w:rsidRPr="00622383">
        <w:rPr>
          <w:color w:val="000000"/>
        </w:rPr>
        <w:t>ліній</w:t>
      </w:r>
      <w:r>
        <w:rPr>
          <w:color w:val="000000"/>
        </w:rPr>
        <w:t xml:space="preserve"> </w:t>
      </w:r>
      <w:r w:rsidRPr="00622383">
        <w:rPr>
          <w:color w:val="000000"/>
        </w:rPr>
        <w:t>космічним</w:t>
      </w:r>
      <w:r>
        <w:rPr>
          <w:color w:val="000000"/>
        </w:rPr>
        <w:t xml:space="preserve"> </w:t>
      </w:r>
      <w:r w:rsidRPr="00622383">
        <w:rPr>
          <w:color w:val="000000"/>
        </w:rPr>
        <w:t>станціям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радіомовної</w:t>
      </w:r>
      <w:r>
        <w:rPr>
          <w:color w:val="000000"/>
        </w:rPr>
        <w:t xml:space="preserve"> </w:t>
      </w:r>
      <w:r w:rsidRPr="00622383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622383">
        <w:rPr>
          <w:color w:val="000000"/>
        </w:rPr>
        <w:t>служби.</w:t>
      </w:r>
    </w:p>
    <w:p w:rsidR="00050673" w:rsidRPr="00622383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Номінальна</w:t>
      </w:r>
      <w:r>
        <w:rPr>
          <w:color w:val="000000"/>
        </w:rPr>
        <w:t xml:space="preserve"> </w:t>
      </w:r>
      <w:r w:rsidRPr="00622383">
        <w:rPr>
          <w:color w:val="000000"/>
        </w:rPr>
        <w:t>орбітальна</w:t>
      </w:r>
      <w:r>
        <w:rPr>
          <w:color w:val="000000"/>
        </w:rPr>
        <w:t xml:space="preserve"> </w:t>
      </w:r>
      <w:r w:rsidRPr="00622383">
        <w:rPr>
          <w:color w:val="000000"/>
        </w:rPr>
        <w:t>позиція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довгота</w:t>
      </w:r>
      <w:r>
        <w:rPr>
          <w:color w:val="000000"/>
        </w:rPr>
        <w:t xml:space="preserve"> </w:t>
      </w:r>
      <w:r w:rsidRPr="00622383">
        <w:rPr>
          <w:color w:val="000000"/>
        </w:rPr>
        <w:t>позиції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геостаціонарній</w:t>
      </w:r>
      <w:r>
        <w:rPr>
          <w:color w:val="000000"/>
        </w:rPr>
        <w:t xml:space="preserve"> </w:t>
      </w:r>
      <w:r w:rsidRPr="00622383">
        <w:rPr>
          <w:color w:val="000000"/>
        </w:rPr>
        <w:t>орбіті,</w:t>
      </w:r>
      <w:r>
        <w:rPr>
          <w:color w:val="000000"/>
        </w:rPr>
        <w:t xml:space="preserve"> </w:t>
      </w:r>
      <w:r w:rsidRPr="00622383">
        <w:rPr>
          <w:color w:val="000000"/>
        </w:rPr>
        <w:t>що</w:t>
      </w:r>
      <w:r>
        <w:rPr>
          <w:color w:val="000000"/>
        </w:rPr>
        <w:t xml:space="preserve"> </w:t>
      </w:r>
      <w:r w:rsidRPr="00622383">
        <w:rPr>
          <w:color w:val="000000"/>
        </w:rPr>
        <w:t>стосується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частотного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присвоєння</w:t>
      </w:r>
      <w:r>
        <w:rPr>
          <w:color w:val="000000"/>
        </w:rPr>
        <w:t xml:space="preserve"> </w:t>
      </w:r>
      <w:r w:rsidRPr="00622383">
        <w:rPr>
          <w:color w:val="000000"/>
        </w:rPr>
        <w:t>космічної</w:t>
      </w:r>
      <w:r>
        <w:rPr>
          <w:color w:val="000000"/>
        </w:rPr>
        <w:t xml:space="preserve"> </w:t>
      </w:r>
      <w:r w:rsidRPr="00622383">
        <w:rPr>
          <w:color w:val="000000"/>
        </w:rPr>
        <w:t>ст</w:t>
      </w:r>
      <w:r>
        <w:rPr>
          <w:color w:val="000000"/>
        </w:rPr>
        <w:t>анції служби космічного радіозв</w:t>
      </w:r>
      <w:r w:rsidRPr="00622383">
        <w:rPr>
          <w:color w:val="000000"/>
        </w:rPr>
        <w:t>’язку.</w:t>
      </w:r>
      <w:r>
        <w:rPr>
          <w:color w:val="000000"/>
        </w:rPr>
        <w:t xml:space="preserve"> </w:t>
      </w:r>
      <w:r w:rsidRPr="00622383">
        <w:rPr>
          <w:color w:val="000000"/>
        </w:rPr>
        <w:t>Позиція</w:t>
      </w:r>
      <w:r>
        <w:rPr>
          <w:color w:val="000000"/>
        </w:rPr>
        <w:t xml:space="preserve"> на</w:t>
      </w:r>
      <w:r w:rsidRPr="00622383">
        <w:rPr>
          <w:color w:val="000000"/>
        </w:rPr>
        <w:t>водиться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градусах</w:t>
      </w:r>
      <w:r>
        <w:rPr>
          <w:color w:val="000000"/>
        </w:rPr>
        <w:t xml:space="preserve"> </w:t>
      </w:r>
      <w:r w:rsidRPr="00622383">
        <w:rPr>
          <w:color w:val="000000"/>
        </w:rPr>
        <w:t>від</w:t>
      </w:r>
      <w:r>
        <w:rPr>
          <w:color w:val="000000"/>
        </w:rPr>
        <w:t xml:space="preserve"> меридіана </w:t>
      </w:r>
      <w:r w:rsidRPr="00622383">
        <w:rPr>
          <w:color w:val="000000"/>
        </w:rPr>
        <w:t>Грінвіч</w:t>
      </w:r>
      <w:r>
        <w:rPr>
          <w:color w:val="000000"/>
        </w:rPr>
        <w:t>а.</w:t>
      </w:r>
    </w:p>
    <w:p w:rsidR="00050673" w:rsidRPr="00622383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Сусідній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радіочастотний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</w:t>
      </w:r>
      <w:r w:rsidRPr="00622383">
        <w:rPr>
          <w:color w:val="000000"/>
        </w:rPr>
        <w:t>Плані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частот</w:t>
      </w:r>
      <w:r>
        <w:rPr>
          <w:color w:val="000000"/>
        </w:rPr>
        <w:t xml:space="preserve"> </w:t>
      </w:r>
      <w:r w:rsidRPr="00622383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622383">
        <w:rPr>
          <w:color w:val="000000"/>
        </w:rPr>
        <w:t>служби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радіомовлення</w:t>
      </w:r>
      <w:r>
        <w:rPr>
          <w:color w:val="000000"/>
        </w:rPr>
        <w:t xml:space="preserve"> </w:t>
      </w:r>
      <w:r w:rsidRPr="00622383">
        <w:rPr>
          <w:color w:val="000000"/>
        </w:rPr>
        <w:t>чи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зв'язаному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ним</w:t>
      </w:r>
      <w:r>
        <w:rPr>
          <w:color w:val="000000"/>
        </w:rPr>
        <w:t xml:space="preserve"> </w:t>
      </w:r>
      <w:r w:rsidRPr="00622383">
        <w:rPr>
          <w:color w:val="000000"/>
        </w:rPr>
        <w:t>Плані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частот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додатка 30 до РР</w:t>
      </w:r>
      <w:r w:rsidRPr="00622383">
        <w:rPr>
          <w:color w:val="000000"/>
        </w:rPr>
        <w:t>,</w:t>
      </w:r>
      <w:r>
        <w:rPr>
          <w:color w:val="000000"/>
        </w:rPr>
        <w:t xml:space="preserve"> </w:t>
      </w:r>
      <w:r w:rsidRPr="00622383">
        <w:rPr>
          <w:color w:val="000000"/>
        </w:rPr>
        <w:t>що</w:t>
      </w:r>
      <w:r>
        <w:rPr>
          <w:color w:val="000000"/>
        </w:rPr>
        <w:t xml:space="preserve"> </w:t>
      </w:r>
      <w:r w:rsidRPr="00622383">
        <w:rPr>
          <w:color w:val="000000"/>
        </w:rPr>
        <w:t>розташований</w:t>
      </w:r>
      <w:r>
        <w:rPr>
          <w:color w:val="000000"/>
        </w:rPr>
        <w:t xml:space="preserve"> </w:t>
      </w:r>
      <w:r w:rsidRPr="00622383">
        <w:rPr>
          <w:color w:val="000000"/>
        </w:rPr>
        <w:t>безпосередньо</w:t>
      </w:r>
      <w:r>
        <w:rPr>
          <w:color w:val="000000"/>
        </w:rPr>
        <w:t xml:space="preserve"> </w:t>
      </w:r>
      <w:r w:rsidRPr="00622383">
        <w:rPr>
          <w:color w:val="000000"/>
        </w:rPr>
        <w:t>вище</w:t>
      </w:r>
      <w:r>
        <w:rPr>
          <w:color w:val="000000"/>
        </w:rPr>
        <w:t xml:space="preserve"> </w:t>
      </w:r>
      <w:r w:rsidRPr="00622383">
        <w:rPr>
          <w:color w:val="000000"/>
        </w:rPr>
        <w:t>або</w:t>
      </w:r>
      <w:r>
        <w:rPr>
          <w:color w:val="000000"/>
        </w:rPr>
        <w:t xml:space="preserve"> </w:t>
      </w:r>
      <w:r w:rsidRPr="00622383">
        <w:rPr>
          <w:color w:val="000000"/>
        </w:rPr>
        <w:t>нижче</w:t>
      </w:r>
      <w:r>
        <w:rPr>
          <w:color w:val="000000"/>
        </w:rPr>
        <w:t xml:space="preserve"> радіо</w:t>
      </w:r>
      <w:r w:rsidRPr="00622383">
        <w:rPr>
          <w:color w:val="000000"/>
        </w:rPr>
        <w:t>частоти</w:t>
      </w:r>
      <w:r>
        <w:rPr>
          <w:color w:val="000000"/>
        </w:rPr>
        <w:t xml:space="preserve"> </w:t>
      </w:r>
      <w:r w:rsidRPr="00622383">
        <w:rPr>
          <w:color w:val="000000"/>
        </w:rPr>
        <w:t>вихідного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радіочастотного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каналу.</w:t>
      </w:r>
    </w:p>
    <w:p w:rsidR="00050673" w:rsidRPr="00622383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Другий</w:t>
      </w:r>
      <w:r>
        <w:rPr>
          <w:color w:val="000000"/>
        </w:rPr>
        <w:t xml:space="preserve"> </w:t>
      </w:r>
      <w:r w:rsidRPr="00622383">
        <w:rPr>
          <w:color w:val="000000"/>
        </w:rPr>
        <w:t>сусідній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радіочастотний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</w:t>
      </w:r>
      <w:r w:rsidRPr="00622383">
        <w:rPr>
          <w:color w:val="000000"/>
        </w:rPr>
        <w:t>Плані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частот</w:t>
      </w:r>
      <w:r>
        <w:rPr>
          <w:color w:val="000000"/>
        </w:rPr>
        <w:t xml:space="preserve"> </w:t>
      </w:r>
      <w:r w:rsidRPr="00622383">
        <w:rPr>
          <w:color w:val="000000"/>
        </w:rPr>
        <w:t>супутникової</w:t>
      </w:r>
      <w:r>
        <w:rPr>
          <w:color w:val="000000"/>
        </w:rPr>
        <w:t xml:space="preserve"> </w:t>
      </w:r>
      <w:r w:rsidRPr="00622383">
        <w:rPr>
          <w:color w:val="000000"/>
        </w:rPr>
        <w:t>служби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радіомовлення</w:t>
      </w:r>
      <w:r>
        <w:rPr>
          <w:color w:val="000000"/>
        </w:rPr>
        <w:t xml:space="preserve"> </w:t>
      </w:r>
      <w:r w:rsidRPr="00622383">
        <w:rPr>
          <w:color w:val="000000"/>
        </w:rPr>
        <w:t>чи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зв'язаному</w:t>
      </w:r>
      <w:r>
        <w:rPr>
          <w:color w:val="000000"/>
        </w:rPr>
        <w:t xml:space="preserve"> </w:t>
      </w:r>
      <w:r w:rsidRPr="00622383">
        <w:rPr>
          <w:color w:val="000000"/>
        </w:rPr>
        <w:t>з</w:t>
      </w:r>
      <w:r>
        <w:rPr>
          <w:color w:val="000000"/>
        </w:rPr>
        <w:t xml:space="preserve"> </w:t>
      </w:r>
      <w:r w:rsidRPr="00622383">
        <w:rPr>
          <w:color w:val="000000"/>
        </w:rPr>
        <w:t>ним</w:t>
      </w:r>
      <w:r>
        <w:rPr>
          <w:color w:val="000000"/>
        </w:rPr>
        <w:t xml:space="preserve"> </w:t>
      </w:r>
      <w:r w:rsidRPr="00622383">
        <w:rPr>
          <w:color w:val="000000"/>
        </w:rPr>
        <w:t>Плані</w:t>
      </w:r>
      <w:r>
        <w:rPr>
          <w:color w:val="000000"/>
        </w:rPr>
        <w:t xml:space="preserve"> </w:t>
      </w:r>
      <w:r w:rsidRPr="00622383">
        <w:rPr>
          <w:color w:val="000000"/>
        </w:rPr>
        <w:t>частот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додатка 30 до РР</w:t>
      </w:r>
      <w:r w:rsidRPr="00622383">
        <w:rPr>
          <w:color w:val="000000"/>
        </w:rPr>
        <w:t>,</w:t>
      </w:r>
      <w:r>
        <w:rPr>
          <w:color w:val="000000"/>
        </w:rPr>
        <w:t xml:space="preserve"> </w:t>
      </w:r>
      <w:r w:rsidRPr="00622383">
        <w:rPr>
          <w:color w:val="000000"/>
        </w:rPr>
        <w:t>що</w:t>
      </w:r>
      <w:r>
        <w:rPr>
          <w:color w:val="000000"/>
        </w:rPr>
        <w:t xml:space="preserve"> </w:t>
      </w:r>
      <w:r w:rsidRPr="00622383">
        <w:rPr>
          <w:color w:val="000000"/>
        </w:rPr>
        <w:t>розташований</w:t>
      </w:r>
      <w:r>
        <w:rPr>
          <w:color w:val="000000"/>
        </w:rPr>
        <w:t xml:space="preserve"> </w:t>
      </w:r>
      <w:r w:rsidRPr="00622383">
        <w:rPr>
          <w:color w:val="000000"/>
        </w:rPr>
        <w:t>безпосередньо</w:t>
      </w:r>
      <w:r>
        <w:rPr>
          <w:color w:val="000000"/>
        </w:rPr>
        <w:t xml:space="preserve"> </w:t>
      </w:r>
      <w:r w:rsidRPr="00622383">
        <w:rPr>
          <w:color w:val="000000"/>
        </w:rPr>
        <w:t>за</w:t>
      </w:r>
      <w:r>
        <w:rPr>
          <w:color w:val="000000"/>
        </w:rPr>
        <w:t xml:space="preserve"> </w:t>
      </w:r>
      <w:r w:rsidRPr="00622383">
        <w:rPr>
          <w:color w:val="000000"/>
        </w:rPr>
        <w:t>одним</w:t>
      </w:r>
      <w:r>
        <w:rPr>
          <w:color w:val="000000"/>
        </w:rPr>
        <w:t xml:space="preserve"> </w:t>
      </w:r>
      <w:r w:rsidRPr="00622383">
        <w:rPr>
          <w:color w:val="000000"/>
        </w:rPr>
        <w:t>із</w:t>
      </w:r>
      <w:r>
        <w:rPr>
          <w:color w:val="000000"/>
        </w:rPr>
        <w:t xml:space="preserve"> </w:t>
      </w:r>
      <w:r w:rsidRPr="00622383">
        <w:rPr>
          <w:color w:val="000000"/>
        </w:rPr>
        <w:t>сусідніх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каналів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622383">
        <w:rPr>
          <w:color w:val="000000"/>
        </w:rPr>
        <w:t>вихідного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622383">
        <w:rPr>
          <w:color w:val="000000"/>
        </w:rPr>
        <w:t>Загальне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(C/I)</w:t>
      </w:r>
      <w:r>
        <w:rPr>
          <w:color w:val="000000"/>
        </w:rPr>
        <w:t xml:space="preserve"> </w:t>
      </w:r>
      <w:r w:rsidRPr="00622383">
        <w:rPr>
          <w:color w:val="000000"/>
        </w:rPr>
        <w:t>—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622383">
        <w:rPr>
          <w:color w:val="000000"/>
        </w:rPr>
        <w:t>корисної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несучої</w:t>
      </w:r>
      <w:r>
        <w:rPr>
          <w:color w:val="000000"/>
        </w:rPr>
        <w:t xml:space="preserve"> </w:t>
      </w:r>
      <w:r w:rsidRPr="00622383">
        <w:rPr>
          <w:color w:val="000000"/>
        </w:rPr>
        <w:t>до</w:t>
      </w:r>
      <w:r>
        <w:rPr>
          <w:color w:val="000000"/>
        </w:rPr>
        <w:t xml:space="preserve"> </w:t>
      </w:r>
      <w:r w:rsidRPr="00622383">
        <w:rPr>
          <w:color w:val="000000"/>
        </w:rPr>
        <w:t>суми</w:t>
      </w:r>
      <w:r>
        <w:rPr>
          <w:color w:val="000000"/>
        </w:rPr>
        <w:t xml:space="preserve"> </w:t>
      </w:r>
      <w:r w:rsidRPr="00622383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622383">
        <w:rPr>
          <w:color w:val="000000"/>
        </w:rPr>
        <w:t>усіх</w:t>
      </w:r>
      <w:r>
        <w:rPr>
          <w:color w:val="000000"/>
        </w:rPr>
        <w:t xml:space="preserve"> </w:t>
      </w:r>
      <w:r w:rsidRPr="00622383">
        <w:rPr>
          <w:color w:val="000000"/>
        </w:rPr>
        <w:t>заважаючих</w:t>
      </w:r>
      <w:r>
        <w:rPr>
          <w:color w:val="000000"/>
        </w:rPr>
        <w:t xml:space="preserve"> </w:t>
      </w:r>
      <w:r w:rsidRPr="00622383">
        <w:rPr>
          <w:color w:val="000000"/>
        </w:rPr>
        <w:t>радіочастотних</w:t>
      </w:r>
      <w:r>
        <w:rPr>
          <w:color w:val="000000"/>
        </w:rPr>
        <w:t xml:space="preserve"> </w:t>
      </w:r>
      <w:r w:rsidRPr="00622383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622383">
        <w:rPr>
          <w:color w:val="000000"/>
        </w:rPr>
        <w:t>у</w:t>
      </w:r>
      <w:r>
        <w:rPr>
          <w:color w:val="000000"/>
        </w:rPr>
        <w:t xml:space="preserve"> цьому </w:t>
      </w:r>
      <w:r w:rsidRPr="00622383">
        <w:rPr>
          <w:color w:val="000000"/>
        </w:rPr>
        <w:t>каналі,</w:t>
      </w:r>
      <w:r>
        <w:rPr>
          <w:color w:val="000000"/>
        </w:rPr>
        <w:t xml:space="preserve"> </w:t>
      </w:r>
      <w:r w:rsidRPr="00622383">
        <w:rPr>
          <w:color w:val="000000"/>
        </w:rPr>
        <w:t>включаючи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фідерні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вниз.</w:t>
      </w:r>
      <w:r>
        <w:rPr>
          <w:color w:val="000000"/>
        </w:rPr>
        <w:t xml:space="preserve"> </w:t>
      </w:r>
      <w:r w:rsidRPr="00622383">
        <w:rPr>
          <w:color w:val="000000"/>
        </w:rPr>
        <w:t>Загальне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внаслідок</w:t>
      </w:r>
      <w:r>
        <w:rPr>
          <w:color w:val="000000"/>
        </w:rPr>
        <w:t xml:space="preserve"> радіо</w:t>
      </w:r>
      <w:r w:rsidRPr="00622383">
        <w:rPr>
          <w:color w:val="000000"/>
        </w:rPr>
        <w:t>завади</w:t>
      </w:r>
      <w:r>
        <w:rPr>
          <w:color w:val="000000"/>
        </w:rPr>
        <w:t xml:space="preserve"> </w:t>
      </w:r>
      <w:r w:rsidRPr="00622383">
        <w:rPr>
          <w:color w:val="000000"/>
        </w:rPr>
        <w:t>від</w:t>
      </w:r>
      <w:r>
        <w:rPr>
          <w:color w:val="000000"/>
        </w:rPr>
        <w:t xml:space="preserve"> </w:t>
      </w:r>
      <w:r w:rsidRPr="00622383">
        <w:rPr>
          <w:color w:val="000000"/>
        </w:rPr>
        <w:t>заданого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</w:t>
      </w:r>
      <w:r>
        <w:rPr>
          <w:color w:val="000000"/>
        </w:rPr>
        <w:t xml:space="preserve"> </w:t>
      </w:r>
      <w:r w:rsidRPr="00622383">
        <w:rPr>
          <w:color w:val="000000"/>
        </w:rPr>
        <w:t>обчислюється</w:t>
      </w:r>
      <w:r>
        <w:rPr>
          <w:color w:val="000000"/>
        </w:rPr>
        <w:t xml:space="preserve"> </w:t>
      </w:r>
      <w:r w:rsidRPr="00622383">
        <w:rPr>
          <w:color w:val="000000"/>
        </w:rPr>
        <w:t>як</w:t>
      </w:r>
      <w:r>
        <w:rPr>
          <w:color w:val="000000"/>
        </w:rPr>
        <w:t xml:space="preserve"> </w:t>
      </w:r>
      <w:r w:rsidRPr="00622383">
        <w:rPr>
          <w:color w:val="000000"/>
        </w:rPr>
        <w:t>величина,</w:t>
      </w:r>
      <w:r>
        <w:rPr>
          <w:color w:val="000000"/>
        </w:rPr>
        <w:t xml:space="preserve"> </w:t>
      </w:r>
      <w:r w:rsidRPr="00622383">
        <w:rPr>
          <w:color w:val="000000"/>
        </w:rPr>
        <w:t>зворотна</w:t>
      </w:r>
      <w:r>
        <w:rPr>
          <w:color w:val="000000"/>
        </w:rPr>
        <w:t xml:space="preserve"> </w:t>
      </w:r>
      <w:r w:rsidRPr="00622383">
        <w:rPr>
          <w:color w:val="000000"/>
        </w:rPr>
        <w:t>сумі</w:t>
      </w:r>
      <w:r>
        <w:rPr>
          <w:color w:val="000000"/>
        </w:rPr>
        <w:t xml:space="preserve"> </w:t>
      </w:r>
      <w:r w:rsidRPr="00622383">
        <w:rPr>
          <w:color w:val="000000"/>
        </w:rPr>
        <w:t>зворотних</w:t>
      </w:r>
      <w:r>
        <w:rPr>
          <w:color w:val="000000"/>
        </w:rPr>
        <w:t xml:space="preserve"> </w:t>
      </w:r>
      <w:r w:rsidRPr="00622383">
        <w:rPr>
          <w:color w:val="000000"/>
        </w:rPr>
        <w:t>величин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згадуваного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лінії</w:t>
      </w:r>
      <w:r>
        <w:rPr>
          <w:color w:val="000000"/>
        </w:rPr>
        <w:t xml:space="preserve"> </w:t>
      </w:r>
      <w:r w:rsidRPr="00622383">
        <w:rPr>
          <w:color w:val="000000"/>
        </w:rPr>
        <w:t>вниз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вході</w:t>
      </w:r>
      <w:r>
        <w:rPr>
          <w:color w:val="000000"/>
        </w:rPr>
        <w:t xml:space="preserve"> </w:t>
      </w:r>
      <w:r w:rsidRPr="00622383">
        <w:rPr>
          <w:color w:val="000000"/>
        </w:rPr>
        <w:t>супутникового</w:t>
      </w:r>
      <w:r>
        <w:rPr>
          <w:color w:val="000000"/>
        </w:rPr>
        <w:t xml:space="preserve"> </w:t>
      </w:r>
      <w:r w:rsidRPr="00622383">
        <w:rPr>
          <w:color w:val="000000"/>
        </w:rPr>
        <w:t>приймача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на</w:t>
      </w:r>
      <w:r>
        <w:rPr>
          <w:color w:val="000000"/>
        </w:rPr>
        <w:t xml:space="preserve"> </w:t>
      </w:r>
      <w:r w:rsidRPr="00622383">
        <w:rPr>
          <w:color w:val="000000"/>
        </w:rPr>
        <w:t>вході</w:t>
      </w:r>
      <w:r>
        <w:rPr>
          <w:color w:val="000000"/>
        </w:rPr>
        <w:t xml:space="preserve"> </w:t>
      </w:r>
      <w:r w:rsidRPr="00622383">
        <w:rPr>
          <w:color w:val="000000"/>
        </w:rPr>
        <w:t>приймача</w:t>
      </w:r>
      <w:r>
        <w:rPr>
          <w:color w:val="000000"/>
        </w:rPr>
        <w:t xml:space="preserve"> </w:t>
      </w:r>
      <w:r w:rsidRPr="00622383">
        <w:rPr>
          <w:color w:val="000000"/>
        </w:rPr>
        <w:t>земної</w:t>
      </w:r>
      <w:r>
        <w:rPr>
          <w:color w:val="000000"/>
        </w:rPr>
        <w:t xml:space="preserve"> </w:t>
      </w:r>
      <w:r w:rsidRPr="00622383">
        <w:rPr>
          <w:color w:val="000000"/>
        </w:rPr>
        <w:t>станці</w:t>
      </w:r>
      <w:r>
        <w:rPr>
          <w:color w:val="000000"/>
        </w:rPr>
        <w:t xml:space="preserve">ї </w:t>
      </w:r>
      <w:r w:rsidRPr="00622383">
        <w:rPr>
          <w:color w:val="000000"/>
        </w:rPr>
        <w:t>відповідно.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Загальний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622383">
        <w:rPr>
          <w:color w:val="000000"/>
        </w:rPr>
        <w:t>по</w:t>
      </w:r>
      <w:r>
        <w:rPr>
          <w:color w:val="000000"/>
        </w:rPr>
        <w:t xml:space="preserve"> </w:t>
      </w:r>
      <w:r w:rsidRPr="00622383">
        <w:rPr>
          <w:color w:val="000000"/>
        </w:rPr>
        <w:t>захисту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сумісному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каналі</w:t>
      </w:r>
      <w:r>
        <w:rPr>
          <w:color w:val="000000"/>
        </w:rPr>
        <w:t xml:space="preserve"> </w:t>
      </w:r>
      <w:r w:rsidRPr="00622383">
        <w:t>(</w:t>
      </w:r>
      <w:r w:rsidRPr="00622383">
        <w:rPr>
          <w:color w:val="000000"/>
        </w:rPr>
        <w:t>різниця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дБ</w:t>
      </w:r>
      <w:r>
        <w:rPr>
          <w:color w:val="000000"/>
        </w:rPr>
        <w:t xml:space="preserve"> </w:t>
      </w:r>
      <w:r w:rsidRPr="00622383">
        <w:rPr>
          <w:color w:val="000000"/>
        </w:rPr>
        <w:t>між</w:t>
      </w:r>
      <w:r>
        <w:rPr>
          <w:color w:val="000000"/>
        </w:rPr>
        <w:t xml:space="preserve"> </w:t>
      </w:r>
      <w:r w:rsidRPr="00622383">
        <w:rPr>
          <w:color w:val="000000"/>
        </w:rPr>
        <w:t>загальним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відношенням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суміщеного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захисним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відношенням</w:t>
      </w:r>
      <w:r>
        <w:rPr>
          <w:color w:val="000000"/>
        </w:rPr>
        <w:t xml:space="preserve"> </w:t>
      </w:r>
      <w:r w:rsidRPr="00622383">
        <w:rPr>
          <w:color w:val="000000"/>
        </w:rPr>
        <w:t>суміщеного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</w:t>
      </w:r>
      <w:r>
        <w:rPr>
          <w:color w:val="000000"/>
        </w:rPr>
        <w:t xml:space="preserve"> </w:t>
      </w:r>
      <w:r w:rsidRPr="00622383">
        <w:rPr>
          <w:color w:val="000000"/>
        </w:rPr>
        <w:t>(М</w:t>
      </w:r>
      <w:r w:rsidRPr="00622383">
        <w:rPr>
          <w:color w:val="000000"/>
          <w:vertAlign w:val="subscript"/>
        </w:rPr>
        <w:t>і</w:t>
      </w:r>
      <w:r w:rsidRPr="00622383">
        <w:rPr>
          <w:color w:val="000000"/>
        </w:rPr>
        <w:t>)</w:t>
      </w:r>
      <w:r w:rsidRPr="00622383">
        <w:rPr>
          <w:color w:val="C00000"/>
        </w:rPr>
        <w:t>)</w:t>
      </w:r>
      <w:r>
        <w:rPr>
          <w:color w:val="000000"/>
        </w:rPr>
        <w:t xml:space="preserve"> </w:t>
      </w:r>
      <w:r w:rsidRPr="00622383">
        <w:rPr>
          <w:color w:val="000000"/>
        </w:rPr>
        <w:t>визначається</w:t>
      </w:r>
      <w:r>
        <w:rPr>
          <w:color w:val="000000"/>
        </w:rPr>
        <w:t xml:space="preserve"> за формулою</w:t>
      </w:r>
      <w:r w:rsidRPr="0077453D">
        <w:rPr>
          <w:color w:val="000000"/>
        </w:rPr>
        <w:t>:</w:t>
      </w:r>
    </w:p>
    <w:p w:rsidR="00050673" w:rsidRPr="0077453D" w:rsidRDefault="00050673" w:rsidP="00535269">
      <w:pPr>
        <w:spacing w:before="120"/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2"/>
          <w:szCs w:val="28"/>
        </w:rPr>
        <w:object w:dxaOrig="1540" w:dyaOrig="700">
          <v:shape id="_x0000_i1195" type="#_x0000_t75" style="width:84.75pt;height:38.25pt" o:ole="" fillcolor="window">
            <v:imagedata r:id="rId343" o:title=""/>
          </v:shape>
          <o:OLEObject Type="Embed" ProgID="Equation.3" ShapeID="_x0000_i1195" DrawAspect="Content" ObjectID="_1713772358" r:id="rId344"/>
        </w:obje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>(128)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де: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=</w:t>
      </w:r>
      <w:r>
        <w:rPr>
          <w:color w:val="000000"/>
        </w:rPr>
        <w:t xml:space="preserve"> </w:t>
      </w:r>
      <w:r w:rsidRPr="0077453D">
        <w:rPr>
          <w:color w:val="000000"/>
        </w:rPr>
        <w:t>1,</w:t>
      </w:r>
      <w:r>
        <w:rPr>
          <w:color w:val="000000"/>
        </w:rPr>
        <w:t xml:space="preserve"> </w:t>
      </w:r>
      <w:r w:rsidRPr="0077453D">
        <w:rPr>
          <w:color w:val="000000"/>
        </w:rPr>
        <w:t>2,</w:t>
      </w:r>
      <w:r>
        <w:rPr>
          <w:color w:val="000000"/>
        </w:rPr>
        <w:t xml:space="preserve"> </w:t>
      </w:r>
      <w:r w:rsidRPr="0077453D">
        <w:rPr>
          <w:color w:val="000000"/>
        </w:rPr>
        <w:t>…,</w:t>
      </w:r>
      <w:r>
        <w:rPr>
          <w:color w:val="000000"/>
        </w:rPr>
        <w:t xml:space="preserve"> </w:t>
      </w:r>
      <w:r w:rsidRPr="0077453D">
        <w:rPr>
          <w:i/>
          <w:color w:val="000000"/>
          <w:lang w:val="en-US"/>
        </w:rPr>
        <w:t>n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категорія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завади</w:t>
      </w:r>
      <w:r>
        <w:rPr>
          <w:color w:val="000000"/>
        </w:rPr>
        <w:t xml:space="preserve"> </w:t>
      </w:r>
      <w:r w:rsidRPr="0077453D">
        <w:rPr>
          <w:color w:val="000000"/>
        </w:rPr>
        <w:t>(1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суміщений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канал,</w:t>
      </w:r>
      <w:r>
        <w:rPr>
          <w:color w:val="000000"/>
        </w:rPr>
        <w:t xml:space="preserve"> </w:t>
      </w:r>
      <w:r w:rsidRPr="0077453D">
        <w:rPr>
          <w:color w:val="000000"/>
        </w:rPr>
        <w:t>2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перший</w:t>
      </w:r>
      <w:r>
        <w:rPr>
          <w:color w:val="000000"/>
        </w:rPr>
        <w:t xml:space="preserve"> </w:t>
      </w:r>
      <w:r w:rsidRPr="0077453D">
        <w:rPr>
          <w:color w:val="000000"/>
        </w:rPr>
        <w:t>нижній</w:t>
      </w:r>
      <w:r>
        <w:rPr>
          <w:color w:val="000000"/>
        </w:rPr>
        <w:t xml:space="preserve"> </w:t>
      </w:r>
      <w:r w:rsidRPr="0077453D">
        <w:rPr>
          <w:color w:val="000000"/>
        </w:rPr>
        <w:t>сусідній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канал,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перший</w:t>
      </w:r>
      <w:r>
        <w:rPr>
          <w:color w:val="000000"/>
        </w:rPr>
        <w:t xml:space="preserve"> </w:t>
      </w:r>
      <w:r w:rsidRPr="0077453D">
        <w:rPr>
          <w:color w:val="000000"/>
        </w:rPr>
        <w:t>верхній</w:t>
      </w:r>
      <w:r>
        <w:rPr>
          <w:color w:val="000000"/>
        </w:rPr>
        <w:t xml:space="preserve"> </w:t>
      </w:r>
      <w:r w:rsidRPr="0077453D">
        <w:rPr>
          <w:color w:val="000000"/>
        </w:rPr>
        <w:t>сусідній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канал,</w:t>
      </w:r>
      <w:r>
        <w:rPr>
          <w:color w:val="000000"/>
        </w:rPr>
        <w:t xml:space="preserve"> </w:t>
      </w:r>
      <w:r w:rsidRPr="0077453D">
        <w:rPr>
          <w:color w:val="000000"/>
        </w:rPr>
        <w:t>4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5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другий</w:t>
      </w:r>
      <w:r>
        <w:rPr>
          <w:color w:val="000000"/>
        </w:rPr>
        <w:t xml:space="preserve"> </w:t>
      </w:r>
      <w:r w:rsidRPr="0077453D">
        <w:rPr>
          <w:color w:val="000000"/>
        </w:rPr>
        <w:t>нижній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другий</w:t>
      </w:r>
      <w:r>
        <w:rPr>
          <w:color w:val="000000"/>
        </w:rPr>
        <w:t xml:space="preserve"> </w:t>
      </w:r>
      <w:r w:rsidRPr="0077453D">
        <w:rPr>
          <w:color w:val="000000"/>
        </w:rPr>
        <w:t>верхній</w:t>
      </w:r>
      <w:r>
        <w:rPr>
          <w:color w:val="000000"/>
        </w:rPr>
        <w:t xml:space="preserve"> </w:t>
      </w:r>
      <w:r w:rsidRPr="0077453D">
        <w:rPr>
          <w:color w:val="000000"/>
        </w:rPr>
        <w:t>сусідній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канали</w:t>
      </w:r>
      <w:r>
        <w:rPr>
          <w:color w:val="000000"/>
        </w:rPr>
        <w:t xml:space="preserve"> </w:t>
      </w:r>
      <w:r w:rsidRPr="0077453D">
        <w:rPr>
          <w:color w:val="000000"/>
        </w:rPr>
        <w:t>відповідно);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n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зазвичай</w:t>
      </w:r>
      <w:r>
        <w:rPr>
          <w:color w:val="000000"/>
        </w:rPr>
        <w:t xml:space="preserve"> </w:t>
      </w:r>
      <w:r w:rsidRPr="0077453D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Районів</w:t>
      </w:r>
      <w:r>
        <w:rPr>
          <w:color w:val="000000"/>
        </w:rPr>
        <w:t xml:space="preserve"> </w:t>
      </w:r>
      <w:r w:rsidRPr="0077453D">
        <w:rPr>
          <w:color w:val="000000"/>
        </w:rPr>
        <w:t>1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(для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Району</w:t>
      </w:r>
      <w:r>
        <w:rPr>
          <w:color w:val="000000"/>
        </w:rPr>
        <w:t xml:space="preserve"> </w:t>
      </w:r>
      <w:r w:rsidRPr="0077453D">
        <w:rPr>
          <w:color w:val="000000"/>
        </w:rPr>
        <w:t>2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n</w:t>
      </w:r>
      <w:r>
        <w:rPr>
          <w:i/>
          <w:color w:val="000000"/>
        </w:rPr>
        <w:t xml:space="preserve"> </w:t>
      </w:r>
      <w:r w:rsidRPr="0077453D">
        <w:rPr>
          <w:color w:val="000000"/>
        </w:rPr>
        <w:t>=</w:t>
      </w:r>
      <w:r>
        <w:rPr>
          <w:color w:val="000000"/>
        </w:rPr>
        <w:t xml:space="preserve"> </w:t>
      </w:r>
      <w:r w:rsidRPr="0077453D">
        <w:rPr>
          <w:color w:val="000000"/>
        </w:rPr>
        <w:t>5);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С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77453D">
        <w:rPr>
          <w:color w:val="000000"/>
        </w:rPr>
        <w:t>корисного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сигналу;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I</w:t>
      </w:r>
      <w:r w:rsidRPr="0077453D">
        <w:rPr>
          <w:i/>
          <w:color w:val="000000"/>
          <w:vertAlign w:val="subscript"/>
        </w:rPr>
        <w:t>eq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сумарне</w:t>
      </w:r>
      <w:r>
        <w:rPr>
          <w:color w:val="000000"/>
        </w:rPr>
        <w:t xml:space="preserve"> </w:t>
      </w:r>
      <w:r w:rsidRPr="0077453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завад</w:t>
      </w:r>
      <w:r>
        <w:rPr>
          <w:color w:val="000000"/>
        </w:rPr>
        <w:t xml:space="preserve"> </w:t>
      </w:r>
      <w:r w:rsidRPr="0077453D">
        <w:rPr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i</w:t>
      </w:r>
      <w:r w:rsidRPr="0077453D">
        <w:rPr>
          <w:i/>
          <w:color w:val="000000"/>
        </w:rPr>
        <w:noBreakHyphen/>
      </w:r>
      <w:r w:rsidRPr="0077453D">
        <w:rPr>
          <w:color w:val="000000"/>
        </w:rPr>
        <w:t>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PR</w:t>
      </w:r>
      <w:r w:rsidRPr="0077453D">
        <w:rPr>
          <w:i/>
          <w:color w:val="000000"/>
          <w:vertAlign w:val="subscript"/>
        </w:rPr>
        <w:t>i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i</w:t>
      </w:r>
      <w:r w:rsidRPr="0077453D">
        <w:rPr>
          <w:color w:val="000000"/>
        </w:rPr>
        <w:noBreakHyphen/>
        <w:t>ої</w:t>
      </w:r>
      <w:r>
        <w:rPr>
          <w:color w:val="000000"/>
        </w:rPr>
        <w:t xml:space="preserve"> </w:t>
      </w:r>
      <w:r w:rsidRPr="0077453D">
        <w:rPr>
          <w:color w:val="000000"/>
        </w:rPr>
        <w:t>категорії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завади.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2913E5">
        <w:rPr>
          <w:color w:val="000000"/>
        </w:rPr>
        <w:t>Загальний</w:t>
      </w:r>
      <w:r>
        <w:rPr>
          <w:color w:val="000000"/>
        </w:rPr>
        <w:t xml:space="preserve"> </w:t>
      </w:r>
      <w:r w:rsidRPr="002913E5">
        <w:rPr>
          <w:color w:val="000000"/>
        </w:rPr>
        <w:t>запас</w:t>
      </w:r>
      <w:r>
        <w:rPr>
          <w:color w:val="000000"/>
        </w:rPr>
        <w:t xml:space="preserve"> </w:t>
      </w:r>
      <w:r w:rsidRPr="002913E5">
        <w:rPr>
          <w:color w:val="000000"/>
        </w:rPr>
        <w:t>по</w:t>
      </w:r>
      <w:r>
        <w:rPr>
          <w:color w:val="000000"/>
        </w:rPr>
        <w:t xml:space="preserve"> </w:t>
      </w:r>
      <w:r w:rsidRPr="002913E5">
        <w:rPr>
          <w:color w:val="000000"/>
        </w:rPr>
        <w:t>захисту</w:t>
      </w:r>
      <w:r>
        <w:rPr>
          <w:color w:val="000000"/>
        </w:rPr>
        <w:t xml:space="preserve"> </w:t>
      </w:r>
      <w:r w:rsidRPr="002913E5">
        <w:rPr>
          <w:color w:val="000000"/>
        </w:rPr>
        <w:t>сусіднього</w:t>
      </w:r>
      <w:r>
        <w:rPr>
          <w:color w:val="000000"/>
        </w:rPr>
        <w:t xml:space="preserve"> </w:t>
      </w:r>
      <w:r w:rsidRPr="002913E5">
        <w:rPr>
          <w:color w:val="000000"/>
        </w:rPr>
        <w:t>каналу</w:t>
      </w:r>
      <w:r>
        <w:rPr>
          <w:i/>
          <w:color w:val="000000"/>
        </w:rPr>
        <w:t xml:space="preserve"> </w:t>
      </w:r>
      <w:r w:rsidRPr="00622383">
        <w:t>(р</w:t>
      </w:r>
      <w:r w:rsidRPr="00622383">
        <w:rPr>
          <w:color w:val="000000"/>
        </w:rPr>
        <w:t>ізниця</w:t>
      </w:r>
      <w:r>
        <w:rPr>
          <w:color w:val="000000"/>
        </w:rPr>
        <w:t xml:space="preserve"> </w:t>
      </w:r>
      <w:r w:rsidRPr="00622383">
        <w:rPr>
          <w:color w:val="000000"/>
        </w:rPr>
        <w:t>в</w:t>
      </w:r>
      <w:r>
        <w:rPr>
          <w:color w:val="000000"/>
        </w:rPr>
        <w:t xml:space="preserve"> </w:t>
      </w:r>
      <w:r w:rsidRPr="00622383">
        <w:rPr>
          <w:color w:val="000000"/>
        </w:rPr>
        <w:t>дБ</w:t>
      </w:r>
      <w:r>
        <w:rPr>
          <w:color w:val="000000"/>
        </w:rPr>
        <w:t xml:space="preserve"> </w:t>
      </w:r>
      <w:r w:rsidRPr="00622383">
        <w:rPr>
          <w:color w:val="000000"/>
        </w:rPr>
        <w:t>між</w:t>
      </w:r>
      <w:r>
        <w:rPr>
          <w:color w:val="000000"/>
        </w:rPr>
        <w:t xml:space="preserve"> </w:t>
      </w:r>
      <w:r w:rsidRPr="00622383">
        <w:rPr>
          <w:color w:val="000000"/>
        </w:rPr>
        <w:t>загальним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відношенням</w:t>
      </w:r>
      <w:r>
        <w:rPr>
          <w:color w:val="000000"/>
        </w:rPr>
        <w:t xml:space="preserve"> </w:t>
      </w:r>
      <w:r w:rsidRPr="00622383">
        <w:rPr>
          <w:color w:val="000000"/>
        </w:rPr>
        <w:t>несуча/</w:t>
      </w:r>
      <w:r>
        <w:rPr>
          <w:color w:val="000000"/>
        </w:rPr>
        <w:t>радіо</w:t>
      </w:r>
      <w:r w:rsidRPr="00622383">
        <w:rPr>
          <w:color w:val="000000"/>
        </w:rPr>
        <w:t>завада</w:t>
      </w:r>
      <w:r>
        <w:rPr>
          <w:color w:val="000000"/>
        </w:rPr>
        <w:t xml:space="preserve"> </w:t>
      </w:r>
      <w:r w:rsidRPr="00622383">
        <w:rPr>
          <w:color w:val="000000"/>
        </w:rPr>
        <w:t>сусіднього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</w:t>
      </w:r>
      <w:r>
        <w:rPr>
          <w:color w:val="000000"/>
        </w:rPr>
        <w:t xml:space="preserve"> </w:t>
      </w:r>
      <w:r w:rsidRPr="00622383">
        <w:rPr>
          <w:color w:val="000000"/>
        </w:rPr>
        <w:t>і</w:t>
      </w:r>
      <w:r>
        <w:rPr>
          <w:color w:val="000000"/>
        </w:rPr>
        <w:t xml:space="preserve"> </w:t>
      </w:r>
      <w:r w:rsidRPr="00622383">
        <w:rPr>
          <w:color w:val="000000"/>
        </w:rPr>
        <w:t>захисним</w:t>
      </w:r>
      <w:r>
        <w:rPr>
          <w:color w:val="000000"/>
        </w:rPr>
        <w:t xml:space="preserve"> </w:t>
      </w:r>
      <w:r w:rsidRPr="00622383">
        <w:rPr>
          <w:color w:val="000000"/>
        </w:rPr>
        <w:t>відношенням</w:t>
      </w:r>
      <w:r>
        <w:rPr>
          <w:color w:val="000000"/>
        </w:rPr>
        <w:t xml:space="preserve"> </w:t>
      </w:r>
      <w:r w:rsidRPr="00622383">
        <w:rPr>
          <w:color w:val="000000"/>
        </w:rPr>
        <w:t>сусіднього</w:t>
      </w:r>
      <w:r>
        <w:rPr>
          <w:color w:val="000000"/>
        </w:rPr>
        <w:t xml:space="preserve"> </w:t>
      </w:r>
      <w:r w:rsidRPr="00622383">
        <w:rPr>
          <w:color w:val="000000"/>
        </w:rPr>
        <w:t>каналу</w:t>
      </w:r>
      <w:r w:rsidRPr="00622383">
        <w:t>)</w:t>
      </w:r>
      <w:r>
        <w:rPr>
          <w:color w:val="000000"/>
        </w:rPr>
        <w:t xml:space="preserve"> </w:t>
      </w:r>
      <w:r w:rsidRPr="00622383">
        <w:rPr>
          <w:color w:val="000000"/>
        </w:rPr>
        <w:t>визначається</w:t>
      </w:r>
      <w:r>
        <w:rPr>
          <w:color w:val="000000"/>
        </w:rPr>
        <w:t xml:space="preserve"> за формулою 128 цього додатка</w:t>
      </w:r>
      <w:r w:rsidRPr="00622383">
        <w:rPr>
          <w:color w:val="000000"/>
        </w:rPr>
        <w:t>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Загальний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по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(М)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Районів</w:t>
      </w:r>
      <w:r>
        <w:rPr>
          <w:color w:val="000000"/>
        </w:rPr>
        <w:t xml:space="preserve"> </w:t>
      </w:r>
      <w:r w:rsidRPr="0077453D">
        <w:rPr>
          <w:color w:val="000000"/>
        </w:rPr>
        <w:t>1,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2</w:t>
      </w:r>
      <w:r>
        <w:rPr>
          <w:color w:val="000000"/>
        </w:rPr>
        <w:t xml:space="preserve"> </w:t>
      </w:r>
      <w:r w:rsidRPr="0077453D">
        <w:rPr>
          <w:color w:val="000000"/>
        </w:rPr>
        <w:t>без</w:t>
      </w:r>
      <w:r>
        <w:rPr>
          <w:color w:val="000000"/>
        </w:rPr>
        <w:t xml:space="preserve"> </w:t>
      </w:r>
      <w:r w:rsidRPr="0077453D">
        <w:rPr>
          <w:color w:val="000000"/>
        </w:rPr>
        <w:t>урахування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визначають</w:t>
      </w:r>
      <w:r>
        <w:rPr>
          <w:color w:val="000000"/>
        </w:rPr>
        <w:t xml:space="preserve"> за формулою</w:t>
      </w:r>
      <w:r w:rsidRPr="0077453D">
        <w:rPr>
          <w:color w:val="000000"/>
        </w:rPr>
        <w:t>:</w:t>
      </w:r>
    </w:p>
    <w:p w:rsidR="00050673" w:rsidRPr="0077453D" w:rsidRDefault="00050673" w:rsidP="00535269">
      <w:pPr>
        <w:pStyle w:val="a3"/>
        <w:rPr>
          <w:color w:val="000000"/>
          <w:sz w:val="16"/>
          <w:szCs w:val="16"/>
        </w:rPr>
      </w:pP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0"/>
          <w:szCs w:val="28"/>
        </w:rPr>
        <w:object w:dxaOrig="2620" w:dyaOrig="720">
          <v:shape id="_x0000_i1196" type="#_x0000_t75" style="width:129.75pt;height:36pt" o:ole="" fillcolor="window">
            <v:imagedata r:id="rId345" o:title=""/>
          </v:shape>
          <o:OLEObject Type="Embed" ProgID="Equation.3" ShapeID="_x0000_i1196" DrawAspect="Content" ObjectID="_1713772359" r:id="rId346"/>
        </w:obje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(129)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Району</w:t>
      </w:r>
      <w:r>
        <w:rPr>
          <w:color w:val="000000"/>
        </w:rPr>
        <w:t xml:space="preserve"> </w:t>
      </w:r>
      <w:r w:rsidRPr="0077453D">
        <w:rPr>
          <w:color w:val="000000"/>
        </w:rPr>
        <w:t>2</w:t>
      </w:r>
      <w:r>
        <w:rPr>
          <w:color w:val="000000"/>
        </w:rPr>
        <w:t xml:space="preserve"> </w:t>
      </w:r>
      <w:r w:rsidRPr="0077453D">
        <w:rPr>
          <w:color w:val="000000"/>
        </w:rPr>
        <w:t>додатково</w:t>
      </w:r>
      <w:r>
        <w:rPr>
          <w:color w:val="000000"/>
        </w:rPr>
        <w:t xml:space="preserve"> </w:t>
      </w:r>
      <w:r w:rsidRPr="0077453D">
        <w:rPr>
          <w:color w:val="000000"/>
        </w:rPr>
        <w:t>враховують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по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другого</w:t>
      </w:r>
      <w:r>
        <w:rPr>
          <w:color w:val="000000"/>
        </w:rPr>
        <w:t xml:space="preserve"> </w:t>
      </w:r>
      <w:r w:rsidRPr="0077453D">
        <w:rPr>
          <w:color w:val="000000"/>
        </w:rPr>
        <w:t>нижнього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другого</w:t>
      </w:r>
      <w:r>
        <w:rPr>
          <w:color w:val="000000"/>
        </w:rPr>
        <w:t xml:space="preserve"> </w:t>
      </w:r>
      <w:r w:rsidRPr="0077453D">
        <w:rPr>
          <w:color w:val="000000"/>
        </w:rPr>
        <w:t>верхнього</w:t>
      </w:r>
      <w:r>
        <w:rPr>
          <w:color w:val="000000"/>
        </w:rPr>
        <w:t xml:space="preserve"> </w:t>
      </w:r>
      <w:r w:rsidRPr="0077453D">
        <w:rPr>
          <w:color w:val="000000"/>
        </w:rPr>
        <w:t>сусідніх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каналів.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фідерних</w:t>
      </w:r>
      <w:r>
        <w:rPr>
          <w:color w:val="000000"/>
        </w:rPr>
        <w:t xml:space="preserve"> </w:t>
      </w:r>
      <w:r w:rsidRPr="0077453D">
        <w:rPr>
          <w:color w:val="000000"/>
        </w:rPr>
        <w:t>ліній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районів</w:t>
      </w:r>
      <w:r>
        <w:rPr>
          <w:color w:val="000000"/>
        </w:rPr>
        <w:t xml:space="preserve"> </w:t>
      </w:r>
      <w:r w:rsidRPr="0077453D">
        <w:rPr>
          <w:color w:val="000000"/>
        </w:rPr>
        <w:t>1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77453D">
        <w:rPr>
          <w:color w:val="000000"/>
        </w:rPr>
        <w:t>за</w:t>
      </w:r>
      <w:r>
        <w:rPr>
          <w:color w:val="000000"/>
        </w:rPr>
        <w:t xml:space="preserve"> </w:t>
      </w:r>
      <w:r w:rsidRPr="0077453D">
        <w:rPr>
          <w:color w:val="000000"/>
        </w:rPr>
        <w:t>аналогічною</w:t>
      </w:r>
      <w:r>
        <w:rPr>
          <w:color w:val="000000"/>
        </w:rPr>
        <w:t xml:space="preserve"> </w:t>
      </w:r>
      <w:r w:rsidRPr="0077453D">
        <w:rPr>
          <w:color w:val="000000"/>
        </w:rPr>
        <w:t>формулою:</w:t>
      </w: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4"/>
          <w:szCs w:val="28"/>
        </w:rPr>
        <w:object w:dxaOrig="3660" w:dyaOrig="800">
          <v:shape id="_x0000_i1197" type="#_x0000_t75" style="width:190.5pt;height:41.25pt" o:ole="" fillcolor="window">
            <v:imagedata r:id="rId347" o:title=""/>
          </v:shape>
          <o:OLEObject Type="Embed" ProgID="Equation.3" ShapeID="_x0000_i1197" DrawAspect="Content" ObjectID="_1713772360" r:id="rId348"/>
        </w:object>
      </w:r>
      <w:r w:rsidRPr="0077453D">
        <w:rPr>
          <w:noProof w:val="0"/>
          <w:color w:val="000000"/>
          <w:szCs w:val="28"/>
        </w:rPr>
        <w:t>.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      </w:t>
      </w:r>
      <w:r w:rsidRPr="0077453D">
        <w:rPr>
          <w:noProof w:val="0"/>
          <w:color w:val="000000"/>
          <w:szCs w:val="28"/>
        </w:rPr>
        <w:t>(130)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оцінки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загального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еквівалентного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запасу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з</w:t>
      </w:r>
      <w:r>
        <w:rPr>
          <w:color w:val="000000"/>
        </w:rPr>
        <w:t xml:space="preserve"> </w:t>
      </w:r>
      <w:r w:rsidRPr="0077453D">
        <w:rPr>
          <w:color w:val="000000"/>
        </w:rPr>
        <w:t>урахуванням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відносних</w:t>
      </w:r>
      <w:r>
        <w:rPr>
          <w:color w:val="000000"/>
        </w:rPr>
        <w:t xml:space="preserve"> </w:t>
      </w:r>
      <w:r w:rsidRPr="0077453D">
        <w:rPr>
          <w:color w:val="000000"/>
        </w:rPr>
        <w:t>складових</w:t>
      </w:r>
      <w:r>
        <w:rPr>
          <w:color w:val="000000"/>
        </w:rPr>
        <w:t xml:space="preserve"> </w:t>
      </w:r>
      <w:r w:rsidRPr="0077453D">
        <w:rPr>
          <w:color w:val="000000"/>
        </w:rPr>
        <w:t>по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фідерній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</w:t>
      </w:r>
      <w:r>
        <w:rPr>
          <w:color w:val="000000"/>
        </w:rPr>
        <w:t xml:space="preserve"> </w:t>
      </w:r>
      <w:r w:rsidRPr="0077453D">
        <w:rPr>
          <w:color w:val="000000"/>
        </w:rPr>
        <w:t>використовується</w:t>
      </w:r>
      <w:r>
        <w:rPr>
          <w:color w:val="000000"/>
        </w:rPr>
        <w:t xml:space="preserve"> </w:t>
      </w:r>
      <w:r w:rsidRPr="0077453D">
        <w:rPr>
          <w:color w:val="000000"/>
        </w:rPr>
        <w:t>формула:</w:t>
      </w:r>
    </w:p>
    <w:p w:rsidR="00050673" w:rsidRPr="0077453D" w:rsidRDefault="00050673" w:rsidP="00535269">
      <w:pPr>
        <w:spacing w:before="120"/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4"/>
          <w:szCs w:val="28"/>
        </w:rPr>
        <w:object w:dxaOrig="4140" w:dyaOrig="800">
          <v:shape id="_x0000_i1198" type="#_x0000_t75" style="width:215.25pt;height:41.25pt" o:ole="" fillcolor="window">
            <v:imagedata r:id="rId349" o:title=""/>
          </v:shape>
          <o:OLEObject Type="Embed" ProgID="Equation.3" ShapeID="_x0000_i1198" DrawAspect="Content" ObjectID="_1713772361" r:id="rId350"/>
        </w:obje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(131)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де: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M</w:t>
      </w:r>
      <w:r w:rsidRPr="0077453D">
        <w:rPr>
          <w:i/>
          <w:color w:val="000000"/>
          <w:vertAlign w:val="subscript"/>
        </w:rPr>
        <w:t>d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еквівалентний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аналогових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23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збіжному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5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суміжних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каналах;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цифрових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21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збіжному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16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суміжних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каналах;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R</w:t>
      </w:r>
      <w:r w:rsidRPr="0077453D">
        <w:rPr>
          <w:i/>
          <w:color w:val="000000"/>
          <w:vertAlign w:val="subscript"/>
        </w:rPr>
        <w:t>cu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лінії,</w:t>
      </w:r>
      <w:r>
        <w:rPr>
          <w:color w:val="000000"/>
        </w:rPr>
        <w:t xml:space="preserve"> яке </w:t>
      </w:r>
      <w:r w:rsidRPr="0077453D">
        <w:rPr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color w:val="000000"/>
        </w:rPr>
        <w:t>суміщеному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</w:t>
      </w:r>
      <w:r>
        <w:rPr>
          <w:color w:val="000000"/>
        </w:rPr>
        <w:t xml:space="preserve"> </w:t>
      </w:r>
      <w:r w:rsidRPr="0077453D">
        <w:rPr>
          <w:color w:val="000000"/>
        </w:rPr>
        <w:t>складає</w:t>
      </w:r>
      <w:r>
        <w:rPr>
          <w:color w:val="000000"/>
        </w:rPr>
        <w:t xml:space="preserve"> </w:t>
      </w:r>
      <w:r w:rsidRPr="0077453D">
        <w:rPr>
          <w:color w:val="000000"/>
        </w:rPr>
        <w:t>27</w:t>
      </w:r>
      <w:r>
        <w:rPr>
          <w:color w:val="000000"/>
        </w:rPr>
        <w:t xml:space="preserve"> </w:t>
      </w:r>
      <w:r w:rsidRPr="0077453D">
        <w:rPr>
          <w:color w:val="000000"/>
        </w:rPr>
        <w:t>дБ;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R</w:t>
      </w:r>
      <w:r w:rsidRPr="0077453D">
        <w:rPr>
          <w:i/>
          <w:color w:val="000000"/>
          <w:vertAlign w:val="subscript"/>
        </w:rPr>
        <w:t>cd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суміщеному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</w:t>
      </w:r>
      <w:r>
        <w:rPr>
          <w:color w:val="000000"/>
        </w:rPr>
        <w:t xml:space="preserve">, яке </w:t>
      </w:r>
      <w:r w:rsidRPr="0077453D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77453D">
        <w:rPr>
          <w:color w:val="000000"/>
        </w:rPr>
        <w:t>рівним</w:t>
      </w:r>
      <w:r>
        <w:rPr>
          <w:color w:val="000000"/>
        </w:rPr>
        <w:t xml:space="preserve"> </w:t>
      </w:r>
      <w:r w:rsidRPr="0077453D">
        <w:rPr>
          <w:color w:val="000000"/>
        </w:rPr>
        <w:t>21</w:t>
      </w:r>
      <w:r>
        <w:rPr>
          <w:color w:val="000000"/>
        </w:rPr>
        <w:t xml:space="preserve"> </w:t>
      </w:r>
      <w:r w:rsidRPr="0077453D">
        <w:rPr>
          <w:color w:val="000000"/>
        </w:rPr>
        <w:t>дБ;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R</w:t>
      </w:r>
      <w:r w:rsidRPr="0077453D">
        <w:rPr>
          <w:i/>
          <w:color w:val="000000"/>
          <w:vertAlign w:val="subscript"/>
        </w:rPr>
        <w:t>co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загальне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color w:val="000000"/>
        </w:rPr>
        <w:t>суміщеному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</w:t>
      </w:r>
      <w:r>
        <w:rPr>
          <w:color w:val="000000"/>
        </w:rPr>
        <w:t xml:space="preserve">, що </w:t>
      </w:r>
      <w:r w:rsidRPr="0077453D">
        <w:rPr>
          <w:color w:val="000000"/>
        </w:rPr>
        <w:t>складає</w:t>
      </w:r>
      <w:r>
        <w:rPr>
          <w:color w:val="000000"/>
        </w:rPr>
        <w:t xml:space="preserve"> </w:t>
      </w:r>
      <w:r w:rsidRPr="0077453D">
        <w:rPr>
          <w:color w:val="000000"/>
        </w:rPr>
        <w:t>23</w:t>
      </w:r>
      <w:r>
        <w:rPr>
          <w:color w:val="000000"/>
        </w:rPr>
        <w:t xml:space="preserve"> </w:t>
      </w:r>
      <w:r w:rsidRPr="0077453D">
        <w:rPr>
          <w:color w:val="000000"/>
        </w:rPr>
        <w:t>дБ.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цифрових</w:t>
      </w:r>
      <w:r>
        <w:rPr>
          <w:color w:val="000000"/>
        </w:rPr>
        <w:t xml:space="preserve"> </w:t>
      </w:r>
      <w:r w:rsidRPr="0077453D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77453D">
        <w:rPr>
          <w:color w:val="000000"/>
        </w:rPr>
        <w:t>РМСС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Районів</w:t>
      </w:r>
      <w:r>
        <w:rPr>
          <w:color w:val="000000"/>
        </w:rPr>
        <w:t xml:space="preserve"> </w:t>
      </w:r>
      <w:r w:rsidRPr="0077453D">
        <w:rPr>
          <w:color w:val="000000"/>
        </w:rPr>
        <w:t>1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3</w:t>
      </w:r>
      <w:r>
        <w:rPr>
          <w:color w:val="000000"/>
        </w:rPr>
        <w:t xml:space="preserve"> </w:t>
      </w:r>
      <w:r w:rsidRPr="0077453D">
        <w:rPr>
          <w:color w:val="000000"/>
        </w:rPr>
        <w:t>обрані</w:t>
      </w:r>
      <w:r>
        <w:rPr>
          <w:color w:val="000000"/>
        </w:rPr>
        <w:t xml:space="preserve"> такі </w:t>
      </w:r>
      <w:r w:rsidRPr="0077453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</w:t>
      </w:r>
      <w:r>
        <w:rPr>
          <w:color w:val="000000"/>
        </w:rPr>
        <w:t xml:space="preserve">них відношень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еквівалентних</w:t>
      </w:r>
      <w:r>
        <w:rPr>
          <w:color w:val="000000"/>
        </w:rPr>
        <w:t xml:space="preserve"> </w:t>
      </w:r>
      <w:r w:rsidRPr="0077453D">
        <w:rPr>
          <w:color w:val="000000"/>
        </w:rPr>
        <w:t>запасів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захисту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фідерних</w:t>
      </w:r>
      <w:r>
        <w:rPr>
          <w:color w:val="000000"/>
        </w:rPr>
        <w:t xml:space="preserve"> </w:t>
      </w:r>
      <w:r w:rsidRPr="0077453D">
        <w:rPr>
          <w:color w:val="000000"/>
        </w:rPr>
        <w:t>ліній</w:t>
      </w:r>
      <w:r>
        <w:rPr>
          <w:color w:val="000000"/>
        </w:rPr>
        <w:t xml:space="preserve"> відповідно до додатка 30А до РР</w:t>
      </w:r>
      <w:r w:rsidRPr="0077453D">
        <w:rPr>
          <w:color w:val="000000"/>
        </w:rPr>
        <w:t>: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27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суміщеному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каналі;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22</w:t>
      </w:r>
      <w:r>
        <w:rPr>
          <w:color w:val="000000"/>
        </w:rPr>
        <w:t xml:space="preserve"> </w:t>
      </w:r>
      <w:r w:rsidRPr="0077453D">
        <w:rPr>
          <w:color w:val="000000"/>
        </w:rPr>
        <w:t>дБ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сусідніх</w:t>
      </w:r>
      <w:r>
        <w:rPr>
          <w:color w:val="000000"/>
        </w:rPr>
        <w:t xml:space="preserve"> </w:t>
      </w:r>
      <w:r w:rsidRPr="0077453D">
        <w:rPr>
          <w:color w:val="000000"/>
        </w:rPr>
        <w:t>каналах.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Захисні</w:t>
      </w:r>
      <w:r>
        <w:rPr>
          <w:color w:val="000000"/>
        </w:rPr>
        <w:t xml:space="preserve"> </w:t>
      </w:r>
      <w:r w:rsidRPr="0077453D">
        <w:rPr>
          <w:color w:val="000000"/>
        </w:rPr>
        <w:t>маски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типові</w:t>
      </w:r>
      <w:r>
        <w:rPr>
          <w:color w:val="000000"/>
        </w:rPr>
        <w:t xml:space="preserve"> </w:t>
      </w:r>
      <w:r w:rsidRPr="0077453D">
        <w:rPr>
          <w:color w:val="000000"/>
        </w:rPr>
        <w:t>методи</w:t>
      </w:r>
      <w:r>
        <w:rPr>
          <w:color w:val="000000"/>
        </w:rPr>
        <w:t xml:space="preserve"> </w:t>
      </w:r>
      <w:r w:rsidRPr="0077453D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завад</w:t>
      </w:r>
      <w:r>
        <w:rPr>
          <w:color w:val="000000"/>
        </w:rPr>
        <w:t xml:space="preserve"> </w:t>
      </w:r>
      <w:r w:rsidRPr="0077453D">
        <w:rPr>
          <w:color w:val="000000"/>
        </w:rPr>
        <w:t>РМСС,</w:t>
      </w:r>
      <w:r>
        <w:rPr>
          <w:color w:val="000000"/>
        </w:rPr>
        <w:t xml:space="preserve"> </w:t>
      </w:r>
      <w:r w:rsidRPr="0077453D">
        <w:rPr>
          <w:color w:val="000000"/>
        </w:rPr>
        <w:t>що</w:t>
      </w:r>
      <w:r>
        <w:rPr>
          <w:color w:val="000000"/>
        </w:rPr>
        <w:t xml:space="preserve"> </w:t>
      </w:r>
      <w:r w:rsidRPr="0077453D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77453D">
        <w:rPr>
          <w:color w:val="000000"/>
        </w:rPr>
        <w:t>випромінювання</w:t>
      </w:r>
      <w:r>
        <w:rPr>
          <w:color w:val="000000"/>
        </w:rPr>
        <w:t xml:space="preserve"> </w:t>
      </w:r>
      <w:r w:rsidRPr="0077453D">
        <w:rPr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color w:val="000000"/>
        </w:rPr>
        <w:t>цифровому</w:t>
      </w:r>
      <w:r>
        <w:rPr>
          <w:color w:val="000000"/>
        </w:rPr>
        <w:t xml:space="preserve"> </w:t>
      </w:r>
      <w:r w:rsidRPr="0077453D">
        <w:rPr>
          <w:color w:val="000000"/>
        </w:rPr>
        <w:t>режимі,</w:t>
      </w:r>
      <w:r>
        <w:rPr>
          <w:color w:val="000000"/>
        </w:rPr>
        <w:t xml:space="preserve"> </w:t>
      </w:r>
      <w:r w:rsidRPr="0077453D">
        <w:rPr>
          <w:color w:val="000000"/>
        </w:rPr>
        <w:t>наведе</w:t>
      </w:r>
      <w:r>
        <w:rPr>
          <w:color w:val="000000"/>
        </w:rPr>
        <w:t>ні в Рекомендації ITU-R ВО.1293-</w:t>
      </w:r>
      <w:r w:rsidRPr="0077453D">
        <w:rPr>
          <w:color w:val="000000"/>
        </w:rPr>
        <w:t>2.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Типовий</w:t>
      </w:r>
      <w:r>
        <w:rPr>
          <w:color w:val="000000"/>
        </w:rPr>
        <w:t xml:space="preserve"> </w:t>
      </w:r>
      <w:r w:rsidRPr="0077453D">
        <w:rPr>
          <w:color w:val="000000"/>
        </w:rPr>
        <w:t>метод</w:t>
      </w:r>
      <w:r>
        <w:rPr>
          <w:color w:val="000000"/>
        </w:rPr>
        <w:t xml:space="preserve"> </w:t>
      </w:r>
      <w:r w:rsidRPr="0077453D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несуча/</w:t>
      </w:r>
      <w:r>
        <w:rPr>
          <w:color w:val="000000"/>
        </w:rPr>
        <w:t>радіо</w:t>
      </w:r>
      <w:r w:rsidRPr="0077453D">
        <w:rPr>
          <w:color w:val="000000"/>
        </w:rPr>
        <w:t>завада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загальног</w:t>
      </w:r>
      <w:r>
        <w:rPr>
          <w:color w:val="000000"/>
        </w:rPr>
        <w:t xml:space="preserve">о еквівалентного запасу захисту </w:t>
      </w:r>
      <w:r w:rsidRPr="0077453D">
        <w:rPr>
          <w:color w:val="000000"/>
        </w:rPr>
        <w:t>можна</w:t>
      </w:r>
      <w:r>
        <w:rPr>
          <w:color w:val="000000"/>
        </w:rPr>
        <w:t xml:space="preserve"> надати так</w:t>
      </w:r>
      <w:r w:rsidRPr="0077453D">
        <w:rPr>
          <w:color w:val="000000"/>
        </w:rPr>
        <w:t>:</w:t>
      </w:r>
    </w:p>
    <w:p w:rsidR="00050673" w:rsidRPr="0077453D" w:rsidRDefault="00050673" w:rsidP="00EB27DB">
      <w:pPr>
        <w:pStyle w:val="a3"/>
        <w:spacing w:before="0"/>
        <w:rPr>
          <w:color w:val="000000"/>
        </w:rPr>
      </w:pPr>
      <w:r w:rsidRPr="0077453D">
        <w:rPr>
          <w:color w:val="000000"/>
        </w:rPr>
        <w:t>1)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р</w:t>
      </w:r>
      <w:r w:rsidRPr="0077453D">
        <w:rPr>
          <w:color w:val="000000"/>
        </w:rPr>
        <w:t>озраховується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еквівалентне</w:t>
      </w:r>
      <w:r>
        <w:rPr>
          <w:color w:val="000000"/>
        </w:rPr>
        <w:t xml:space="preserve"> </w:t>
      </w:r>
      <w:r w:rsidRPr="0077453D">
        <w:rPr>
          <w:color w:val="000000"/>
        </w:rPr>
        <w:t>сумарне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несуча/</w:t>
      </w:r>
      <w:r>
        <w:rPr>
          <w:color w:val="000000"/>
        </w:rPr>
        <w:t>радіо</w:t>
      </w:r>
      <w:r w:rsidRPr="0077453D">
        <w:rPr>
          <w:color w:val="000000"/>
        </w:rPr>
        <w:t>завада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вгору,</w:t>
      </w:r>
      <w:r>
        <w:rPr>
          <w:color w:val="000000"/>
        </w:rPr>
        <w:t xml:space="preserve"> </w:t>
      </w:r>
      <w:r w:rsidRPr="0077453D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77453D">
        <w:rPr>
          <w:color w:val="000000"/>
        </w:rPr>
        <w:t>формулу:</w:t>
      </w:r>
    </w:p>
    <w:p w:rsidR="00050673" w:rsidRPr="0077453D" w:rsidRDefault="00050673" w:rsidP="00535269">
      <w:pPr>
        <w:pStyle w:val="a3"/>
        <w:rPr>
          <w:color w:val="000000"/>
          <w:sz w:val="16"/>
          <w:szCs w:val="16"/>
        </w:rPr>
      </w:pP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4"/>
          <w:szCs w:val="28"/>
        </w:rPr>
        <w:object w:dxaOrig="3360" w:dyaOrig="800">
          <v:shape id="_x0000_i1199" type="#_x0000_t75" style="width:176.25pt;height:42pt" o:ole="" fillcolor="window">
            <v:imagedata r:id="rId351" o:title=""/>
          </v:shape>
          <o:OLEObject Type="Embed" ProgID="Equation.3" ShapeID="_x0000_i1199" DrawAspect="Content" ObjectID="_1713772362" r:id="rId352"/>
        </w:obje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     </w:t>
      </w:r>
      <w:r w:rsidRPr="0077453D">
        <w:rPr>
          <w:noProof w:val="0"/>
          <w:color w:val="000000"/>
          <w:szCs w:val="28"/>
        </w:rPr>
        <w:t>(132)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де:</w:t>
      </w:r>
    </w:p>
    <w:p w:rsidR="00050673" w:rsidRPr="0077453D" w:rsidRDefault="00050673" w:rsidP="00535269">
      <w:pPr>
        <w:pStyle w:val="a3"/>
        <w:ind w:firstLine="284"/>
        <w:rPr>
          <w:color w:val="000000"/>
        </w:rPr>
      </w:pPr>
      <w:r w:rsidRPr="0077453D">
        <w:rPr>
          <w:color w:val="000000"/>
          <w:position w:val="-14"/>
        </w:rPr>
        <w:object w:dxaOrig="540" w:dyaOrig="400">
          <v:shape id="_x0000_i1200" type="#_x0000_t75" style="width:27.75pt;height:19.5pt" o:ole="" fillcolor="window">
            <v:imagedata r:id="rId353" o:title=""/>
          </v:shape>
          <o:OLEObject Type="Embed" ProgID="Equation.3" ShapeID="_x0000_i1200" DrawAspect="Content" ObjectID="_1713772363" r:id="rId354"/>
        </w:objec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77453D">
        <w:rPr>
          <w:color w:val="000000"/>
        </w:rPr>
        <w:t>визначає</w:t>
      </w:r>
      <w:r>
        <w:rPr>
          <w:color w:val="000000"/>
        </w:rPr>
        <w:t xml:space="preserve"> </w:t>
      </w:r>
      <w:r w:rsidRPr="0077453D">
        <w:rPr>
          <w:color w:val="000000"/>
          <w:position w:val="-30"/>
        </w:rPr>
        <w:object w:dxaOrig="4660" w:dyaOrig="720">
          <v:shape id="_x0000_i1201" type="#_x0000_t75" style="width:233.25pt;height:36pt" o:ole="" fillcolor="window">
            <v:imagedata r:id="rId355" o:title=""/>
          </v:shape>
          <o:OLEObject Type="Embed" ProgID="Equation.3" ShapeID="_x0000_i1201" DrawAspect="Content" ObjectID="_1713772364" r:id="rId356"/>
        </w:object>
      </w:r>
      <w:r w:rsidRPr="0077453D">
        <w:rPr>
          <w:color w:val="000000"/>
        </w:rPr>
        <w:t>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I</w:t>
      </w:r>
      <w:r w:rsidRPr="0077453D">
        <w:rPr>
          <w:i/>
          <w:color w:val="000000"/>
          <w:vertAlign w:val="subscript"/>
        </w:rPr>
        <w:t>eq,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ag,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up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77453D">
        <w:rPr>
          <w:color w:val="000000"/>
        </w:rPr>
        <w:t>сукупності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завад</w:t>
      </w:r>
      <w:r>
        <w:rPr>
          <w:color w:val="000000"/>
        </w:rPr>
        <w:t xml:space="preserve"> </w:t>
      </w:r>
      <w:r w:rsidRPr="0077453D">
        <w:rPr>
          <w:color w:val="000000"/>
        </w:rPr>
        <w:t>(заважаючих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несучих)</w:t>
      </w:r>
      <w:r>
        <w:rPr>
          <w:color w:val="000000"/>
        </w:rPr>
        <w:t xml:space="preserve"> </w:t>
      </w:r>
      <w:r w:rsidRPr="0077453D">
        <w:rPr>
          <w:color w:val="000000"/>
        </w:rPr>
        <w:t>на</w:t>
      </w:r>
      <w:r>
        <w:rPr>
          <w:color w:val="000000"/>
        </w:rPr>
        <w:t xml:space="preserve"> </w:t>
      </w:r>
      <w:r w:rsidRPr="0077453D">
        <w:rPr>
          <w:color w:val="000000"/>
        </w:rPr>
        <w:t>збіжній</w:t>
      </w:r>
      <w:r>
        <w:rPr>
          <w:color w:val="000000"/>
        </w:rPr>
        <w:t xml:space="preserve"> </w:t>
      </w:r>
      <w:r w:rsidRPr="0077453D">
        <w:rPr>
          <w:color w:val="000000"/>
        </w:rPr>
        <w:t>частоті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color w:val="000000"/>
        </w:rPr>
        <w:t>разі</w:t>
      </w:r>
      <w:r>
        <w:rPr>
          <w:color w:val="000000"/>
        </w:rPr>
        <w:t xml:space="preserve"> </w:t>
      </w:r>
      <w:r w:rsidRPr="0077453D">
        <w:rPr>
          <w:color w:val="000000"/>
        </w:rPr>
        <w:t>зсуву</w:t>
      </w:r>
      <w:r>
        <w:rPr>
          <w:color w:val="000000"/>
        </w:rPr>
        <w:t xml:space="preserve"> </w:t>
      </w:r>
      <w:r w:rsidRPr="0077453D">
        <w:rPr>
          <w:color w:val="000000"/>
        </w:rPr>
        <w:t>частот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вгору;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I</w:t>
      </w:r>
      <w:r w:rsidRPr="0077453D">
        <w:rPr>
          <w:i/>
          <w:color w:val="000000"/>
          <w:vertAlign w:val="subscript"/>
        </w:rPr>
        <w:t>i,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se,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up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77453D">
        <w:rPr>
          <w:color w:val="000000"/>
        </w:rPr>
        <w:t>поодинокої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несучої</w:t>
      </w:r>
      <w:r>
        <w:rPr>
          <w:color w:val="000000"/>
        </w:rPr>
        <w:t xml:space="preserve"> </w:t>
      </w:r>
      <w:r w:rsidRPr="0077453D">
        <w:rPr>
          <w:color w:val="000000"/>
        </w:rPr>
        <w:t>на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m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кількість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заважаючих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несучих</w:t>
      </w:r>
      <w:r>
        <w:rPr>
          <w:color w:val="000000"/>
        </w:rPr>
        <w:t xml:space="preserve"> </w:t>
      </w: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фідерній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f</w:t>
      </w:r>
      <w:r w:rsidRPr="0077453D">
        <w:rPr>
          <w:i/>
          <w:color w:val="000000"/>
          <w:vertAlign w:val="subscript"/>
        </w:rPr>
        <w:t>о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зсув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частоти</w:t>
      </w:r>
      <w:r>
        <w:rPr>
          <w:color w:val="000000"/>
        </w:rPr>
        <w:t xml:space="preserve"> </w:t>
      </w:r>
      <w:r w:rsidRPr="0077453D">
        <w:rPr>
          <w:color w:val="000000"/>
        </w:rPr>
        <w:t>між</w:t>
      </w:r>
      <w:r>
        <w:rPr>
          <w:color w:val="000000"/>
        </w:rPr>
        <w:t xml:space="preserve"> </w:t>
      </w:r>
      <w:r w:rsidRPr="0077453D">
        <w:rPr>
          <w:color w:val="000000"/>
        </w:rPr>
        <w:t>середніми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частотами</w:t>
      </w:r>
      <w:r>
        <w:rPr>
          <w:color w:val="000000"/>
        </w:rPr>
        <w:t xml:space="preserve"> </w:t>
      </w:r>
      <w:r w:rsidRPr="0077453D">
        <w:rPr>
          <w:color w:val="000000"/>
        </w:rPr>
        <w:t>корисної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несучої</w:t>
      </w:r>
      <w:r>
        <w:rPr>
          <w:color w:val="000000"/>
        </w:rPr>
        <w:t xml:space="preserve"> </w:t>
      </w:r>
      <w:r w:rsidRPr="0077453D">
        <w:rPr>
          <w:color w:val="000000"/>
        </w:rPr>
        <w:t>та</w:t>
      </w:r>
      <w:r>
        <w:rPr>
          <w:color w:val="000000"/>
        </w:rPr>
        <w:t xml:space="preserve"> однією заважаючою несучою </w:t>
      </w:r>
      <w:r w:rsidRPr="0077453D">
        <w:rPr>
          <w:color w:val="000000"/>
        </w:rPr>
        <w:t>(позитивна</w:t>
      </w:r>
      <w:r>
        <w:rPr>
          <w:color w:val="000000"/>
        </w:rPr>
        <w:t xml:space="preserve"> </w:t>
      </w:r>
      <w:r w:rsidRPr="0077453D">
        <w:rPr>
          <w:color w:val="000000"/>
        </w:rPr>
        <w:t>чи</w:t>
      </w:r>
      <w:r>
        <w:rPr>
          <w:color w:val="000000"/>
        </w:rPr>
        <w:t xml:space="preserve"> </w:t>
      </w:r>
      <w:r w:rsidRPr="0077453D">
        <w:rPr>
          <w:color w:val="000000"/>
        </w:rPr>
        <w:t>негативна</w:t>
      </w:r>
      <w:r>
        <w:rPr>
          <w:color w:val="000000"/>
        </w:rPr>
        <w:t xml:space="preserve"> </w:t>
      </w:r>
      <w:r w:rsidRPr="0077453D">
        <w:rPr>
          <w:color w:val="000000"/>
        </w:rPr>
        <w:t>величина,</w:t>
      </w:r>
      <w:r>
        <w:rPr>
          <w:color w:val="000000"/>
        </w:rPr>
        <w:t xml:space="preserve"> </w:t>
      </w:r>
      <w:r w:rsidRPr="0077453D">
        <w:rPr>
          <w:color w:val="000000"/>
        </w:rPr>
        <w:t>МГц</w:t>
      </w:r>
      <w:r>
        <w:rPr>
          <w:color w:val="000000"/>
        </w:rPr>
        <w:t>)</w:t>
      </w:r>
      <w:r w:rsidRPr="0077453D">
        <w:rPr>
          <w:color w:val="000000"/>
        </w:rPr>
        <w:t>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D</w:t>
      </w:r>
      <w:r w:rsidRPr="0077453D">
        <w:rPr>
          <w:color w:val="000000"/>
          <w:vertAlign w:val="subscript"/>
        </w:rPr>
        <w:t>i</w:t>
      </w:r>
      <w:r w:rsidRPr="0077453D">
        <w:rPr>
          <w:color w:val="000000"/>
        </w:rPr>
        <w:t>(</w:t>
      </w:r>
      <w:r w:rsidRPr="0077453D">
        <w:rPr>
          <w:i/>
          <w:color w:val="000000"/>
        </w:rPr>
        <w:t>f</w:t>
      </w:r>
      <w:r w:rsidRPr="0077453D">
        <w:rPr>
          <w:i/>
          <w:color w:val="000000"/>
          <w:vertAlign w:val="subscript"/>
        </w:rPr>
        <w:t>oi</w:t>
      </w:r>
      <w:r w:rsidRPr="0077453D">
        <w:rPr>
          <w:color w:val="000000"/>
        </w:rPr>
        <w:t>)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різниця</w:t>
      </w:r>
      <w:r>
        <w:rPr>
          <w:color w:val="000000"/>
        </w:rPr>
        <w:t xml:space="preserve"> </w:t>
      </w:r>
      <w:r w:rsidRPr="0077453D">
        <w:rPr>
          <w:color w:val="000000"/>
        </w:rPr>
        <w:t>(дБ)</w:t>
      </w:r>
      <w:r>
        <w:rPr>
          <w:color w:val="000000"/>
        </w:rPr>
        <w:t xml:space="preserve"> </w:t>
      </w:r>
      <w:r w:rsidRPr="0077453D">
        <w:rPr>
          <w:color w:val="000000"/>
        </w:rPr>
        <w:t>між</w:t>
      </w:r>
      <w:r>
        <w:rPr>
          <w:color w:val="000000"/>
        </w:rPr>
        <w:t xml:space="preserve"> </w:t>
      </w:r>
      <w:r w:rsidRPr="0077453D">
        <w:rPr>
          <w:color w:val="000000"/>
        </w:rPr>
        <w:t>величиною</w:t>
      </w:r>
      <w:r>
        <w:rPr>
          <w:color w:val="000000"/>
        </w:rPr>
        <w:t xml:space="preserve"> </w:t>
      </w:r>
      <w:r w:rsidRPr="0077453D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захисної</w:t>
      </w:r>
      <w:r>
        <w:rPr>
          <w:color w:val="000000"/>
        </w:rPr>
        <w:t xml:space="preserve"> </w:t>
      </w:r>
      <w:r w:rsidRPr="0077453D">
        <w:rPr>
          <w:color w:val="000000"/>
        </w:rPr>
        <w:t>маски</w:t>
      </w:r>
      <w:r>
        <w:rPr>
          <w:color w:val="000000"/>
        </w:rPr>
        <w:t xml:space="preserve"> </w:t>
      </w:r>
      <w:r w:rsidRPr="0077453D">
        <w:rPr>
          <w:color w:val="000000"/>
        </w:rPr>
        <w:t>без</w:t>
      </w:r>
      <w:r>
        <w:rPr>
          <w:color w:val="000000"/>
        </w:rPr>
        <w:t xml:space="preserve"> </w:t>
      </w:r>
      <w:r w:rsidRPr="0077453D">
        <w:rPr>
          <w:color w:val="000000"/>
        </w:rPr>
        <w:t>зсуву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частоти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величиною</w:t>
      </w:r>
      <w:r>
        <w:rPr>
          <w:color w:val="000000"/>
        </w:rPr>
        <w:t xml:space="preserve"> </w:t>
      </w:r>
      <w:r w:rsidRPr="0077453D">
        <w:rPr>
          <w:color w:val="000000"/>
        </w:rPr>
        <w:t>відповідної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захисної</w:t>
      </w:r>
      <w:r>
        <w:rPr>
          <w:color w:val="000000"/>
        </w:rPr>
        <w:t xml:space="preserve"> </w:t>
      </w:r>
      <w:r w:rsidRPr="0077453D">
        <w:rPr>
          <w:color w:val="000000"/>
        </w:rPr>
        <w:t>маски</w:t>
      </w:r>
      <w:r>
        <w:rPr>
          <w:color w:val="000000"/>
        </w:rPr>
        <w:t xml:space="preserve"> </w:t>
      </w:r>
      <w:r w:rsidRPr="0077453D">
        <w:rPr>
          <w:color w:val="000000"/>
        </w:rPr>
        <w:t>зі</w:t>
      </w:r>
      <w:r>
        <w:rPr>
          <w:color w:val="000000"/>
        </w:rPr>
        <w:t xml:space="preserve"> </w:t>
      </w:r>
      <w:r w:rsidRPr="0077453D">
        <w:rPr>
          <w:color w:val="000000"/>
        </w:rPr>
        <w:t>зсувом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частоти</w:t>
      </w:r>
      <w:r>
        <w:rPr>
          <w:color w:val="000000"/>
        </w:rPr>
        <w:t xml:space="preserve"> </w:t>
      </w:r>
      <w:r w:rsidRPr="0077453D">
        <w:rPr>
          <w:color w:val="000000"/>
        </w:rPr>
        <w:t>(МГц),</w:t>
      </w:r>
      <w:r>
        <w:rPr>
          <w:color w:val="000000"/>
        </w:rPr>
        <w:t xml:space="preserve"> </w:t>
      </w:r>
      <w:r w:rsidRPr="0077453D">
        <w:rPr>
          <w:color w:val="000000"/>
        </w:rPr>
        <w:t>що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визначається</w:t>
      </w:r>
      <w:r>
        <w:rPr>
          <w:color w:val="000000"/>
        </w:rPr>
        <w:t xml:space="preserve"> за </w:t>
      </w:r>
      <w:r w:rsidRPr="0077453D">
        <w:rPr>
          <w:color w:val="000000"/>
        </w:rPr>
        <w:t>форм</w:t>
      </w:r>
      <w:r>
        <w:rPr>
          <w:color w:val="000000"/>
        </w:rPr>
        <w:t>улою</w:t>
      </w:r>
      <w:r w:rsidRPr="0077453D">
        <w:rPr>
          <w:color w:val="000000"/>
        </w:rPr>
        <w:t>:</w:t>
      </w:r>
    </w:p>
    <w:p w:rsidR="00050673" w:rsidRPr="0077453D" w:rsidRDefault="00050673" w:rsidP="00535269">
      <w:pPr>
        <w:pStyle w:val="a3"/>
        <w:rPr>
          <w:color w:val="000000"/>
          <w:sz w:val="16"/>
          <w:szCs w:val="16"/>
        </w:rPr>
      </w:pP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12"/>
          <w:szCs w:val="28"/>
        </w:rPr>
        <w:object w:dxaOrig="2720" w:dyaOrig="560">
          <v:shape id="_x0000_i1202" type="#_x0000_t75" style="width:2in;height:29.25pt" o:ole="" fillcolor="window">
            <v:imagedata r:id="rId357" o:title=""/>
          </v:shape>
          <o:OLEObject Type="Embed" ProgID="Equation.3" ShapeID="_x0000_i1202" DrawAspect="Content" ObjectID="_1713772365" r:id="rId358"/>
        </w:obje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  <w:lang w:val="ru-RU"/>
        </w:rPr>
        <w:tab/>
      </w:r>
      <w:r w:rsidRPr="0077453D">
        <w:rPr>
          <w:noProof w:val="0"/>
          <w:color w:val="000000"/>
          <w:szCs w:val="28"/>
        </w:rPr>
        <w:t>(133)</w:t>
      </w:r>
    </w:p>
    <w:p w:rsidR="00050673" w:rsidRPr="0077453D" w:rsidRDefault="00050673" w:rsidP="00535269">
      <w:pPr>
        <w:ind w:firstLine="540"/>
        <w:jc w:val="both"/>
        <w:rPr>
          <w:noProof w:val="0"/>
          <w:color w:val="000000"/>
          <w:sz w:val="16"/>
          <w:szCs w:val="16"/>
        </w:rPr>
      </w:pPr>
    </w:p>
    <w:p w:rsidR="00050673" w:rsidRPr="0077453D" w:rsidRDefault="00050673" w:rsidP="00535269">
      <w:pPr>
        <w:pStyle w:val="a3"/>
        <w:rPr>
          <w:color w:val="000000"/>
          <w:lang w:val="ru-RU"/>
        </w:rPr>
      </w:pPr>
      <w:r w:rsidRPr="0077453D">
        <w:rPr>
          <w:color w:val="000000"/>
          <w:lang w:val="ru-RU"/>
        </w:rPr>
        <w:t>д</w:t>
      </w:r>
      <w:r w:rsidRPr="0077453D">
        <w:rPr>
          <w:color w:val="000000"/>
        </w:rPr>
        <w:t>е</w:t>
      </w:r>
      <w:r w:rsidRPr="0077453D">
        <w:rPr>
          <w:color w:val="000000"/>
          <w:lang w:val="ru-RU"/>
        </w:rPr>
        <w:t>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b</w:t>
      </w:r>
      <w:r w:rsidRPr="0077453D">
        <w:rPr>
          <w:color w:val="000000"/>
        </w:rPr>
        <w:t>(</w:t>
      </w:r>
      <w:r w:rsidRPr="0077453D">
        <w:rPr>
          <w:i/>
          <w:color w:val="000000"/>
        </w:rPr>
        <w:t>f</w:t>
      </w:r>
      <w:r w:rsidRPr="0077453D">
        <w:rPr>
          <w:i/>
          <w:color w:val="000000"/>
          <w:vertAlign w:val="subscript"/>
        </w:rPr>
        <w:t>o</w:t>
      </w:r>
      <w:r w:rsidRPr="0077453D">
        <w:rPr>
          <w:color w:val="000000"/>
        </w:rPr>
        <w:t>)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ширина</w:t>
      </w:r>
      <w:r>
        <w:rPr>
          <w:color w:val="000000"/>
        </w:rPr>
        <w:t xml:space="preserve"> </w:t>
      </w:r>
      <w:r w:rsidRPr="0077453D">
        <w:rPr>
          <w:color w:val="000000"/>
        </w:rPr>
        <w:t>смуги</w:t>
      </w:r>
      <w:r>
        <w:rPr>
          <w:color w:val="000000"/>
        </w:rPr>
        <w:t xml:space="preserve"> </w:t>
      </w:r>
      <w:r w:rsidRPr="0077453D">
        <w:rPr>
          <w:color w:val="000000"/>
        </w:rPr>
        <w:t>перетинання</w:t>
      </w:r>
      <w:r>
        <w:rPr>
          <w:color w:val="000000"/>
        </w:rPr>
        <w:t xml:space="preserve"> </w:t>
      </w:r>
      <w:r w:rsidRPr="0077453D">
        <w:rPr>
          <w:color w:val="000000"/>
        </w:rPr>
        <w:t>між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заважаючою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корисною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несучими,</w:t>
      </w:r>
      <w:r>
        <w:rPr>
          <w:color w:val="000000"/>
        </w:rPr>
        <w:t xml:space="preserve"> </w:t>
      </w:r>
      <w:r w:rsidRPr="0077453D">
        <w:rPr>
          <w:color w:val="000000"/>
        </w:rPr>
        <w:t>МГц;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В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77453D">
        <w:rPr>
          <w:color w:val="000000"/>
        </w:rPr>
        <w:t>ширина</w:t>
      </w:r>
      <w:r>
        <w:rPr>
          <w:color w:val="000000"/>
        </w:rPr>
        <w:t xml:space="preserve"> </w:t>
      </w:r>
      <w:r w:rsidRPr="0077453D">
        <w:rPr>
          <w:color w:val="000000"/>
        </w:rPr>
        <w:t>смуги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заважаючої</w:t>
      </w:r>
      <w:r>
        <w:rPr>
          <w:color w:val="000000"/>
        </w:rPr>
        <w:t xml:space="preserve"> </w:t>
      </w:r>
      <w:r w:rsidRPr="0077453D">
        <w:rPr>
          <w:color w:val="000000"/>
        </w:rPr>
        <w:t>цифрової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несучої,</w:t>
      </w:r>
      <w:r>
        <w:rPr>
          <w:color w:val="000000"/>
        </w:rPr>
        <w:t xml:space="preserve"> </w:t>
      </w:r>
      <w:r w:rsidRPr="0077453D">
        <w:rPr>
          <w:color w:val="000000"/>
        </w:rPr>
        <w:t>МГц;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К</w:t>
      </w:r>
      <w:r>
        <w:rPr>
          <w:color w:val="000000"/>
        </w:rPr>
        <w:t xml:space="preserve"> — позитивний ваговий коефіцієнт;</w:t>
      </w:r>
    </w:p>
    <w:p w:rsidR="00050673" w:rsidRPr="0077453D" w:rsidRDefault="00050673" w:rsidP="00535269">
      <w:pPr>
        <w:pStyle w:val="a3"/>
        <w:rPr>
          <w:color w:val="000000"/>
        </w:rPr>
      </w:pPr>
      <w:r>
        <w:rPr>
          <w:color w:val="000000"/>
        </w:rPr>
        <w:t>2) р</w:t>
      </w:r>
      <w:r w:rsidRPr="0077453D">
        <w:rPr>
          <w:color w:val="000000"/>
        </w:rPr>
        <w:t>озраховується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еквівалентне</w:t>
      </w:r>
      <w:r>
        <w:rPr>
          <w:color w:val="000000"/>
        </w:rPr>
        <w:t xml:space="preserve"> </w:t>
      </w:r>
      <w:r w:rsidRPr="0077453D">
        <w:rPr>
          <w:color w:val="000000"/>
        </w:rPr>
        <w:t>сумарне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несуча/</w:t>
      </w:r>
      <w:r>
        <w:rPr>
          <w:color w:val="000000"/>
        </w:rPr>
        <w:t>радіо</w:t>
      </w:r>
      <w:r w:rsidRPr="0077453D">
        <w:rPr>
          <w:color w:val="000000"/>
        </w:rPr>
        <w:t>завада</w:t>
      </w:r>
      <w:r>
        <w:rPr>
          <w:color w:val="000000"/>
        </w:rPr>
        <w:t xml:space="preserve"> </w:t>
      </w:r>
      <w:r w:rsidRPr="0077453D">
        <w:rPr>
          <w:color w:val="000000"/>
        </w:rPr>
        <w:t>для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</w:t>
      </w:r>
      <w:r>
        <w:rPr>
          <w:color w:val="000000"/>
        </w:rPr>
        <w:t xml:space="preserve"> за формулою</w:t>
      </w:r>
      <w:r w:rsidRPr="0077453D">
        <w:rPr>
          <w:color w:val="000000"/>
        </w:rPr>
        <w:t>:</w:t>
      </w:r>
    </w:p>
    <w:p w:rsidR="00050673" w:rsidRPr="0077453D" w:rsidRDefault="00050673" w:rsidP="00535269">
      <w:pPr>
        <w:pStyle w:val="a3"/>
        <w:rPr>
          <w:color w:val="000000"/>
          <w:sz w:val="16"/>
          <w:szCs w:val="16"/>
        </w:rPr>
      </w:pP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4"/>
          <w:szCs w:val="28"/>
        </w:rPr>
        <w:object w:dxaOrig="3340" w:dyaOrig="800">
          <v:shape id="_x0000_i1203" type="#_x0000_t75" style="width:165pt;height:40.5pt" o:ole="" fillcolor="window">
            <v:imagedata r:id="rId359" o:title=""/>
          </v:shape>
          <o:OLEObject Type="Embed" ProgID="Equation.3" ShapeID="_x0000_i1203" DrawAspect="Content" ObjectID="_1713772366" r:id="rId360"/>
        </w:obje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   </w:t>
      </w:r>
      <w:r w:rsidRPr="0077453D">
        <w:rPr>
          <w:noProof w:val="0"/>
          <w:color w:val="000000"/>
          <w:szCs w:val="28"/>
        </w:rPr>
        <w:t>(134)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де: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I</w:t>
      </w:r>
      <w:r w:rsidRPr="0077453D">
        <w:rPr>
          <w:i/>
          <w:color w:val="000000"/>
          <w:vertAlign w:val="subscript"/>
        </w:rPr>
        <w:t>j,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ag,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dn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77453D">
        <w:rPr>
          <w:color w:val="000000"/>
        </w:rPr>
        <w:t>сукупності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завад</w:t>
      </w:r>
      <w:r>
        <w:rPr>
          <w:color w:val="000000"/>
        </w:rPr>
        <w:t xml:space="preserve"> </w:t>
      </w:r>
      <w:r w:rsidRPr="0077453D">
        <w:rPr>
          <w:color w:val="000000"/>
        </w:rPr>
        <w:t>(заважаючих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несучих)</w:t>
      </w:r>
      <w:r>
        <w:rPr>
          <w:color w:val="000000"/>
        </w:rPr>
        <w:t xml:space="preserve"> </w:t>
      </w:r>
      <w:r w:rsidRPr="0077453D">
        <w:rPr>
          <w:color w:val="000000"/>
        </w:rPr>
        <w:t>на</w:t>
      </w:r>
      <w:r>
        <w:rPr>
          <w:color w:val="000000"/>
        </w:rPr>
        <w:t xml:space="preserve"> </w:t>
      </w:r>
      <w:r w:rsidRPr="0077453D">
        <w:rPr>
          <w:color w:val="000000"/>
        </w:rPr>
        <w:t>збіжній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частоті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при</w:t>
      </w:r>
      <w:r>
        <w:rPr>
          <w:color w:val="000000"/>
        </w:rPr>
        <w:t xml:space="preserve"> </w:t>
      </w:r>
      <w:r w:rsidRPr="0077453D">
        <w:rPr>
          <w:color w:val="000000"/>
        </w:rPr>
        <w:t>зміщенні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радіо</w:t>
      </w:r>
      <w:r w:rsidRPr="0077453D">
        <w:rPr>
          <w:color w:val="000000"/>
        </w:rPr>
        <w:t>частот</w:t>
      </w:r>
      <w:r>
        <w:rPr>
          <w:color w:val="000000"/>
        </w:rPr>
        <w:t xml:space="preserve"> </w:t>
      </w:r>
      <w:r w:rsidRPr="0077453D">
        <w:rPr>
          <w:color w:val="000000"/>
        </w:rPr>
        <w:t>вниз;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I</w:t>
      </w:r>
      <w:r w:rsidRPr="0077453D">
        <w:rPr>
          <w:i/>
          <w:color w:val="000000"/>
          <w:vertAlign w:val="subscript"/>
        </w:rPr>
        <w:t>j,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se,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dn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потужність</w:t>
      </w:r>
      <w:r>
        <w:rPr>
          <w:color w:val="000000"/>
        </w:rPr>
        <w:t xml:space="preserve"> </w:t>
      </w:r>
      <w:r w:rsidRPr="0077453D">
        <w:rPr>
          <w:color w:val="000000"/>
        </w:rPr>
        <w:t>поодинокої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заважаючої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несучої</w:t>
      </w:r>
      <w:r>
        <w:rPr>
          <w:color w:val="000000"/>
        </w:rPr>
        <w:t xml:space="preserve"> </w:t>
      </w:r>
      <w:r w:rsidRPr="0077453D">
        <w:rPr>
          <w:color w:val="000000"/>
        </w:rPr>
        <w:t>на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вниз;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i/>
          <w:color w:val="000000"/>
        </w:rPr>
        <w:t>n</w:t>
      </w:r>
      <w:r>
        <w:rPr>
          <w:color w:val="000000"/>
        </w:rPr>
        <w:t xml:space="preserve"> </w:t>
      </w:r>
      <w:r w:rsidRPr="0077453D">
        <w:rPr>
          <w:color w:val="000000"/>
        </w:rPr>
        <w:t>—</w:t>
      </w:r>
      <w:r>
        <w:rPr>
          <w:color w:val="000000"/>
        </w:rPr>
        <w:t xml:space="preserve"> </w:t>
      </w:r>
      <w:r w:rsidRPr="0077453D">
        <w:rPr>
          <w:color w:val="000000"/>
        </w:rPr>
        <w:t>кількість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заважаючих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несучих</w:t>
      </w:r>
      <w:r>
        <w:rPr>
          <w:color w:val="000000"/>
        </w:rPr>
        <w:t xml:space="preserve"> </w:t>
      </w:r>
      <w:r w:rsidRPr="0077453D">
        <w:rPr>
          <w:color w:val="000000"/>
        </w:rPr>
        <w:t>лінії</w:t>
      </w:r>
      <w:r>
        <w:rPr>
          <w:color w:val="000000"/>
        </w:rPr>
        <w:t xml:space="preserve"> </w:t>
      </w:r>
      <w:r w:rsidRPr="0077453D">
        <w:rPr>
          <w:color w:val="000000"/>
        </w:rPr>
        <w:t>вниз.</w:t>
      </w:r>
    </w:p>
    <w:p w:rsidR="00050673" w:rsidRPr="0077453D" w:rsidRDefault="00050673" w:rsidP="00535269">
      <w:pPr>
        <w:pStyle w:val="a3"/>
        <w:rPr>
          <w:color w:val="000000"/>
        </w:rPr>
      </w:pPr>
      <w:r w:rsidRPr="0077453D">
        <w:rPr>
          <w:color w:val="000000"/>
        </w:rPr>
        <w:t>Загальне</w:t>
      </w:r>
      <w:r>
        <w:rPr>
          <w:color w:val="000000"/>
        </w:rPr>
        <w:t xml:space="preserve"> </w:t>
      </w:r>
      <w:r w:rsidRPr="0077453D">
        <w:rPr>
          <w:color w:val="000000"/>
        </w:rPr>
        <w:t>еквівалентне</w:t>
      </w:r>
      <w:r>
        <w:rPr>
          <w:color w:val="000000"/>
        </w:rPr>
        <w:t xml:space="preserve"> </w:t>
      </w:r>
      <w:r w:rsidRPr="0077453D">
        <w:rPr>
          <w:color w:val="000000"/>
        </w:rPr>
        <w:t>сумарне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відношення</w:t>
      </w:r>
      <w:r>
        <w:rPr>
          <w:color w:val="000000"/>
        </w:rPr>
        <w:t xml:space="preserve"> </w:t>
      </w:r>
      <w:r w:rsidRPr="0077453D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несуча/</w:t>
      </w:r>
      <w:r>
        <w:rPr>
          <w:color w:val="000000"/>
        </w:rPr>
        <w:t>радіо</w:t>
      </w:r>
      <w:r w:rsidRPr="0077453D">
        <w:rPr>
          <w:color w:val="000000"/>
        </w:rPr>
        <w:t>завада</w:t>
      </w:r>
      <w:r>
        <w:rPr>
          <w:color w:val="000000"/>
        </w:rPr>
        <w:t xml:space="preserve">  </w:t>
      </w:r>
      <w:r w:rsidRPr="0077453D">
        <w:rPr>
          <w:color w:val="000000"/>
        </w:rPr>
        <w:t>(</w:t>
      </w:r>
      <w:r w:rsidRPr="0077453D">
        <w:rPr>
          <w:i/>
          <w:color w:val="000000"/>
        </w:rPr>
        <w:t>C/I</w:t>
      </w:r>
      <w:r w:rsidRPr="0077453D">
        <w:rPr>
          <w:i/>
          <w:color w:val="000000"/>
          <w:vertAlign w:val="subscript"/>
        </w:rPr>
        <w:t>ov,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eq,</w:t>
      </w:r>
      <w:r>
        <w:rPr>
          <w:i/>
          <w:color w:val="000000"/>
          <w:vertAlign w:val="subscript"/>
        </w:rPr>
        <w:t xml:space="preserve"> </w:t>
      </w:r>
      <w:r w:rsidRPr="0077453D">
        <w:rPr>
          <w:i/>
          <w:color w:val="000000"/>
          <w:vertAlign w:val="subscript"/>
        </w:rPr>
        <w:t>ag</w:t>
      </w:r>
      <w:r w:rsidRPr="0077453D">
        <w:rPr>
          <w:color w:val="000000"/>
        </w:rPr>
        <w:t>)</w:t>
      </w:r>
      <w:r>
        <w:rPr>
          <w:color w:val="000000"/>
        </w:rPr>
        <w:t xml:space="preserve"> розраховують за формулою</w:t>
      </w:r>
      <w:r w:rsidRPr="0077453D">
        <w:rPr>
          <w:color w:val="000000"/>
        </w:rPr>
        <w:t>:</w:t>
      </w:r>
    </w:p>
    <w:p w:rsidR="00050673" w:rsidRPr="0077453D" w:rsidRDefault="00050673" w:rsidP="00535269">
      <w:pPr>
        <w:pStyle w:val="a3"/>
        <w:rPr>
          <w:color w:val="000000"/>
          <w:sz w:val="16"/>
          <w:szCs w:val="16"/>
        </w:rPr>
      </w:pPr>
    </w:p>
    <w:p w:rsidR="00050673" w:rsidRPr="0077453D" w:rsidRDefault="00050673" w:rsidP="00535269">
      <w:pPr>
        <w:ind w:firstLine="0"/>
        <w:jc w:val="right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position w:val="-32"/>
          <w:szCs w:val="28"/>
        </w:rPr>
        <w:object w:dxaOrig="980" w:dyaOrig="700">
          <v:shape id="_x0000_i1204" type="#_x0000_t75" style="width:54pt;height:38.25pt" o:ole="" fillcolor="window">
            <v:imagedata r:id="rId361" o:title=""/>
          </v:shape>
          <o:OLEObject Type="Embed" ProgID="Equation.3" ShapeID="_x0000_i1204" DrawAspect="Content" ObjectID="_1713772367" r:id="rId362"/>
        </w:object>
      </w:r>
      <w:r w:rsidRPr="0077453D">
        <w:rPr>
          <w:noProof w:val="0"/>
          <w:color w:val="000000"/>
          <w:position w:val="-32"/>
          <w:szCs w:val="28"/>
        </w:rPr>
        <w:object w:dxaOrig="800" w:dyaOrig="700">
          <v:shape id="_x0000_i1205" type="#_x0000_t75" style="width:42.75pt;height:38.25pt" o:ole="" fillcolor="window">
            <v:imagedata r:id="rId363" o:title=""/>
          </v:shape>
          <o:OLEObject Type="Embed" ProgID="Equation.3" ShapeID="_x0000_i1205" DrawAspect="Content" ObjectID="_1713772368" r:id="rId364"/>
        </w:object>
      </w:r>
      <w:r w:rsidRPr="0077453D">
        <w:rPr>
          <w:noProof w:val="0"/>
          <w:color w:val="000000"/>
          <w:szCs w:val="28"/>
        </w:rPr>
        <w:sym w:font="Symbol" w:char="F0C5"/>
      </w:r>
      <w:r w:rsidRPr="0077453D">
        <w:rPr>
          <w:noProof w:val="0"/>
          <w:color w:val="000000"/>
          <w:position w:val="-32"/>
          <w:szCs w:val="28"/>
        </w:rPr>
        <w:object w:dxaOrig="800" w:dyaOrig="700">
          <v:shape id="_x0000_i1206" type="#_x0000_t75" style="width:42.75pt;height:38.25pt" o:ole="" fillcolor="window">
            <v:imagedata r:id="rId365" o:title=""/>
          </v:shape>
          <o:OLEObject Type="Embed" ProgID="Equation.3" ShapeID="_x0000_i1206" DrawAspect="Content" ObjectID="_1713772369" r:id="rId366"/>
        </w:obje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  </w:t>
      </w:r>
      <w:r w:rsidRPr="0077453D">
        <w:rPr>
          <w:noProof w:val="0"/>
          <w:color w:val="000000"/>
          <w:szCs w:val="28"/>
        </w:rPr>
        <w:t>(135)</w:t>
      </w:r>
    </w:p>
    <w:p w:rsidR="00050673" w:rsidRDefault="00050673" w:rsidP="00D55CB6">
      <w:pPr>
        <w:pStyle w:val="a3"/>
        <w:spacing w:before="60"/>
        <w:rPr>
          <w:color w:val="000000"/>
        </w:rPr>
      </w:pPr>
      <w:r w:rsidRPr="0077453D">
        <w:rPr>
          <w:color w:val="000000"/>
        </w:rPr>
        <w:t>У</w:t>
      </w:r>
      <w:r>
        <w:rPr>
          <w:color w:val="000000"/>
        </w:rPr>
        <w:t xml:space="preserve"> </w:t>
      </w:r>
      <w:r w:rsidRPr="0077453D">
        <w:rPr>
          <w:color w:val="000000"/>
        </w:rPr>
        <w:t>загальному</w:t>
      </w:r>
      <w:r>
        <w:rPr>
          <w:color w:val="000000"/>
        </w:rPr>
        <w:t xml:space="preserve"> </w:t>
      </w:r>
      <w:r w:rsidRPr="0077453D">
        <w:rPr>
          <w:color w:val="000000"/>
        </w:rPr>
        <w:t>випадку</w:t>
      </w:r>
      <w:r>
        <w:rPr>
          <w:color w:val="000000"/>
        </w:rPr>
        <w:t xml:space="preserve"> </w:t>
      </w:r>
      <w:r w:rsidRPr="0077453D">
        <w:rPr>
          <w:color w:val="000000"/>
        </w:rPr>
        <w:t>методи</w:t>
      </w:r>
      <w:r>
        <w:rPr>
          <w:color w:val="000000"/>
        </w:rPr>
        <w:t xml:space="preserve"> </w:t>
      </w:r>
      <w:r w:rsidRPr="0077453D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захисної</w:t>
      </w:r>
      <w:r>
        <w:rPr>
          <w:color w:val="000000"/>
        </w:rPr>
        <w:t xml:space="preserve"> </w:t>
      </w:r>
      <w:r w:rsidRPr="0077453D">
        <w:rPr>
          <w:color w:val="000000"/>
        </w:rPr>
        <w:t>маски</w:t>
      </w:r>
      <w:r>
        <w:rPr>
          <w:color w:val="000000"/>
        </w:rPr>
        <w:t xml:space="preserve"> </w:t>
      </w:r>
      <w:r w:rsidRPr="0077453D">
        <w:rPr>
          <w:color w:val="000000"/>
        </w:rPr>
        <w:t>дозволяють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визначити</w:t>
      </w:r>
      <w:r>
        <w:rPr>
          <w:color w:val="000000"/>
        </w:rPr>
        <w:t xml:space="preserve"> </w:t>
      </w:r>
      <w:r w:rsidRPr="0077453D">
        <w:rPr>
          <w:color w:val="000000"/>
        </w:rPr>
        <w:t>величину</w:t>
      </w:r>
      <w:r>
        <w:rPr>
          <w:color w:val="000000"/>
        </w:rPr>
        <w:t xml:space="preserve"> </w:t>
      </w:r>
      <w:r w:rsidRPr="0077453D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К</w:t>
      </w:r>
      <w:r w:rsidRPr="0077453D">
        <w:rPr>
          <w:color w:val="000000"/>
        </w:rPr>
        <w:t>,</w:t>
      </w:r>
      <w:r>
        <w:rPr>
          <w:color w:val="000000"/>
        </w:rPr>
        <w:t xml:space="preserve"> </w:t>
      </w:r>
      <w:r w:rsidRPr="0077453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77453D">
        <w:rPr>
          <w:color w:val="000000"/>
        </w:rPr>
        <w:t>якого</w:t>
      </w:r>
      <w:r>
        <w:rPr>
          <w:color w:val="000000"/>
        </w:rPr>
        <w:t xml:space="preserve"> </w:t>
      </w:r>
      <w:r w:rsidRPr="0077453D">
        <w:rPr>
          <w:color w:val="000000"/>
        </w:rPr>
        <w:t>може</w:t>
      </w:r>
      <w:r>
        <w:rPr>
          <w:color w:val="000000"/>
        </w:rPr>
        <w:t xml:space="preserve"> </w:t>
      </w:r>
      <w:r w:rsidRPr="0077453D">
        <w:rPr>
          <w:color w:val="000000"/>
        </w:rPr>
        <w:t>змінюватися</w:t>
      </w:r>
      <w:r>
        <w:rPr>
          <w:color w:val="000000"/>
        </w:rPr>
        <w:t xml:space="preserve"> залежно </w:t>
      </w:r>
      <w:r w:rsidRPr="0077453D">
        <w:rPr>
          <w:color w:val="000000"/>
        </w:rPr>
        <w:t>від</w:t>
      </w:r>
      <w:r>
        <w:rPr>
          <w:color w:val="000000"/>
        </w:rPr>
        <w:t xml:space="preserve"> </w:t>
      </w:r>
      <w:r w:rsidRPr="0077453D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77453D">
        <w:rPr>
          <w:color w:val="000000"/>
        </w:rPr>
        <w:t>корисного</w:t>
      </w:r>
      <w:r>
        <w:rPr>
          <w:color w:val="000000"/>
        </w:rPr>
        <w:t xml:space="preserve"> </w:t>
      </w:r>
      <w:r w:rsidRPr="0077453D">
        <w:rPr>
          <w:color w:val="000000"/>
        </w:rPr>
        <w:t>та</w:t>
      </w:r>
      <w:r>
        <w:rPr>
          <w:color w:val="000000"/>
        </w:rPr>
        <w:t xml:space="preserve"> </w:t>
      </w:r>
      <w:r w:rsidRPr="0077453D">
        <w:rPr>
          <w:color w:val="000000"/>
        </w:rPr>
        <w:t>заважаючого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77453D">
        <w:rPr>
          <w:color w:val="000000"/>
        </w:rPr>
        <w:t>і</w:t>
      </w:r>
      <w:r>
        <w:rPr>
          <w:color w:val="000000"/>
        </w:rPr>
        <w:t xml:space="preserve"> </w:t>
      </w:r>
      <w:r w:rsidRPr="0077453D">
        <w:rPr>
          <w:color w:val="000000"/>
        </w:rPr>
        <w:t>різниці</w:t>
      </w:r>
      <w:r>
        <w:rPr>
          <w:color w:val="000000"/>
        </w:rPr>
        <w:t xml:space="preserve"> </w:t>
      </w:r>
      <w:r w:rsidRPr="0077453D">
        <w:rPr>
          <w:color w:val="000000"/>
        </w:rPr>
        <w:t>частот</w:t>
      </w:r>
      <w:r>
        <w:rPr>
          <w:color w:val="000000"/>
        </w:rPr>
        <w:t xml:space="preserve"> </w:t>
      </w:r>
      <w:r w:rsidRPr="0077453D">
        <w:rPr>
          <w:color w:val="000000"/>
        </w:rPr>
        <w:t>між</w:t>
      </w:r>
      <w:r>
        <w:rPr>
          <w:color w:val="000000"/>
        </w:rPr>
        <w:t xml:space="preserve"> </w:t>
      </w:r>
      <w:r w:rsidRPr="0077453D">
        <w:rPr>
          <w:color w:val="000000"/>
        </w:rPr>
        <w:t>цими</w:t>
      </w:r>
      <w:r>
        <w:rPr>
          <w:color w:val="000000"/>
        </w:rPr>
        <w:t xml:space="preserve"> </w:t>
      </w:r>
      <w:r w:rsidRPr="0077453D">
        <w:rPr>
          <w:color w:val="000000"/>
        </w:rPr>
        <w:t>сигналами.</w:t>
      </w:r>
      <w:r>
        <w:rPr>
          <w:color w:val="000000"/>
        </w:rPr>
        <w:t xml:space="preserve"> </w:t>
      </w:r>
      <w:r w:rsidRPr="0077453D">
        <w:rPr>
          <w:color w:val="000000"/>
        </w:rPr>
        <w:t>За</w:t>
      </w:r>
      <w:r>
        <w:rPr>
          <w:color w:val="000000"/>
        </w:rPr>
        <w:t xml:space="preserve"> </w:t>
      </w:r>
      <w:r w:rsidRPr="0077453D">
        <w:rPr>
          <w:color w:val="000000"/>
        </w:rPr>
        <w:t>відсутності</w:t>
      </w:r>
      <w:r>
        <w:rPr>
          <w:color w:val="000000"/>
        </w:rPr>
        <w:t xml:space="preserve"> </w:t>
      </w:r>
      <w:r w:rsidRPr="0077453D">
        <w:rPr>
          <w:color w:val="000000"/>
        </w:rPr>
        <w:t>придатних</w:t>
      </w:r>
      <w:r>
        <w:rPr>
          <w:color w:val="000000"/>
        </w:rPr>
        <w:t xml:space="preserve"> </w:t>
      </w:r>
      <w:r w:rsidRPr="0077453D">
        <w:rPr>
          <w:color w:val="000000"/>
        </w:rPr>
        <w:t>захисних</w:t>
      </w:r>
      <w:r>
        <w:rPr>
          <w:color w:val="000000"/>
        </w:rPr>
        <w:t xml:space="preserve"> </w:t>
      </w:r>
      <w:r w:rsidRPr="0077453D">
        <w:rPr>
          <w:color w:val="000000"/>
        </w:rPr>
        <w:t>масок,</w:t>
      </w:r>
      <w:r>
        <w:rPr>
          <w:color w:val="000000"/>
        </w:rPr>
        <w:t xml:space="preserve"> </w:t>
      </w:r>
      <w:r w:rsidRPr="0077453D">
        <w:rPr>
          <w:color w:val="000000"/>
        </w:rPr>
        <w:t>що</w:t>
      </w:r>
      <w:r>
        <w:rPr>
          <w:color w:val="000000"/>
        </w:rPr>
        <w:t xml:space="preserve"> </w:t>
      </w:r>
      <w:r w:rsidRPr="0077453D">
        <w:rPr>
          <w:color w:val="000000"/>
        </w:rPr>
        <w:t>чисельно</w:t>
      </w:r>
      <w:r>
        <w:rPr>
          <w:color w:val="000000"/>
        </w:rPr>
        <w:t xml:space="preserve"> </w:t>
      </w:r>
      <w:r w:rsidRPr="0077453D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77453D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К</w:t>
      </w:r>
      <w:r w:rsidRPr="0077453D">
        <w:rPr>
          <w:color w:val="000000"/>
        </w:rPr>
        <w:t>,</w:t>
      </w:r>
      <w:r>
        <w:rPr>
          <w:color w:val="000000"/>
        </w:rPr>
        <w:t xml:space="preserve"> </w:t>
      </w:r>
      <w:r w:rsidRPr="0077453D">
        <w:rPr>
          <w:color w:val="000000"/>
        </w:rPr>
        <w:t>необхідно</w:t>
      </w:r>
      <w:r>
        <w:rPr>
          <w:color w:val="000000"/>
        </w:rPr>
        <w:t xml:space="preserve"> </w:t>
      </w:r>
      <w:r w:rsidRPr="0077453D">
        <w:rPr>
          <w:color w:val="000000"/>
        </w:rPr>
        <w:t>використовувати</w:t>
      </w:r>
      <w:r>
        <w:rPr>
          <w:color w:val="000000"/>
        </w:rPr>
        <w:t xml:space="preserve"> </w:t>
      </w:r>
      <w:r w:rsidRPr="0077453D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77453D">
        <w:rPr>
          <w:i/>
          <w:color w:val="000000"/>
        </w:rPr>
        <w:t>К</w:t>
      </w:r>
      <w:r w:rsidRPr="0077453D">
        <w:rPr>
          <w:color w:val="000000"/>
        </w:rPr>
        <w:t>=0,</w:t>
      </w:r>
      <w:r>
        <w:rPr>
          <w:color w:val="000000"/>
        </w:rPr>
        <w:t xml:space="preserve"> </w:t>
      </w:r>
      <w:r w:rsidRPr="0077453D">
        <w:rPr>
          <w:color w:val="000000"/>
        </w:rPr>
        <w:t>що</w:t>
      </w:r>
      <w:r>
        <w:rPr>
          <w:color w:val="000000"/>
        </w:rPr>
        <w:t xml:space="preserve"> </w:t>
      </w:r>
      <w:r w:rsidRPr="0077453D">
        <w:rPr>
          <w:color w:val="000000"/>
        </w:rPr>
        <w:t>буде</w:t>
      </w:r>
      <w:r>
        <w:rPr>
          <w:color w:val="000000"/>
        </w:rPr>
        <w:t xml:space="preserve"> </w:t>
      </w:r>
      <w:r w:rsidRPr="0077453D">
        <w:rPr>
          <w:color w:val="000000"/>
        </w:rPr>
        <w:t>відповідати</w:t>
      </w:r>
      <w:r>
        <w:rPr>
          <w:color w:val="000000"/>
        </w:rPr>
        <w:t xml:space="preserve"> </w:t>
      </w:r>
      <w:r w:rsidRPr="0077453D">
        <w:rPr>
          <w:color w:val="000000"/>
        </w:rPr>
        <w:t>найгіршому</w:t>
      </w:r>
      <w:r>
        <w:rPr>
          <w:color w:val="000000"/>
        </w:rPr>
        <w:t xml:space="preserve"> </w:t>
      </w:r>
      <w:r w:rsidRPr="0077453D">
        <w:rPr>
          <w:color w:val="000000"/>
        </w:rPr>
        <w:t>випадку.</w:t>
      </w:r>
    </w:p>
    <w:p w:rsidR="00050673" w:rsidRPr="00C32BB2" w:rsidRDefault="00050673" w:rsidP="00D55CB6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9.4.2</w:t>
      </w:r>
      <w:r>
        <w:rPr>
          <w:color w:val="000000"/>
        </w:rPr>
        <w:t xml:space="preserve">. </w:t>
      </w:r>
      <w:r w:rsidRPr="00C32BB2">
        <w:rPr>
          <w:color w:val="000000"/>
        </w:rPr>
        <w:t>Врахування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чинників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характеристик</w:t>
      </w:r>
      <w:r>
        <w:rPr>
          <w:color w:val="000000"/>
        </w:rPr>
        <w:t xml:space="preserve"> </w:t>
      </w:r>
      <w:r w:rsidRPr="00C32BB2">
        <w:rPr>
          <w:color w:val="000000"/>
        </w:rPr>
        <w:t>устаткування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загальног</w:t>
      </w:r>
      <w:r>
        <w:rPr>
          <w:color w:val="000000"/>
        </w:rPr>
        <w:t>о еквівалентного запасу захисту</w:t>
      </w:r>
    </w:p>
    <w:p w:rsidR="00050673" w:rsidRPr="00C32BB2" w:rsidRDefault="00050673" w:rsidP="00D55CB6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трасі</w:t>
      </w:r>
      <w:r>
        <w:rPr>
          <w:color w:val="000000"/>
        </w:rPr>
        <w:t xml:space="preserve"> </w:t>
      </w:r>
      <w:r w:rsidRPr="002913E5">
        <w:rPr>
          <w:color w:val="000000"/>
        </w:rPr>
        <w:t>“</w:t>
      </w:r>
      <w:r w:rsidRPr="00C32BB2">
        <w:rPr>
          <w:color w:val="000000"/>
        </w:rPr>
        <w:t>космос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Земля</w:t>
      </w:r>
      <w:r w:rsidRPr="002913E5">
        <w:rPr>
          <w:color w:val="000000"/>
        </w:rPr>
        <w:t>”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обчислення</w:t>
      </w:r>
      <w:r>
        <w:rPr>
          <w:color w:val="000000"/>
        </w:rPr>
        <w:t xml:space="preserve"> </w:t>
      </w:r>
      <w:r>
        <w:rPr>
          <w:noProof w:val="0"/>
          <w:color w:val="000000"/>
          <w:szCs w:val="28"/>
        </w:rPr>
        <w:t xml:space="preserve">еквівалентної </w:t>
      </w:r>
      <w:r w:rsidRPr="0077453D">
        <w:rPr>
          <w:noProof w:val="0"/>
          <w:color w:val="000000"/>
          <w:szCs w:val="28"/>
        </w:rPr>
        <w:t>ізотропн</w:t>
      </w:r>
      <w:r>
        <w:rPr>
          <w:noProof w:val="0"/>
          <w:color w:val="000000"/>
          <w:szCs w:val="28"/>
        </w:rPr>
        <w:t xml:space="preserve">ої випромінюваної </w:t>
      </w:r>
      <w:r w:rsidRPr="0077453D">
        <w:rPr>
          <w:noProof w:val="0"/>
          <w:color w:val="000000"/>
          <w:szCs w:val="28"/>
        </w:rPr>
        <w:t>потужн</w:t>
      </w:r>
      <w:r>
        <w:rPr>
          <w:noProof w:val="0"/>
          <w:color w:val="000000"/>
          <w:szCs w:val="28"/>
        </w:rPr>
        <w:t xml:space="preserve">ості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вниз,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втратам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вільному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просторі</w:t>
      </w:r>
      <w:r>
        <w:rPr>
          <w:color w:val="000000"/>
        </w:rPr>
        <w:t xml:space="preserve"> </w:t>
      </w:r>
      <w:r w:rsidRPr="00C32BB2">
        <w:rPr>
          <w:color w:val="000000"/>
        </w:rPr>
        <w:t>плюс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перевищені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найгіршого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місяця.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ослаблення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можуть</w:t>
      </w:r>
      <w:r>
        <w:rPr>
          <w:color w:val="000000"/>
        </w:rPr>
        <w:t xml:space="preserve"> </w:t>
      </w:r>
      <w:r w:rsidRPr="00C32BB2">
        <w:rPr>
          <w:color w:val="000000"/>
        </w:rPr>
        <w:t>бути</w:t>
      </w:r>
      <w:r>
        <w:rPr>
          <w:color w:val="000000"/>
        </w:rPr>
        <w:t xml:space="preserve"> </w:t>
      </w:r>
      <w:r w:rsidRPr="00C32BB2">
        <w:rPr>
          <w:color w:val="000000"/>
        </w:rPr>
        <w:t>обчислені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функція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дощових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(рисунки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додатка).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фідерних</w:t>
      </w:r>
      <w:r>
        <w:rPr>
          <w:color w:val="000000"/>
        </w:rPr>
        <w:t xml:space="preserve"> </w:t>
      </w:r>
      <w:r w:rsidRPr="00C32BB2">
        <w:rPr>
          <w:color w:val="000000"/>
        </w:rPr>
        <w:t>лін</w:t>
      </w:r>
      <w:r>
        <w:rPr>
          <w:color w:val="000000"/>
        </w:rPr>
        <w:t xml:space="preserve">ій за Планом РМСС Районів 1 і 3 </w:t>
      </w: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через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атмосфері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враховуються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запасів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захисту.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Втрати</w:t>
      </w:r>
      <w:r>
        <w:rPr>
          <w:color w:val="000000"/>
        </w:rPr>
        <w:t xml:space="preserve"> </w:t>
      </w:r>
      <w:r w:rsidRPr="00C32BB2">
        <w:rPr>
          <w:color w:val="000000"/>
        </w:rPr>
        <w:t>внаслідок</w:t>
      </w:r>
      <w:r>
        <w:rPr>
          <w:color w:val="000000"/>
        </w:rPr>
        <w:t xml:space="preserve"> </w:t>
      </w:r>
      <w:r w:rsidRPr="00C32BB2">
        <w:rPr>
          <w:color w:val="000000"/>
        </w:rPr>
        <w:t>поглинання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радіохвиль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атмосфері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A43437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0"/>
          <w:szCs w:val="28"/>
        </w:rPr>
        <w:object w:dxaOrig="5120" w:dyaOrig="680">
          <v:shape id="_x0000_i1207" type="#_x0000_t75" style="width:264pt;height:36pt" o:ole="" fillcolor="window">
            <v:imagedata r:id="rId367" o:title=""/>
          </v:shape>
          <o:OLEObject Type="Embed" ProgID="Equation.3" ShapeID="_x0000_i1207" DrawAspect="Content" ObjectID="_1713772370" r:id="rId368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(136)</w:t>
      </w:r>
    </w:p>
    <w:p w:rsidR="00050673" w:rsidRPr="00C32BB2" w:rsidRDefault="00050673" w:rsidP="00A43437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де:</w:t>
      </w:r>
    </w:p>
    <w:p w:rsidR="00050673" w:rsidRPr="00C32BB2" w:rsidRDefault="00050673" w:rsidP="00A43437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44"/>
          <w:szCs w:val="28"/>
        </w:rPr>
        <w:object w:dxaOrig="4700" w:dyaOrig="999">
          <v:shape id="_x0000_i1208" type="#_x0000_t75" style="width:232.5pt;height:50.25pt" o:ole="" fillcolor="window">
            <v:imagedata r:id="rId369" o:title=""/>
          </v:shape>
          <o:OLEObject Type="Embed" ProgID="Equation.3" ShapeID="_x0000_i1208" DrawAspect="Content" ObjectID="_1713772371" r:id="rId370"/>
        </w:objec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(137)</w:t>
      </w:r>
    </w:p>
    <w:p w:rsidR="00050673" w:rsidRPr="00C32BB2" w:rsidRDefault="00050673" w:rsidP="00A43437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4"/>
          <w:szCs w:val="28"/>
        </w:rPr>
        <w:object w:dxaOrig="3800" w:dyaOrig="620">
          <v:shape id="_x0000_i1209" type="#_x0000_t75" style="width:197.25pt;height:32.25pt" o:ole="" fillcolor="window">
            <v:imagedata r:id="rId371" o:title=""/>
          </v:shape>
          <o:OLEObject Type="Embed" ProgID="Equation.3" ShapeID="_x0000_i1209" DrawAspect="Content" ObjectID="_1713772372" r:id="rId372"/>
        </w:objec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(138)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71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(кут</w:t>
      </w:r>
      <w:r>
        <w:rPr>
          <w:color w:val="000000"/>
        </w:rPr>
        <w:t xml:space="preserve"> </w:t>
      </w:r>
      <w:r w:rsidRPr="00C32BB2">
        <w:rPr>
          <w:color w:val="000000"/>
        </w:rPr>
        <w:t>узвишшя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траси),</w:t>
      </w:r>
      <w:r>
        <w:rPr>
          <w:color w:val="000000"/>
        </w:rPr>
        <w:t xml:space="preserve"> </w:t>
      </w:r>
      <w:r w:rsidRPr="00C32BB2">
        <w:rPr>
          <w:color w:val="000000"/>
        </w:rPr>
        <w:t>градуси;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72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поверхнева</w:t>
      </w:r>
      <w:r>
        <w:rPr>
          <w:color w:val="000000"/>
        </w:rPr>
        <w:t xml:space="preserve"> </w:t>
      </w:r>
      <w:r w:rsidRPr="00C32BB2">
        <w:rPr>
          <w:color w:val="000000"/>
        </w:rPr>
        <w:t>концентрація</w:t>
      </w:r>
      <w:r>
        <w:rPr>
          <w:color w:val="000000"/>
        </w:rPr>
        <w:t xml:space="preserve"> </w:t>
      </w:r>
      <w:r w:rsidRPr="00C32BB2">
        <w:rPr>
          <w:color w:val="000000"/>
        </w:rPr>
        <w:t>водяного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пару,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рівна:</w:t>
      </w:r>
      <w:r>
        <w:rPr>
          <w:color w:val="000000"/>
        </w:rPr>
        <w:t xml:space="preserve"> 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72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=10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72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=20</w:t>
      </w:r>
      <w:r>
        <w:rPr>
          <w:color w:val="000000"/>
        </w:rPr>
        <w:t xml:space="preserve"> </w:t>
      </w:r>
      <w:r w:rsidRPr="00C32BB2">
        <w:rPr>
          <w:color w:val="000000"/>
        </w:rPr>
        <w:t>г/м</w:t>
      </w:r>
      <w:r w:rsidRPr="00C32BB2"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кліматичних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зон</w:t>
      </w:r>
      <w:r>
        <w:rPr>
          <w:color w:val="000000"/>
        </w:rPr>
        <w:t xml:space="preserve"> </w:t>
      </w:r>
      <w:r w:rsidRPr="00C32BB2">
        <w:rPr>
          <w:color w:val="000000"/>
        </w:rPr>
        <w:t>М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Р.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C32BB2">
        <w:rPr>
          <w:color w:val="000000"/>
        </w:rPr>
        <w:t>із</w:t>
      </w:r>
      <w:r>
        <w:rPr>
          <w:color w:val="000000"/>
        </w:rPr>
        <w:t xml:space="preserve"> </w:t>
      </w:r>
      <w:r w:rsidRPr="00C32BB2">
        <w:rPr>
          <w:color w:val="000000"/>
        </w:rPr>
        <w:t>круговою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поляризацією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A</w:t>
      </w:r>
      <w:r w:rsidRPr="00C32BB2">
        <w:rPr>
          <w:i/>
          <w:color w:val="000000"/>
          <w:vertAlign w:val="subscript"/>
        </w:rPr>
        <w:t>p</w:t>
      </w:r>
      <w:r w:rsidRPr="00C32BB2">
        <w:rPr>
          <w:color w:val="000000"/>
        </w:rPr>
        <w:t>),</w:t>
      </w:r>
      <w:r>
        <w:rPr>
          <w:color w:val="000000"/>
        </w:rPr>
        <w:t xml:space="preserve"> </w:t>
      </w:r>
      <w:r w:rsidRPr="00C32BB2">
        <w:rPr>
          <w:color w:val="000000"/>
        </w:rPr>
        <w:t>яке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5D1AC9">
        <w:rPr>
          <w:color w:val="000000"/>
        </w:rPr>
        <w:t>най</w:t>
      </w:r>
      <w:r w:rsidRPr="00C32BB2">
        <w:rPr>
          <w:color w:val="000000"/>
        </w:rPr>
        <w:t>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12,5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,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за формулою </w:t>
      </w:r>
      <w:r w:rsidRPr="00C32BB2">
        <w:rPr>
          <w:color w:val="000000"/>
        </w:rPr>
        <w:t>(використовується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також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аналогічних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фідерній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Району</w:t>
      </w:r>
      <w:r>
        <w:rPr>
          <w:color w:val="000000"/>
        </w:rPr>
        <w:t xml:space="preserve"> </w:t>
      </w:r>
      <w:r w:rsidRPr="00C32BB2">
        <w:rPr>
          <w:color w:val="000000"/>
        </w:rPr>
        <w:t>2):</w:t>
      </w:r>
    </w:p>
    <w:p w:rsidR="00050673" w:rsidRPr="00C32BB2" w:rsidRDefault="00050673" w:rsidP="00A43437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А</w:t>
      </w:r>
      <w:r w:rsidRPr="00C32BB2">
        <w:rPr>
          <w:noProof w:val="0"/>
          <w:color w:val="000000"/>
          <w:szCs w:val="28"/>
          <w:vertAlign w:val="subscript"/>
        </w:rPr>
        <w:t>0,01</w:t>
      </w:r>
      <w:r w:rsidRPr="00C32BB2">
        <w:rPr>
          <w:noProof w:val="0"/>
          <w:color w:val="000000"/>
          <w:szCs w:val="28"/>
        </w:rPr>
        <w:t>=0,21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sym w:font="Symbol" w:char="F067"/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</w:t>
      </w:r>
      <w:r w:rsidRPr="00C32BB2">
        <w:rPr>
          <w:i/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r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(139)</w:t>
      </w:r>
    </w:p>
    <w:p w:rsidR="00050673" w:rsidRPr="00C32BB2" w:rsidRDefault="00050673" w:rsidP="00A43437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L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довжина</w:t>
      </w:r>
      <w:r>
        <w:rPr>
          <w:color w:val="000000"/>
        </w:rPr>
        <w:t xml:space="preserve"> </w:t>
      </w:r>
      <w:r w:rsidRPr="00C32BB2">
        <w:rPr>
          <w:color w:val="000000"/>
        </w:rPr>
        <w:t>похилої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проходить</w:t>
      </w:r>
      <w:r>
        <w:rPr>
          <w:color w:val="000000"/>
        </w:rPr>
        <w:t xml:space="preserve"> </w:t>
      </w:r>
      <w:r w:rsidRPr="00C32BB2">
        <w:rPr>
          <w:color w:val="000000"/>
        </w:rPr>
        <w:t>через</w:t>
      </w:r>
      <w:r>
        <w:rPr>
          <w:color w:val="000000"/>
        </w:rPr>
        <w:t xml:space="preserve"> </w:t>
      </w:r>
      <w:r w:rsidRPr="00C32BB2">
        <w:rPr>
          <w:color w:val="000000"/>
        </w:rPr>
        <w:t>дощ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A43437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66"/>
          <w:szCs w:val="28"/>
        </w:rPr>
        <w:object w:dxaOrig="3580" w:dyaOrig="1040">
          <v:shape id="_x0000_i1210" type="#_x0000_t75" style="width:186pt;height:54pt" o:ole="" fillcolor="window">
            <v:imagedata r:id="rId373" o:title=""/>
          </v:shape>
          <o:OLEObject Type="Embed" ProgID="Equation.3" ShapeID="_x0000_i1210" DrawAspect="Content" ObjectID="_1713772373" r:id="rId374"/>
        </w:object>
      </w:r>
      <w:r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(140)</w:t>
      </w:r>
    </w:p>
    <w:p w:rsidR="00050673" w:rsidRPr="00C32BB2" w:rsidRDefault="00050673" w:rsidP="00A43437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en-US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зменшення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довжини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4"/>
          <w:szCs w:val="28"/>
        </w:rPr>
        <w:object w:dxaOrig="1880" w:dyaOrig="620">
          <v:shape id="_x0000_i1211" type="#_x0000_t75" style="width:102.75pt;height:33.75pt" o:ole="" fillcolor="window">
            <v:imagedata r:id="rId375" o:title=""/>
          </v:shape>
          <o:OLEObject Type="Embed" ProgID="Equation.3" ShapeID="_x0000_i1211" DrawAspect="Content" ObjectID="_1713772374" r:id="rId376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(141)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h</w:t>
      </w:r>
      <w:r w:rsidRPr="00C32BB2">
        <w:rPr>
          <w:i/>
          <w:color w:val="000000"/>
          <w:vertAlign w:val="subscript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висота</w:t>
      </w:r>
      <w:r>
        <w:rPr>
          <w:color w:val="000000"/>
        </w:rPr>
        <w:t xml:space="preserve"> </w:t>
      </w:r>
      <w:r w:rsidRPr="00C32BB2">
        <w:rPr>
          <w:color w:val="000000"/>
        </w:rPr>
        <w:t>дощу,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8"/>
          <w:szCs w:val="28"/>
        </w:rPr>
        <w:object w:dxaOrig="3240" w:dyaOrig="680">
          <v:shape id="_x0000_i1212" type="#_x0000_t75" style="width:160.5pt;height:34.5pt" o:ole="" fillcolor="window">
            <v:imagedata r:id="rId377" o:title=""/>
          </v:shape>
          <o:OLEObject Type="Embed" ProgID="Equation.3" ShapeID="_x0000_i1212" DrawAspect="Content" ObjectID="_1713772375" r:id="rId378"/>
        </w:objec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(142)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с</w:t>
      </w:r>
      <w:r>
        <w:rPr>
          <w:i/>
          <w:color w:val="000000"/>
          <w:lang w:val="en-US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en-US"/>
        </w:rPr>
        <w:t xml:space="preserve"> </w:t>
      </w:r>
      <w:r w:rsidRPr="00C32BB2">
        <w:rPr>
          <w:color w:val="000000"/>
        </w:rPr>
        <w:t>0,6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20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  <w:szCs w:val="28"/>
        </w:rPr>
        <w:sym w:font="Symbol" w:char="F0EA"/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szCs w:val="28"/>
        </w:rPr>
        <w:sym w:font="Symbol" w:char="F0EF"/>
      </w:r>
      <w:r w:rsidRPr="00C32BB2">
        <w:rPr>
          <w:color w:val="000000"/>
        </w:rPr>
        <w:t>;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с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0,6+0,02(</w:t>
      </w:r>
      <w:r w:rsidRPr="00C32BB2">
        <w:rPr>
          <w:color w:val="000000"/>
          <w:szCs w:val="28"/>
        </w:rPr>
        <w:sym w:font="Symbol" w:char="F07C"/>
      </w:r>
      <w:r w:rsidRPr="00C32BB2">
        <w:rPr>
          <w:color w:val="000000"/>
          <w:szCs w:val="28"/>
        </w:rPr>
        <w:sym w:font="Symbol" w:char="F056"/>
      </w:r>
      <w:r w:rsidRPr="00C32BB2">
        <w:rPr>
          <w:color w:val="000000"/>
          <w:szCs w:val="28"/>
        </w:rPr>
        <w:sym w:font="Symbol" w:char="F07C"/>
      </w:r>
      <w:r w:rsidRPr="00C32BB2">
        <w:rPr>
          <w:color w:val="000000"/>
        </w:rPr>
        <w:t>-20)</w:t>
      </w:r>
      <w:r>
        <w:rPr>
          <w:color w:val="000000"/>
        </w:rPr>
        <w:tab/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20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  <w:szCs w:val="28"/>
        </w:rPr>
        <w:sym w:font="Symbol" w:char="F03C"/>
      </w:r>
      <w:r w:rsidRPr="00C32BB2">
        <w:rPr>
          <w:color w:val="000000"/>
          <w:szCs w:val="28"/>
        </w:rPr>
        <w:sym w:font="Symbol" w:char="F0E7"/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szCs w:val="28"/>
        </w:rPr>
        <w:sym w:font="Symbol" w:char="F0EF"/>
      </w:r>
      <w:r w:rsidRPr="00C32BB2">
        <w:rPr>
          <w:color w:val="000000"/>
          <w:szCs w:val="28"/>
        </w:rPr>
        <w:sym w:font="Symbol" w:char="F0A3"/>
      </w:r>
      <w:r>
        <w:rPr>
          <w:color w:val="000000"/>
        </w:rPr>
        <w:t xml:space="preserve"> </w:t>
      </w:r>
      <w:r w:rsidRPr="00C32BB2">
        <w:rPr>
          <w:color w:val="000000"/>
        </w:rPr>
        <w:t>40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;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с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1,0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E7"/>
      </w:r>
      <w:r w:rsidRPr="00C32BB2">
        <w:rPr>
          <w:color w:val="000000"/>
          <w:szCs w:val="28"/>
        </w:rPr>
        <w:sym w:font="Symbol" w:char="F07A"/>
      </w:r>
      <w:r w:rsidRPr="00C32BB2">
        <w:rPr>
          <w:color w:val="000000"/>
          <w:szCs w:val="28"/>
        </w:rPr>
        <w:sym w:font="Symbol" w:char="F0EF"/>
      </w:r>
      <w:r w:rsidRPr="00C32BB2">
        <w:rPr>
          <w:color w:val="000000"/>
          <w:szCs w:val="28"/>
        </w:rPr>
        <w:sym w:font="Symbol" w:char="F03E"/>
      </w:r>
      <w:r>
        <w:rPr>
          <w:color w:val="000000"/>
        </w:rPr>
        <w:t xml:space="preserve"> </w:t>
      </w:r>
      <w:r w:rsidRPr="00C32BB2">
        <w:rPr>
          <w:color w:val="000000"/>
        </w:rPr>
        <w:t>40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;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h</w:t>
      </w:r>
      <w:r w:rsidRPr="00C32BB2">
        <w:rPr>
          <w:color w:val="000000"/>
          <w:vertAlign w:val="subscript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висота</w:t>
      </w:r>
      <w:r>
        <w:rPr>
          <w:color w:val="000000"/>
        </w:rPr>
        <w:t xml:space="preserve"> </w:t>
      </w:r>
      <w:r w:rsidRPr="00C32BB2">
        <w:rPr>
          <w:color w:val="000000"/>
        </w:rPr>
        <w:t>земної</w:t>
      </w:r>
      <w:r>
        <w:rPr>
          <w:color w:val="000000"/>
        </w:rPr>
        <w:t xml:space="preserve"> </w:t>
      </w:r>
      <w:r w:rsidRPr="00C32BB2">
        <w:rPr>
          <w:color w:val="000000"/>
        </w:rPr>
        <w:t>станції</w:t>
      </w:r>
      <w:r>
        <w:rPr>
          <w:color w:val="000000"/>
        </w:rPr>
        <w:t xml:space="preserve"> </w:t>
      </w:r>
      <w:r w:rsidRPr="00C32BB2">
        <w:rPr>
          <w:color w:val="000000"/>
        </w:rPr>
        <w:t>над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рівнем</w:t>
      </w:r>
      <w:r>
        <w:rPr>
          <w:color w:val="000000"/>
        </w:rPr>
        <w:t xml:space="preserve"> </w:t>
      </w:r>
      <w:r w:rsidRPr="00C32BB2">
        <w:rPr>
          <w:color w:val="000000"/>
        </w:rPr>
        <w:t>моря,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67"/>
      </w:r>
      <w:r w:rsidRPr="00C32BB2">
        <w:rPr>
          <w:color w:val="000000"/>
        </w:rPr>
        <w:t>=0,0202</w:t>
      </w:r>
      <w:r w:rsidRPr="00C32BB2">
        <w:rPr>
          <w:color w:val="000000"/>
          <w:szCs w:val="28"/>
        </w:rPr>
        <w:sym w:font="Symbol" w:char="F0D7"/>
      </w:r>
      <w:r w:rsidRPr="00C32BB2">
        <w:rPr>
          <w:color w:val="000000"/>
        </w:rPr>
        <w:t>R</w:t>
      </w:r>
      <w:r w:rsidRPr="00C32BB2">
        <w:rPr>
          <w:color w:val="000000"/>
          <w:vertAlign w:val="superscript"/>
        </w:rPr>
        <w:t>1,198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дБ/км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погонне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дощі;</w:t>
      </w:r>
    </w:p>
    <w:p w:rsidR="00050673" w:rsidRPr="00C32BB2" w:rsidRDefault="00050673" w:rsidP="00A43437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R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інтенсивність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дощу,</w:t>
      </w:r>
      <w:r>
        <w:rPr>
          <w:color w:val="000000"/>
        </w:rPr>
        <w:t xml:space="preserve"> </w:t>
      </w:r>
      <w:r w:rsidRPr="00C32BB2">
        <w:rPr>
          <w:color w:val="000000"/>
        </w:rPr>
        <w:t>мм/рік,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визначена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  <w:lang w:val="en-US"/>
        </w:rPr>
        <w:t xml:space="preserve"> </w:t>
      </w:r>
      <w:r w:rsidRPr="00C32BB2">
        <w:rPr>
          <w:color w:val="000000"/>
        </w:rPr>
        <w:t>5</w:t>
      </w:r>
      <w:r>
        <w:rPr>
          <w:color w:val="000000"/>
        </w:rPr>
        <w:t xml:space="preserve"> </w:t>
      </w:r>
      <w:r w:rsidRPr="00A43437">
        <w:rPr>
          <w:color w:val="000000"/>
        </w:rPr>
        <w:t>цього</w:t>
      </w:r>
      <w:r>
        <w:rPr>
          <w:color w:val="000000"/>
        </w:rPr>
        <w:t xml:space="preserve"> </w:t>
      </w:r>
      <w:r w:rsidRPr="00A43437">
        <w:rPr>
          <w:color w:val="000000"/>
        </w:rPr>
        <w:t>додатка</w:t>
      </w:r>
      <w:r w:rsidRPr="00C32BB2">
        <w:rPr>
          <w:color w:val="000000"/>
        </w:rPr>
        <w:t>.</w:t>
      </w:r>
    </w:p>
    <w:p w:rsidR="00050673" w:rsidRPr="00C32BB2" w:rsidRDefault="00050673" w:rsidP="00A6678B">
      <w:pPr>
        <w:pStyle w:val="a3"/>
        <w:keepNext/>
        <w:spacing w:before="60"/>
        <w:ind w:firstLine="0"/>
        <w:jc w:val="right"/>
        <w:rPr>
          <w:color w:val="000000"/>
        </w:rPr>
      </w:pPr>
      <w:r w:rsidRPr="00C32BB2">
        <w:rPr>
          <w:color w:val="000000"/>
        </w:rPr>
        <w:t>Таблиця</w:t>
      </w:r>
      <w:r>
        <w:rPr>
          <w:color w:val="000000"/>
        </w:rPr>
        <w:t xml:space="preserve"> </w:t>
      </w:r>
      <w:r w:rsidRPr="00C32BB2">
        <w:rPr>
          <w:color w:val="000000"/>
        </w:rPr>
        <w:t>5</w:t>
      </w:r>
    </w:p>
    <w:p w:rsidR="00050673" w:rsidRPr="00C32BB2" w:rsidRDefault="00050673" w:rsidP="00A6678B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Інтенсивність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</w:t>
      </w:r>
      <w:r>
        <w:rPr>
          <w:noProof w:val="0"/>
          <w:color w:val="000000"/>
        </w:rPr>
        <w:t>ощу для дощових кліматичних зон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50673" w:rsidRPr="00C32BB2" w:rsidTr="00A6678B">
        <w:trPr>
          <w:trHeight w:val="518"/>
          <w:jc w:val="center"/>
        </w:trPr>
        <w:tc>
          <w:tcPr>
            <w:tcW w:w="3369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Дощові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кліматичні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зони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M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P</w:t>
            </w:r>
          </w:p>
        </w:tc>
      </w:tr>
      <w:tr w:rsidR="00050673" w:rsidRPr="00C32BB2" w:rsidTr="00A6678B">
        <w:trPr>
          <w:trHeight w:val="518"/>
          <w:jc w:val="center"/>
        </w:trPr>
        <w:tc>
          <w:tcPr>
            <w:tcW w:w="3369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Інтенсивність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дощу,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мм/рік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50673" w:rsidRPr="00C32BB2" w:rsidRDefault="00050673" w:rsidP="00A6678B">
            <w:pPr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45</w:t>
            </w:r>
          </w:p>
        </w:tc>
      </w:tr>
    </w:tbl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Відмінності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аналогічних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параметрів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полягають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деякій</w:t>
      </w:r>
      <w:r>
        <w:rPr>
          <w:color w:val="000000"/>
        </w:rPr>
        <w:t xml:space="preserve"> </w:t>
      </w:r>
      <w:r w:rsidRPr="00C32BB2">
        <w:rPr>
          <w:color w:val="000000"/>
        </w:rPr>
        <w:t>зміні</w:t>
      </w:r>
      <w:r>
        <w:rPr>
          <w:color w:val="000000"/>
        </w:rPr>
        <w:t xml:space="preserve"> </w:t>
      </w:r>
      <w:r w:rsidRPr="00C32BB2">
        <w:rPr>
          <w:color w:val="000000"/>
        </w:rPr>
        <w:t>чисельних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коефіцієнтів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формулах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132</w:t>
      </w:r>
      <w:r>
        <w:rPr>
          <w:color w:val="000000"/>
        </w:rPr>
        <w:t xml:space="preserve"> </w:t>
      </w:r>
      <w:r w:rsidRPr="00C32BB2">
        <w:rPr>
          <w:color w:val="000000"/>
        </w:rPr>
        <w:t>—135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Крім</w:t>
      </w:r>
      <w:r>
        <w:rPr>
          <w:color w:val="000000"/>
        </w:rPr>
        <w:t xml:space="preserve"> </w:t>
      </w:r>
      <w:r w:rsidRPr="00C32BB2">
        <w:rPr>
          <w:color w:val="000000"/>
        </w:rPr>
        <w:t>того,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висоти</w:t>
      </w:r>
      <w:r>
        <w:rPr>
          <w:color w:val="000000"/>
        </w:rPr>
        <w:t xml:space="preserve"> </w:t>
      </w:r>
      <w:r w:rsidRPr="00C32BB2">
        <w:rPr>
          <w:color w:val="000000"/>
        </w:rPr>
        <w:t>дощу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position w:val="-94"/>
        </w:rPr>
        <w:object w:dxaOrig="6380" w:dyaOrig="2000">
          <v:shape id="_x0000_i1213" type="#_x0000_t75" style="width:315.75pt;height:99.75pt" o:ole="" fillcolor="window">
            <v:imagedata r:id="rId379" o:title=""/>
          </v:shape>
          <o:OLEObject Type="Embed" ProgID="Equation.3" ShapeID="_x0000_i1213" DrawAspect="Content" ObjectID="_1713772376" r:id="rId380"/>
        </w:object>
      </w:r>
      <w:r>
        <w:rPr>
          <w:noProof w:val="0"/>
          <w:color w:val="000000"/>
        </w:rPr>
        <w:t>.</w:t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(143)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67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як</w:t>
      </w:r>
      <w:r>
        <w:rPr>
          <w:color w:val="000000"/>
        </w:rPr>
        <w:t xml:space="preserve"> </w:t>
      </w:r>
      <w:r w:rsidRPr="00C32BB2">
        <w:rPr>
          <w:color w:val="000000"/>
        </w:rPr>
        <w:t>функція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коефіцієнтів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k</w:t>
      </w:r>
      <w:r w:rsidRPr="00C32BB2">
        <w:rPr>
          <w:color w:val="000000"/>
        </w:rPr>
        <w:t>та</w:t>
      </w:r>
      <w:r w:rsidRPr="00C32BB2">
        <w:rPr>
          <w:color w:val="000000"/>
          <w:szCs w:val="28"/>
        </w:rPr>
        <w:sym w:font="Symbol" w:char="F061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наведених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таблиці</w:t>
      </w:r>
      <w:r>
        <w:rPr>
          <w:color w:val="000000"/>
        </w:rPr>
        <w:t xml:space="preserve"> </w:t>
      </w:r>
      <w:r w:rsidRPr="00C32BB2">
        <w:rPr>
          <w:color w:val="000000"/>
        </w:rPr>
        <w:t>6</w:t>
      </w:r>
      <w:r>
        <w:rPr>
          <w:color w:val="000000"/>
        </w:rPr>
        <w:t xml:space="preserve"> </w:t>
      </w:r>
      <w:r w:rsidRPr="00C32BB2">
        <w:rPr>
          <w:color w:val="000000"/>
        </w:rPr>
        <w:t>цього</w:t>
      </w:r>
      <w:r>
        <w:rPr>
          <w:color w:val="000000"/>
        </w:rPr>
        <w:t xml:space="preserve"> </w:t>
      </w:r>
      <w:r w:rsidRPr="00C32BB2">
        <w:rPr>
          <w:color w:val="000000"/>
        </w:rPr>
        <w:t>додатка,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використовуючи</w:t>
      </w:r>
      <w:r>
        <w:rPr>
          <w:color w:val="000000"/>
        </w:rPr>
        <w:t xml:space="preserve"> </w:t>
      </w:r>
      <w:r w:rsidRPr="00C32BB2">
        <w:rPr>
          <w:color w:val="000000"/>
        </w:rPr>
        <w:t>при</w:t>
      </w:r>
      <w:r>
        <w:rPr>
          <w:color w:val="000000"/>
        </w:rPr>
        <w:t xml:space="preserve"> </w:t>
      </w:r>
      <w:r w:rsidRPr="00C32BB2">
        <w:rPr>
          <w:color w:val="000000"/>
        </w:rPr>
        <w:t>цьому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t>формулу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  <w:sz w:val="30"/>
          <w:szCs w:val="30"/>
        </w:rPr>
        <w:sym w:font="Symbol" w:char="F067"/>
      </w:r>
      <w:r w:rsidRPr="00C32BB2">
        <w:rPr>
          <w:noProof w:val="0"/>
          <w:color w:val="000000"/>
          <w:sz w:val="30"/>
          <w:szCs w:val="30"/>
        </w:rPr>
        <w:t>=</w:t>
      </w:r>
      <w:r w:rsidRPr="00C32BB2">
        <w:rPr>
          <w:i/>
          <w:noProof w:val="0"/>
          <w:color w:val="000000"/>
          <w:sz w:val="30"/>
          <w:szCs w:val="30"/>
        </w:rPr>
        <w:t>k</w:t>
      </w:r>
      <w:r w:rsidRPr="00C32BB2">
        <w:rPr>
          <w:noProof w:val="0"/>
          <w:color w:val="000000"/>
          <w:sz w:val="30"/>
          <w:szCs w:val="30"/>
        </w:rPr>
        <w:sym w:font="Symbol" w:char="F0D7"/>
      </w:r>
      <w:r w:rsidRPr="00C32BB2">
        <w:rPr>
          <w:noProof w:val="0"/>
          <w:color w:val="000000"/>
          <w:sz w:val="30"/>
          <w:szCs w:val="30"/>
        </w:rPr>
        <w:t>(</w:t>
      </w:r>
      <w:r w:rsidRPr="00C32BB2">
        <w:rPr>
          <w:i/>
          <w:noProof w:val="0"/>
          <w:color w:val="000000"/>
          <w:sz w:val="30"/>
          <w:szCs w:val="30"/>
        </w:rPr>
        <w:t>R</w:t>
      </w:r>
      <w:r w:rsidRPr="00C32BB2">
        <w:rPr>
          <w:noProof w:val="0"/>
          <w:color w:val="000000"/>
          <w:sz w:val="30"/>
          <w:szCs w:val="30"/>
        </w:rPr>
        <w:t>)</w:t>
      </w:r>
      <w:r w:rsidRPr="00C32BB2">
        <w:rPr>
          <w:noProof w:val="0"/>
          <w:color w:val="000000"/>
          <w:sz w:val="30"/>
          <w:szCs w:val="30"/>
          <w:vertAlign w:val="superscript"/>
        </w:rPr>
        <w:sym w:font="Symbol" w:char="F061"/>
      </w:r>
      <w:r w:rsidRPr="00C32BB2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дБ/км.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Pr="00C32BB2">
        <w:rPr>
          <w:noProof w:val="0"/>
          <w:color w:val="000000"/>
        </w:rPr>
        <w:t>(144)</w:t>
      </w:r>
    </w:p>
    <w:p w:rsidR="00050673" w:rsidRPr="00C32BB2" w:rsidRDefault="00050673" w:rsidP="00A6678B">
      <w:pPr>
        <w:keepNext/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</w:rPr>
        <w:t>Таблиця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6</w:t>
      </w:r>
    </w:p>
    <w:p w:rsidR="00050673" w:rsidRPr="00C32BB2" w:rsidRDefault="00050673" w:rsidP="00A6678B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Значення</w:t>
      </w:r>
      <w:r>
        <w:rPr>
          <w:noProof w:val="0"/>
          <w:color w:val="000000"/>
        </w:rPr>
        <w:t xml:space="preserve">  </w:t>
      </w:r>
      <w:r w:rsidRPr="00C32BB2">
        <w:rPr>
          <w:noProof w:val="0"/>
          <w:color w:val="000000"/>
        </w:rPr>
        <w:t>коефіцієнтів</w:t>
      </w:r>
      <w:r>
        <w:rPr>
          <w:noProof w:val="0"/>
          <w:color w:val="000000"/>
        </w:rPr>
        <w:t xml:space="preserve">  </w:t>
      </w:r>
      <w:r w:rsidRPr="00C32BB2">
        <w:rPr>
          <w:i/>
          <w:noProof w:val="0"/>
          <w:color w:val="000000"/>
        </w:rPr>
        <w:t>k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та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61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559"/>
        <w:gridCol w:w="1418"/>
        <w:gridCol w:w="2693"/>
      </w:tblGrid>
      <w:tr w:rsidR="00050673" w:rsidRPr="00C32BB2" w:rsidTr="0024128F">
        <w:trPr>
          <w:jc w:val="center"/>
        </w:trPr>
        <w:tc>
          <w:tcPr>
            <w:tcW w:w="184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Частота,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ГГц</w:t>
            </w:r>
          </w:p>
        </w:tc>
        <w:tc>
          <w:tcPr>
            <w:tcW w:w="1559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k</w:t>
            </w:r>
          </w:p>
        </w:tc>
        <w:tc>
          <w:tcPr>
            <w:tcW w:w="1418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  <w:szCs w:val="28"/>
              </w:rPr>
              <w:sym w:font="Symbol" w:char="F061"/>
            </w:r>
          </w:p>
        </w:tc>
        <w:tc>
          <w:tcPr>
            <w:tcW w:w="269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Район</w:t>
            </w:r>
          </w:p>
        </w:tc>
      </w:tr>
      <w:tr w:rsidR="00050673" w:rsidRPr="00C32BB2" w:rsidTr="0024128F">
        <w:trPr>
          <w:jc w:val="center"/>
        </w:trPr>
        <w:tc>
          <w:tcPr>
            <w:tcW w:w="184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14,65</w:t>
            </w:r>
          </w:p>
        </w:tc>
        <w:tc>
          <w:tcPr>
            <w:tcW w:w="1559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0,0327</w:t>
            </w:r>
          </w:p>
        </w:tc>
        <w:tc>
          <w:tcPr>
            <w:tcW w:w="1418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1,149</w:t>
            </w:r>
          </w:p>
        </w:tc>
        <w:tc>
          <w:tcPr>
            <w:tcW w:w="269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105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Райони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1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та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3</w:t>
            </w:r>
          </w:p>
        </w:tc>
      </w:tr>
      <w:tr w:rsidR="00050673" w:rsidRPr="00C32BB2" w:rsidTr="0024128F">
        <w:trPr>
          <w:jc w:val="center"/>
        </w:trPr>
        <w:tc>
          <w:tcPr>
            <w:tcW w:w="184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17,5</w:t>
            </w:r>
          </w:p>
        </w:tc>
        <w:tc>
          <w:tcPr>
            <w:tcW w:w="1559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0,0521</w:t>
            </w:r>
          </w:p>
        </w:tc>
        <w:tc>
          <w:tcPr>
            <w:tcW w:w="1418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1,114</w:t>
            </w:r>
          </w:p>
        </w:tc>
        <w:tc>
          <w:tcPr>
            <w:tcW w:w="2693" w:type="dxa"/>
          </w:tcPr>
          <w:p w:rsidR="00050673" w:rsidRPr="00C32BB2" w:rsidRDefault="00050673" w:rsidP="00A6678B">
            <w:pPr>
              <w:keepNext/>
              <w:spacing w:before="60" w:line="240" w:lineRule="auto"/>
              <w:ind w:firstLine="105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Район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2</w:t>
            </w:r>
          </w:p>
        </w:tc>
      </w:tr>
      <w:tr w:rsidR="00050673" w:rsidRPr="00C32BB2" w:rsidTr="0024128F">
        <w:trPr>
          <w:jc w:val="center"/>
        </w:trPr>
        <w:tc>
          <w:tcPr>
            <w:tcW w:w="1843" w:type="dxa"/>
          </w:tcPr>
          <w:p w:rsidR="00050673" w:rsidRPr="00C32BB2" w:rsidRDefault="00050673" w:rsidP="00831E25">
            <w:pPr>
              <w:spacing w:before="60" w:line="240" w:lineRule="auto"/>
              <w:ind w:firstLine="709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17,7</w:t>
            </w:r>
          </w:p>
        </w:tc>
        <w:tc>
          <w:tcPr>
            <w:tcW w:w="1559" w:type="dxa"/>
          </w:tcPr>
          <w:p w:rsidR="00050673" w:rsidRPr="00C32BB2" w:rsidRDefault="00050673" w:rsidP="00831E25">
            <w:pPr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0,0521</w:t>
            </w:r>
          </w:p>
        </w:tc>
        <w:tc>
          <w:tcPr>
            <w:tcW w:w="1418" w:type="dxa"/>
          </w:tcPr>
          <w:p w:rsidR="00050673" w:rsidRPr="00C32BB2" w:rsidRDefault="00050673" w:rsidP="00831E25">
            <w:pPr>
              <w:spacing w:before="60" w:line="240" w:lineRule="auto"/>
              <w:ind w:firstLine="0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1,110</w:t>
            </w:r>
          </w:p>
        </w:tc>
        <w:tc>
          <w:tcPr>
            <w:tcW w:w="2693" w:type="dxa"/>
          </w:tcPr>
          <w:p w:rsidR="00050673" w:rsidRPr="00C32BB2" w:rsidRDefault="00050673" w:rsidP="00831E25">
            <w:pPr>
              <w:spacing w:before="60" w:line="240" w:lineRule="auto"/>
              <w:ind w:firstLine="105"/>
              <w:jc w:val="both"/>
              <w:rPr>
                <w:noProof w:val="0"/>
                <w:color w:val="000000"/>
              </w:rPr>
            </w:pPr>
            <w:r w:rsidRPr="00C32BB2">
              <w:rPr>
                <w:noProof w:val="0"/>
                <w:color w:val="000000"/>
              </w:rPr>
              <w:t>Райони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1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та</w:t>
            </w:r>
            <w:r>
              <w:rPr>
                <w:noProof w:val="0"/>
                <w:color w:val="000000"/>
              </w:rPr>
              <w:t xml:space="preserve"> </w:t>
            </w:r>
            <w:r w:rsidRPr="00C32BB2">
              <w:rPr>
                <w:noProof w:val="0"/>
                <w:color w:val="000000"/>
              </w:rPr>
              <w:t>3</w:t>
            </w:r>
          </w:p>
        </w:tc>
      </w:tr>
    </w:tbl>
    <w:p w:rsidR="00050673" w:rsidRPr="00C32BB2" w:rsidRDefault="00050673" w:rsidP="00A6678B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Загасання,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перевищені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 </w:t>
      </w:r>
      <w:r w:rsidRPr="00C32BB2">
        <w:rPr>
          <w:color w:val="000000"/>
        </w:rPr>
        <w:t>відсотку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найгіршого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року,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32"/>
          <w:szCs w:val="28"/>
        </w:rPr>
        <w:object w:dxaOrig="2659" w:dyaOrig="740">
          <v:shape id="_x0000_i1214" type="#_x0000_t75" style="width:150pt;height:41.25pt" o:ole="" fillcolor="window">
            <v:imagedata r:id="rId381" o:title=""/>
          </v:shape>
          <o:OLEObject Type="Embed" ProgID="Equation.3" ShapeID="_x0000_i1214" DrawAspect="Content" ObjectID="_1713772377" r:id="rId382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(145)</w:t>
      </w:r>
    </w:p>
    <w:p w:rsidR="00050673" w:rsidRPr="00C32BB2" w:rsidRDefault="00050673" w:rsidP="00A6678B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р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усереднений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рік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відсоток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перевищення,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відповідає</w:t>
      </w:r>
      <w:r>
        <w:rPr>
          <w:color w:val="000000"/>
        </w:rPr>
        <w:t xml:space="preserve"> </w:t>
      </w:r>
      <w:r w:rsidRPr="00C32BB2">
        <w:rPr>
          <w:color w:val="000000"/>
        </w:rPr>
        <w:t>заданому</w:t>
      </w:r>
      <w:r>
        <w:rPr>
          <w:color w:val="000000"/>
        </w:rPr>
        <w:t xml:space="preserve"> </w:t>
      </w:r>
      <w:r w:rsidRPr="00C32BB2">
        <w:rPr>
          <w:color w:val="000000"/>
        </w:rPr>
        <w:t>відсотку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 w:rsidRPr="00C32BB2">
        <w:rPr>
          <w:i/>
          <w:color w:val="000000"/>
          <w:vertAlign w:val="subscript"/>
        </w:rPr>
        <w:t>w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най</w:t>
      </w:r>
      <w:r w:rsidRPr="00C32BB2">
        <w:rPr>
          <w:color w:val="000000"/>
        </w:rPr>
        <w:t>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 </w:t>
      </w:r>
      <w:r w:rsidRPr="00C32BB2">
        <w:rPr>
          <w:color w:val="000000"/>
        </w:rPr>
        <w:t>року,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2220" w:dyaOrig="380">
          <v:shape id="_x0000_i1215" type="#_x0000_t75" style="width:114pt;height:18.75pt" o:ole="" fillcolor="window">
            <v:imagedata r:id="rId383" o:title=""/>
          </v:shape>
          <o:OLEObject Type="Embed" ProgID="Equation.3" ShapeID="_x0000_i1215" DrawAspect="Content" ObjectID="_1713772378" r:id="rId384"/>
        </w:objec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(146)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обмеження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неоднорідності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щільності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потоку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забезпечення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спільного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умовах</w:t>
      </w:r>
      <w:r>
        <w:rPr>
          <w:color w:val="000000"/>
        </w:rPr>
        <w:t xml:space="preserve"> </w:t>
      </w:r>
      <w:r w:rsidRPr="00C32BB2">
        <w:rPr>
          <w:color w:val="000000"/>
        </w:rPr>
        <w:t>ясного</w:t>
      </w:r>
      <w:r>
        <w:rPr>
          <w:color w:val="000000"/>
        </w:rPr>
        <w:t xml:space="preserve"> </w:t>
      </w:r>
      <w:r w:rsidRPr="00C32BB2">
        <w:rPr>
          <w:color w:val="000000"/>
        </w:rPr>
        <w:t>неба</w:t>
      </w:r>
      <w:r>
        <w:rPr>
          <w:color w:val="000000"/>
        </w:rPr>
        <w:t xml:space="preserve"> </w:t>
      </w:r>
      <w:r w:rsidRPr="00C32BB2">
        <w:rPr>
          <w:color w:val="000000"/>
        </w:rPr>
        <w:t>граничне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вниз</w:t>
      </w:r>
      <w:r>
        <w:rPr>
          <w:color w:val="000000"/>
        </w:rPr>
        <w:t xml:space="preserve"> </w:t>
      </w:r>
      <w:r w:rsidRPr="00C32BB2">
        <w:rPr>
          <w:color w:val="000000"/>
        </w:rPr>
        <w:t>обирають</w:t>
      </w:r>
      <w:r>
        <w:rPr>
          <w:color w:val="000000"/>
        </w:rPr>
        <w:t xml:space="preserve"> </w:t>
      </w:r>
      <w:r w:rsidRPr="00C32BB2">
        <w:rPr>
          <w:color w:val="000000"/>
        </w:rPr>
        <w:t>рівним</w:t>
      </w:r>
      <w:r>
        <w:rPr>
          <w:color w:val="000000"/>
        </w:rPr>
        <w:t xml:space="preserve"> </w:t>
      </w:r>
      <w:r w:rsidRPr="00C32BB2">
        <w:rPr>
          <w:color w:val="000000"/>
        </w:rPr>
        <w:t>9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Дощ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лід</w:t>
      </w:r>
      <w:r>
        <w:rPr>
          <w:color w:val="000000"/>
        </w:rPr>
        <w:t xml:space="preserve"> </w:t>
      </w:r>
      <w:r w:rsidRPr="00C32BB2">
        <w:rPr>
          <w:color w:val="000000"/>
        </w:rPr>
        <w:t>можуть</w:t>
      </w:r>
      <w:r>
        <w:rPr>
          <w:color w:val="000000"/>
        </w:rPr>
        <w:t xml:space="preserve"> </w:t>
      </w:r>
      <w:r w:rsidRPr="00C32BB2">
        <w:rPr>
          <w:color w:val="000000"/>
        </w:rPr>
        <w:t>призвести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деполяризації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радіочастотних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сигналів.</w:t>
      </w:r>
      <w:r>
        <w:rPr>
          <w:color w:val="000000"/>
        </w:rPr>
        <w:t xml:space="preserve"> </w:t>
      </w:r>
      <w:r w:rsidRPr="00C32BB2">
        <w:rPr>
          <w:color w:val="000000"/>
        </w:rPr>
        <w:t>Рівень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збіжною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поляризацією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деполяризованої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компоненти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розв’язки</w:t>
      </w:r>
      <w:r>
        <w:rPr>
          <w:color w:val="000000"/>
        </w:rPr>
        <w:t xml:space="preserve"> </w:t>
      </w:r>
      <w:r w:rsidRPr="00C32BB2">
        <w:rPr>
          <w:color w:val="000000"/>
        </w:rPr>
        <w:t>по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поляризації</w:t>
      </w:r>
      <w:r>
        <w:rPr>
          <w:color w:val="000000"/>
        </w:rPr>
        <w:t xml:space="preserve"> </w:t>
      </w:r>
      <w:r w:rsidRPr="00C32BB2">
        <w:rPr>
          <w:color w:val="000000"/>
        </w:rPr>
        <w:t>(XPD).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випромінювання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круговою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поляризацією</w:t>
      </w:r>
      <w:r>
        <w:rPr>
          <w:color w:val="000000"/>
        </w:rPr>
        <w:t xml:space="preserve"> </w:t>
      </w:r>
      <w:r w:rsidRPr="00C32BB2">
        <w:rPr>
          <w:color w:val="000000"/>
        </w:rPr>
        <w:t>цей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99</w:t>
      </w:r>
      <w:r>
        <w:rPr>
          <w:color w:val="000000"/>
        </w:rPr>
        <w:t xml:space="preserve"> %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най</w:t>
      </w:r>
      <w:r w:rsidRPr="00C32BB2">
        <w:rPr>
          <w:color w:val="000000"/>
        </w:rPr>
        <w:t>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 </w:t>
      </w:r>
      <w:r w:rsidRPr="00C32BB2">
        <w:rPr>
          <w:color w:val="000000"/>
        </w:rPr>
        <w:t>(як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14,5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14,8</w:t>
      </w:r>
      <w:r>
        <w:rPr>
          <w:color w:val="000000"/>
        </w:rPr>
        <w:t xml:space="preserve"> </w:t>
      </w:r>
      <w:r w:rsidRPr="00C32BB2">
        <w:rPr>
          <w:color w:val="000000"/>
        </w:rPr>
        <w:t>ГГц)</w:t>
      </w:r>
      <w:r>
        <w:rPr>
          <w:color w:val="000000"/>
        </w:rPr>
        <w:t xml:space="preserve">,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4060" w:dyaOrig="380">
          <v:shape id="_x0000_i1216" type="#_x0000_t75" style="width:210.75pt;height:19.5pt" o:ole="" fillcolor="window">
            <v:imagedata r:id="rId385" o:title=""/>
          </v:shape>
          <o:OLEObject Type="Embed" ProgID="Equation.3" ShapeID="_x0000_i1216" DrawAspect="Content" ObjectID="_1713772379" r:id="rId386"/>
        </w:object>
      </w:r>
      <w:r>
        <w:rPr>
          <w:noProof w:val="0"/>
          <w:color w:val="000000"/>
          <w:szCs w:val="28"/>
        </w:rPr>
        <w:t xml:space="preserve">, </w:t>
      </w:r>
      <w:r w:rsidRPr="00C32BB2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5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t>60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  <w:t>(147)</w:t>
      </w:r>
    </w:p>
    <w:p w:rsidR="00050673" w:rsidRPr="00C32BB2" w:rsidRDefault="00050673" w:rsidP="00A6678B">
      <w:pPr>
        <w:pStyle w:val="a3"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А</w:t>
      </w:r>
      <w:r w:rsidRPr="00C32BB2">
        <w:rPr>
          <w:i/>
          <w:color w:val="000000"/>
          <w:vertAlign w:val="subscript"/>
        </w:rPr>
        <w:t>р</w:t>
      </w:r>
      <w:r>
        <w:rPr>
          <w:color w:val="000000"/>
          <w:lang w:val="ru-RU"/>
        </w:rPr>
        <w:t xml:space="preserve"> </w:t>
      </w:r>
      <w:r w:rsidRPr="00A6678B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зі</w:t>
      </w:r>
      <w:r>
        <w:rPr>
          <w:color w:val="000000"/>
        </w:rPr>
        <w:t xml:space="preserve"> </w:t>
      </w:r>
      <w:r w:rsidRPr="00C32BB2">
        <w:rPr>
          <w:color w:val="000000"/>
        </w:rPr>
        <w:t>збіжною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поляризацією,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най</w:t>
      </w:r>
      <w:r w:rsidRPr="00C32BB2">
        <w:rPr>
          <w:color w:val="000000"/>
        </w:rPr>
        <w:t>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C32BB2">
        <w:rPr>
          <w:color w:val="000000"/>
        </w:rPr>
        <w:t>(формула</w:t>
      </w:r>
      <w:r>
        <w:rPr>
          <w:color w:val="000000"/>
        </w:rPr>
        <w:t xml:space="preserve"> </w:t>
      </w:r>
      <w:r w:rsidRPr="00C32BB2">
        <w:rPr>
          <w:color w:val="000000"/>
        </w:rPr>
        <w:t>139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);</w:t>
      </w:r>
    </w:p>
    <w:p w:rsidR="00050673" w:rsidRPr="00C32BB2" w:rsidRDefault="00050673" w:rsidP="00A6678B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f</w:t>
      </w:r>
      <w:r>
        <w:rPr>
          <w:i/>
          <w:color w:val="000000"/>
        </w:rPr>
        <w:t xml:space="preserve"> </w:t>
      </w:r>
      <w:r w:rsidRPr="00C32BB2">
        <w:rPr>
          <w:i/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частота,</w:t>
      </w:r>
      <w:r>
        <w:rPr>
          <w:color w:val="000000"/>
        </w:rPr>
        <w:t xml:space="preserve"> </w:t>
      </w:r>
      <w:r w:rsidRPr="00C32BB2">
        <w:rPr>
          <w:color w:val="000000"/>
        </w:rPr>
        <w:t>ГГц;</w:t>
      </w:r>
    </w:p>
    <w:p w:rsidR="00050673" w:rsidRPr="00C32BB2" w:rsidRDefault="00050673" w:rsidP="00A6678B">
      <w:pPr>
        <w:pStyle w:val="a3"/>
        <w:spacing w:before="60"/>
        <w:rPr>
          <w:color w:val="000000"/>
        </w:rPr>
      </w:pPr>
      <w:r w:rsidRPr="00C32BB2">
        <w:rPr>
          <w:color w:val="000000"/>
          <w:szCs w:val="28"/>
        </w:rPr>
        <w:sym w:font="Symbol" w:char="F071"/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кут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розповсюдження.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фідерної</w:t>
      </w:r>
      <w:r>
        <w:rPr>
          <w:color w:val="000000"/>
        </w:rPr>
        <w:t xml:space="preserve"> </w:t>
      </w:r>
      <w:r w:rsidRPr="00C32BB2">
        <w:rPr>
          <w:color w:val="000000"/>
        </w:rPr>
        <w:t>лінії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17,3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18,1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XPD,</w:t>
      </w:r>
      <w:r>
        <w:rPr>
          <w:color w:val="000000"/>
        </w:rPr>
        <w:t xml:space="preserve"> </w:t>
      </w:r>
      <w:r w:rsidRPr="00C32BB2">
        <w:rPr>
          <w:color w:val="000000"/>
        </w:rPr>
        <w:t>який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протягом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най</w:t>
      </w:r>
      <w:r w:rsidRPr="00C32BB2">
        <w:rPr>
          <w:color w:val="000000"/>
        </w:rPr>
        <w:t>гіршого</w:t>
      </w:r>
      <w:r>
        <w:rPr>
          <w:color w:val="000000"/>
        </w:rPr>
        <w:t xml:space="preserve"> </w:t>
      </w:r>
      <w:r w:rsidRPr="00C32BB2">
        <w:rPr>
          <w:color w:val="000000"/>
        </w:rPr>
        <w:t>місяця</w:t>
      </w:r>
      <w:r>
        <w:rPr>
          <w:color w:val="000000"/>
        </w:rPr>
        <w:t xml:space="preserve">,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використанням</w:t>
      </w:r>
      <w:r>
        <w:rPr>
          <w:color w:val="000000"/>
        </w:rPr>
        <w:t xml:space="preserve"> формули </w:t>
      </w:r>
      <w:r w:rsidRPr="00C32BB2">
        <w:rPr>
          <w:color w:val="000000"/>
        </w:rPr>
        <w:t>147</w:t>
      </w:r>
      <w:r>
        <w:rPr>
          <w:color w:val="000000"/>
        </w:rPr>
        <w:t xml:space="preserve"> цього додатка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де</w:t>
      </w:r>
      <w:r>
        <w:rPr>
          <w:color w:val="000000"/>
        </w:rPr>
        <w:t xml:space="preserve"> </w:t>
      </w:r>
      <w:r w:rsidRPr="00C32BB2">
        <w:rPr>
          <w:color w:val="000000"/>
        </w:rPr>
        <w:t>останній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23.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Методика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розрахунку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розв’язки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XPD</w:t>
      </w:r>
      <w:r w:rsidRPr="00C32BB2">
        <w:rPr>
          <w:i/>
          <w:color w:val="000000"/>
          <w:vertAlign w:val="subscript"/>
        </w:rPr>
        <w:t>p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будь-якого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заданого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>
        <w:rPr>
          <w:i/>
          <w:color w:val="000000"/>
        </w:rPr>
        <w:t>%</w:t>
      </w:r>
      <w:r>
        <w:rPr>
          <w:color w:val="000000"/>
        </w:rPr>
        <w:t xml:space="preserve"> </w:t>
      </w:r>
      <w:r w:rsidRPr="00C32BB2">
        <w:rPr>
          <w:color w:val="000000"/>
        </w:rPr>
        <w:t>часу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основі</w:t>
      </w:r>
      <w:r>
        <w:rPr>
          <w:color w:val="000000"/>
        </w:rPr>
        <w:t xml:space="preserve"> </w:t>
      </w:r>
      <w:r w:rsidRPr="00C32BB2">
        <w:rPr>
          <w:color w:val="000000"/>
        </w:rPr>
        <w:t>статистичних</w:t>
      </w:r>
      <w:r>
        <w:rPr>
          <w:color w:val="000000"/>
        </w:rPr>
        <w:t xml:space="preserve"> </w:t>
      </w:r>
      <w:r w:rsidRPr="00C32BB2">
        <w:rPr>
          <w:color w:val="000000"/>
        </w:rPr>
        <w:t>даних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дощі</w:t>
      </w:r>
      <w:r>
        <w:rPr>
          <w:color w:val="000000"/>
        </w:rPr>
        <w:t xml:space="preserve"> </w:t>
      </w:r>
      <w:r w:rsidRPr="00C32BB2">
        <w:rPr>
          <w:color w:val="000000"/>
        </w:rPr>
        <w:t>придатна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всьому</w:t>
      </w:r>
      <w:r>
        <w:rPr>
          <w:color w:val="000000"/>
        </w:rPr>
        <w:t xml:space="preserve">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8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кутів</w:t>
      </w:r>
      <w:r>
        <w:rPr>
          <w:color w:val="000000"/>
        </w:rPr>
        <w:t xml:space="preserve"> </w:t>
      </w:r>
      <w:r w:rsidRPr="00C32BB2">
        <w:rPr>
          <w:color w:val="000000"/>
        </w:rPr>
        <w:t>нахилу</w:t>
      </w:r>
      <w:r>
        <w:rPr>
          <w:color w:val="000000"/>
        </w:rPr>
        <w:t xml:space="preserve"> </w:t>
      </w:r>
      <w:r w:rsidRPr="00C32BB2">
        <w:rPr>
          <w:color w:val="000000"/>
        </w:rPr>
        <w:t>трас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1"/>
      </w:r>
      <w:r w:rsidRPr="00C32BB2">
        <w:rPr>
          <w:color w:val="000000"/>
          <w:szCs w:val="28"/>
        </w:rPr>
        <w:sym w:font="Symbol" w:char="F0A3"/>
      </w:r>
      <w:r w:rsidRPr="00C32BB2">
        <w:rPr>
          <w:color w:val="000000"/>
        </w:rPr>
        <w:t>60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.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розв</w:t>
      </w:r>
      <w:r>
        <w:rPr>
          <w:color w:val="000000"/>
          <w:lang w:val="en-US"/>
        </w:rPr>
        <w:t>’</w:t>
      </w:r>
      <w:r>
        <w:rPr>
          <w:color w:val="000000"/>
        </w:rPr>
        <w:t xml:space="preserve">язання </w:t>
      </w:r>
      <w:r w:rsidRPr="00C32BB2">
        <w:rPr>
          <w:color w:val="000000"/>
        </w:rPr>
        <w:t>цієї</w:t>
      </w:r>
      <w:r>
        <w:rPr>
          <w:color w:val="000000"/>
        </w:rPr>
        <w:t xml:space="preserve"> </w:t>
      </w:r>
      <w:r w:rsidRPr="00C32BB2">
        <w:rPr>
          <w:color w:val="000000"/>
        </w:rPr>
        <w:t>задачі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використовують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формулу: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2240" w:dyaOrig="380">
          <v:shape id="_x0000_i1217" type="#_x0000_t75" style="width:120pt;height:20.25pt" o:ole="" fillcolor="window">
            <v:imagedata r:id="rId387" o:title=""/>
          </v:shape>
          <o:OLEObject Type="Embed" ProgID="Equation.3" ShapeID="_x0000_i1217" DrawAspect="Content" ObjectID="_1713772380" r:id="rId388"/>
        </w:object>
      </w:r>
      <w:r w:rsidRPr="00C32BB2">
        <w:rPr>
          <w:noProof w:val="0"/>
          <w:color w:val="000000"/>
          <w:szCs w:val="28"/>
        </w:rPr>
        <w:t>,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(148)</w:t>
      </w:r>
    </w:p>
    <w:p w:rsidR="00050673" w:rsidRPr="00A6678B" w:rsidRDefault="00050673" w:rsidP="00A6678B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</w:t>
      </w:r>
      <w:r w:rsidRPr="00A6678B">
        <w:rPr>
          <w:color w:val="000000"/>
        </w:rPr>
        <w:t>:</w:t>
      </w:r>
    </w:p>
    <w:p w:rsidR="00050673" w:rsidRPr="00C32BB2" w:rsidRDefault="00050673" w:rsidP="00A6678B">
      <w:pPr>
        <w:pStyle w:val="a3"/>
        <w:spacing w:before="60"/>
        <w:ind w:left="709" w:firstLine="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дощової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складової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XPD</w:t>
      </w:r>
      <w:r w:rsidRPr="00C32BB2">
        <w:rPr>
          <w:i/>
          <w:color w:val="000000"/>
          <w:vertAlign w:val="subscript"/>
        </w:rPr>
        <w:t>дощ</w:t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розв’язки,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перевищує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>
        <w:rPr>
          <w:i/>
          <w:color w:val="000000"/>
        </w:rPr>
        <w:t>%</w:t>
      </w:r>
      <w:r>
        <w:rPr>
          <w:color w:val="000000"/>
        </w:rPr>
        <w:t xml:space="preserve"> </w:t>
      </w:r>
      <w:r w:rsidRPr="00C32BB2">
        <w:rPr>
          <w:color w:val="000000"/>
        </w:rPr>
        <w:t>часу,</w:t>
      </w:r>
      <w:r>
        <w:rPr>
          <w:color w:val="000000"/>
        </w:rPr>
        <w:t xml:space="preserve"> яке </w:t>
      </w:r>
      <w:r w:rsidRPr="00C32BB2">
        <w:rPr>
          <w:color w:val="000000"/>
        </w:rPr>
        <w:t>визначають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4"/>
          <w:szCs w:val="28"/>
        </w:rPr>
        <w:object w:dxaOrig="3500" w:dyaOrig="380">
          <v:shape id="_x0000_i1218" type="#_x0000_t75" style="width:174.75pt;height:18.75pt" o:ole="" fillcolor="window">
            <v:imagedata r:id="rId389" o:title=""/>
          </v:shape>
          <o:OLEObject Type="Embed" ProgID="Equation.3" ShapeID="_x0000_i1218" DrawAspect="Content" ObjectID="_1713772381" r:id="rId390"/>
        </w:object>
      </w:r>
      <w:r w:rsidRPr="00C32BB2"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(149)</w:t>
      </w:r>
    </w:p>
    <w:p w:rsidR="00050673" w:rsidRPr="00C32BB2" w:rsidRDefault="00050673" w:rsidP="00A6678B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С</w:t>
      </w:r>
      <w:r w:rsidRPr="00C32BB2">
        <w:rPr>
          <w:i/>
          <w:color w:val="000000"/>
          <w:vertAlign w:val="subscript"/>
        </w:rPr>
        <w:t>f</w:t>
      </w:r>
      <w:r>
        <w:rPr>
          <w:color w:val="000000"/>
          <w:lang w:val="ru-RU"/>
        </w:rPr>
        <w:t xml:space="preserve"> </w:t>
      </w:r>
      <w:r w:rsidRPr="00A6678B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частотний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C</w:t>
      </w:r>
      <w:r w:rsidRPr="00C32BB2">
        <w:rPr>
          <w:i/>
          <w:noProof w:val="0"/>
          <w:color w:val="000000"/>
          <w:szCs w:val="28"/>
          <w:vertAlign w:val="subscript"/>
        </w:rPr>
        <w:t>f</w:t>
      </w:r>
      <w:r w:rsidRPr="00C32BB2">
        <w:rPr>
          <w:noProof w:val="0"/>
          <w:color w:val="000000"/>
          <w:szCs w:val="28"/>
        </w:rPr>
        <w:t>=30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lgf</w: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(150)</w:t>
      </w:r>
    </w:p>
    <w:p w:rsidR="00050673" w:rsidRPr="00C32BB2" w:rsidRDefault="00050673" w:rsidP="00A53360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С</w:t>
      </w:r>
      <w:r w:rsidRPr="00C32BB2">
        <w:rPr>
          <w:i/>
          <w:color w:val="000000"/>
          <w:vertAlign w:val="subscript"/>
        </w:rPr>
        <w:t>А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складова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загасання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дощі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С</w:t>
      </w:r>
      <w:r w:rsidRPr="00C32BB2">
        <w:rPr>
          <w:i/>
          <w:noProof w:val="0"/>
          <w:color w:val="000000"/>
          <w:szCs w:val="28"/>
          <w:vertAlign w:val="subscript"/>
        </w:rPr>
        <w:t>А</w:t>
      </w:r>
      <w:r w:rsidRPr="00C32BB2">
        <w:rPr>
          <w:noProof w:val="0"/>
          <w:color w:val="000000"/>
          <w:szCs w:val="28"/>
        </w:rPr>
        <w:t>=</w:t>
      </w:r>
      <w:r w:rsidRPr="00C32BB2">
        <w:rPr>
          <w:i/>
          <w:noProof w:val="0"/>
          <w:color w:val="000000"/>
          <w:szCs w:val="28"/>
        </w:rPr>
        <w:t>V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f</w:t>
      </w:r>
      <w:r w:rsidRPr="00C32BB2">
        <w:rPr>
          <w:noProof w:val="0"/>
          <w:color w:val="000000"/>
          <w:szCs w:val="28"/>
        </w:rPr>
        <w:t>)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t>l</w:t>
      </w:r>
      <w:r w:rsidRPr="00C32BB2">
        <w:rPr>
          <w:i/>
          <w:noProof w:val="0"/>
          <w:color w:val="000000"/>
          <w:szCs w:val="28"/>
        </w:rPr>
        <w:t>gA</w:t>
      </w:r>
      <w:r w:rsidRPr="00C32BB2">
        <w:rPr>
          <w:i/>
          <w:noProof w:val="0"/>
          <w:color w:val="000000"/>
          <w:szCs w:val="28"/>
          <w:vertAlign w:val="subscript"/>
        </w:rPr>
        <w:t>p</w:t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(151)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V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f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12,8</w:t>
      </w:r>
      <w:r w:rsidRPr="00C32BB2">
        <w:rPr>
          <w:color w:val="000000"/>
          <w:szCs w:val="28"/>
        </w:rPr>
        <w:sym w:font="Symbol" w:char="F0D7"/>
      </w:r>
      <w:r w:rsidRPr="00C32BB2">
        <w:rPr>
          <w:i/>
          <w:color w:val="000000"/>
        </w:rPr>
        <w:t>f</w:t>
      </w:r>
      <w:r w:rsidRPr="00C32BB2">
        <w:rPr>
          <w:color w:val="000000"/>
          <w:vertAlign w:val="superscript"/>
        </w:rPr>
        <w:t>0,19</w:t>
      </w:r>
      <w:r>
        <w:rPr>
          <w:color w:val="000000"/>
        </w:rPr>
        <w:tab/>
        <w:t xml:space="preserve">у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8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20</w:t>
      </w:r>
      <w:r>
        <w:rPr>
          <w:color w:val="000000"/>
        </w:rPr>
        <w:t xml:space="preserve"> </w:t>
      </w:r>
      <w:r w:rsidRPr="00C32BB2">
        <w:rPr>
          <w:color w:val="000000"/>
        </w:rPr>
        <w:t>ГГц;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V</w:t>
      </w:r>
      <w:r w:rsidRPr="00C32BB2">
        <w:rPr>
          <w:color w:val="000000"/>
        </w:rPr>
        <w:t>(</w:t>
      </w:r>
      <w:r w:rsidRPr="00C32BB2">
        <w:rPr>
          <w:i/>
          <w:color w:val="000000"/>
        </w:rPr>
        <w:t>f</w:t>
      </w:r>
      <w:r w:rsidRPr="00C32BB2"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22,6</w:t>
      </w:r>
      <w:r>
        <w:rPr>
          <w:color w:val="000000"/>
        </w:rPr>
        <w:tab/>
      </w:r>
      <w:r>
        <w:rPr>
          <w:color w:val="000000"/>
        </w:rPr>
        <w:tab/>
        <w:t xml:space="preserve">у </w:t>
      </w:r>
      <w:r w:rsidRPr="00C32BB2">
        <w:rPr>
          <w:color w:val="000000"/>
        </w:rPr>
        <w:t>діапазоні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20</w:t>
      </w:r>
      <w:r>
        <w:rPr>
          <w:color w:val="000000"/>
        </w:rPr>
        <w:t xml:space="preserve"> </w:t>
      </w:r>
      <w:r w:rsidRPr="00C32BB2">
        <w:rPr>
          <w:color w:val="000000"/>
        </w:rPr>
        <w:t>ГГц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35</w:t>
      </w:r>
      <w:r>
        <w:rPr>
          <w:color w:val="000000"/>
        </w:rPr>
        <w:t xml:space="preserve"> </w:t>
      </w:r>
      <w:r w:rsidRPr="00C32BB2">
        <w:rPr>
          <w:color w:val="000000"/>
        </w:rPr>
        <w:t>ГГц;</w:t>
      </w:r>
    </w:p>
    <w:p w:rsidR="00050673" w:rsidRPr="00C32BB2" w:rsidRDefault="00050673" w:rsidP="00A53360">
      <w:pPr>
        <w:pStyle w:val="a3"/>
        <w:spacing w:before="60"/>
        <w:ind w:left="1418" w:hanging="709"/>
        <w:rPr>
          <w:color w:val="000000"/>
        </w:rPr>
      </w:pPr>
      <w:r w:rsidRPr="00C32BB2">
        <w:rPr>
          <w:color w:val="000000"/>
        </w:rPr>
        <w:t>С</w:t>
      </w:r>
      <w:r w:rsidRPr="00C32BB2">
        <w:rPr>
          <w:color w:val="000000"/>
          <w:szCs w:val="28"/>
          <w:vertAlign w:val="subscript"/>
        </w:rPr>
        <w:sym w:font="Symbol" w:char="F074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поліпшення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рахунок</w:t>
      </w:r>
      <w:r>
        <w:rPr>
          <w:color w:val="000000"/>
        </w:rPr>
        <w:t xml:space="preserve"> </w:t>
      </w:r>
      <w:r w:rsidRPr="00C32BB2">
        <w:rPr>
          <w:color w:val="000000"/>
        </w:rPr>
        <w:t>кутової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розбіжності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74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град)</w:t>
      </w:r>
      <w:r>
        <w:rPr>
          <w:color w:val="000000"/>
        </w:rPr>
        <w:t xml:space="preserve"> </w:t>
      </w:r>
      <w:r w:rsidRPr="00C32BB2">
        <w:rPr>
          <w:color w:val="000000"/>
        </w:rPr>
        <w:t>поляризації,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розраховується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12"/>
          <w:szCs w:val="28"/>
        </w:rPr>
        <w:object w:dxaOrig="3320" w:dyaOrig="360">
          <v:shape id="_x0000_i1219" type="#_x0000_t75" style="width:164.25pt;height:18pt" o:ole="" fillcolor="window">
            <v:imagedata r:id="rId391" o:title=""/>
          </v:shape>
          <o:OLEObject Type="Embed" ProgID="Equation.3" ShapeID="_x0000_i1219" DrawAspect="Content" ObjectID="_1713772382" r:id="rId392"/>
        </w:object>
      </w:r>
      <w:r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(152)</w:t>
      </w:r>
    </w:p>
    <w:p w:rsidR="00050673" w:rsidRPr="00C32BB2" w:rsidRDefault="00050673" w:rsidP="00D55CB6">
      <w:pPr>
        <w:pStyle w:val="a3"/>
        <w:spacing w:before="60"/>
        <w:ind w:left="284" w:firstLine="425"/>
        <w:rPr>
          <w:color w:val="000000"/>
        </w:rPr>
      </w:pPr>
      <w:r w:rsidRPr="00C32BB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Pr="00C32BB2">
        <w:rPr>
          <w:color w:val="000000"/>
        </w:rPr>
        <w:t>поліпшення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С</w:t>
      </w:r>
      <w:r w:rsidRPr="00C32BB2">
        <w:rPr>
          <w:color w:val="000000"/>
          <w:szCs w:val="28"/>
          <w:vertAlign w:val="subscript"/>
        </w:rPr>
        <w:sym w:font="Symbol" w:char="F074"/>
      </w:r>
      <w:r w:rsidRPr="00C32BB2">
        <w:rPr>
          <w:color w:val="000000"/>
        </w:rPr>
        <w:t>=0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 w:rsidRPr="00C32BB2">
        <w:rPr>
          <w:color w:val="000000"/>
          <w:szCs w:val="28"/>
        </w:rPr>
        <w:sym w:font="Symbol" w:char="F074"/>
      </w:r>
      <w:r w:rsidRPr="00C32BB2">
        <w:rPr>
          <w:color w:val="000000"/>
        </w:rPr>
        <w:t>=45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досягає</w:t>
      </w:r>
      <w:r>
        <w:rPr>
          <w:color w:val="000000"/>
        </w:rPr>
        <w:t xml:space="preserve"> </w:t>
      </w:r>
      <w:r w:rsidRPr="00C32BB2">
        <w:rPr>
          <w:color w:val="000000"/>
        </w:rPr>
        <w:t>максимальної</w:t>
      </w:r>
      <w:r>
        <w:rPr>
          <w:color w:val="000000"/>
        </w:rPr>
        <w:t xml:space="preserve"> </w:t>
      </w:r>
      <w:r w:rsidRPr="00C32BB2">
        <w:rPr>
          <w:color w:val="000000"/>
        </w:rPr>
        <w:t>величини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С</w:t>
      </w:r>
      <w:r w:rsidRPr="00C32BB2">
        <w:rPr>
          <w:color w:val="000000"/>
          <w:szCs w:val="28"/>
          <w:vertAlign w:val="subscript"/>
        </w:rPr>
        <w:sym w:font="Symbol" w:char="F074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15</w:t>
      </w:r>
      <w:r>
        <w:rPr>
          <w:color w:val="000000"/>
        </w:rPr>
        <w:t xml:space="preserve"> </w:t>
      </w:r>
      <w:r w:rsidRPr="00C32BB2">
        <w:rPr>
          <w:color w:val="000000"/>
        </w:rPr>
        <w:t>дБ</w:t>
      </w:r>
      <w:r>
        <w:rPr>
          <w:color w:val="000000"/>
        </w:rPr>
        <w:t xml:space="preserve">  </w:t>
      </w:r>
      <w:r w:rsidRPr="00C32BB2">
        <w:rPr>
          <w:color w:val="000000"/>
        </w:rPr>
        <w:t>для</w:t>
      </w:r>
      <w:r w:rsidRPr="00C32BB2">
        <w:rPr>
          <w:color w:val="000000"/>
          <w:szCs w:val="28"/>
        </w:rPr>
        <w:sym w:font="Symbol" w:char="F074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 </w:t>
      </w:r>
      <w:r w:rsidRPr="00C32BB2">
        <w:rPr>
          <w:color w:val="000000"/>
        </w:rPr>
        <w:t>чи</w:t>
      </w:r>
      <w:r>
        <w:rPr>
          <w:color w:val="000000"/>
        </w:rPr>
        <w:t xml:space="preserve">  </w:t>
      </w:r>
      <w:r w:rsidRPr="00C32BB2">
        <w:rPr>
          <w:color w:val="000000"/>
          <w:szCs w:val="28"/>
        </w:rPr>
        <w:sym w:font="Symbol" w:char="F074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90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>;</w:t>
      </w:r>
    </w:p>
    <w:p w:rsidR="00050673" w:rsidRPr="00C32BB2" w:rsidRDefault="00050673" w:rsidP="00333F2C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С</w:t>
      </w:r>
      <w:r w:rsidRPr="00C32BB2">
        <w:rPr>
          <w:color w:val="000000"/>
          <w:szCs w:val="28"/>
          <w:vertAlign w:val="subscript"/>
        </w:rPr>
        <w:sym w:font="Symbol" w:char="F071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складова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кута</w:t>
      </w:r>
      <w:r>
        <w:rPr>
          <w:color w:val="000000"/>
        </w:rPr>
        <w:t xml:space="preserve"> </w:t>
      </w:r>
      <w:r w:rsidRPr="00C32BB2">
        <w:rPr>
          <w:color w:val="000000"/>
        </w:rPr>
        <w:t>місця</w:t>
      </w:r>
      <w:r>
        <w:rPr>
          <w:color w:val="000000"/>
        </w:rPr>
        <w:t xml:space="preserve"> </w:t>
      </w:r>
      <w:r w:rsidRPr="00C32BB2">
        <w:rPr>
          <w:color w:val="000000"/>
        </w:rPr>
        <w:t>траси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розповсюдження,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за формулою</w:t>
      </w:r>
      <w:r w:rsidRPr="00C32BB2">
        <w:rPr>
          <w:color w:val="000000"/>
        </w:rPr>
        <w:t>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С</w:t>
      </w:r>
      <w:r w:rsidRPr="00C32BB2">
        <w:rPr>
          <w:noProof w:val="0"/>
          <w:color w:val="000000"/>
          <w:szCs w:val="28"/>
          <w:vertAlign w:val="subscript"/>
        </w:rPr>
        <w:sym w:font="Symbol" w:char="F071"/>
      </w:r>
      <w:r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=</w:t>
      </w:r>
      <w:r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–40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lg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cos</w:t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71"/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noProof w:val="0"/>
          <w:color w:val="000000"/>
          <w:szCs w:val="28"/>
        </w:rPr>
        <w:t>60</w:t>
      </w:r>
      <w:r w:rsidRPr="00C32BB2">
        <w:rPr>
          <w:noProof w:val="0"/>
          <w:color w:val="000000"/>
          <w:szCs w:val="28"/>
        </w:rPr>
        <w:sym w:font="Symbol" w:char="F0B0"/>
      </w:r>
      <w:r w:rsidRPr="00C32BB2">
        <w:rPr>
          <w:noProof w:val="0"/>
          <w:color w:val="000000"/>
          <w:szCs w:val="28"/>
        </w:rPr>
        <w:t>;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(153)</w:t>
      </w:r>
    </w:p>
    <w:p w:rsidR="00050673" w:rsidRPr="00C32BB2" w:rsidRDefault="00050673" w:rsidP="008533BA">
      <w:pPr>
        <w:pStyle w:val="a3"/>
        <w:spacing w:before="60"/>
        <w:ind w:left="1418" w:hanging="709"/>
        <w:rPr>
          <w:color w:val="000000"/>
        </w:rPr>
      </w:pPr>
      <w:r w:rsidRPr="00C32BB2">
        <w:rPr>
          <w:i/>
          <w:color w:val="000000"/>
        </w:rPr>
        <w:t>С</w:t>
      </w:r>
      <w:r w:rsidRPr="00C32BB2">
        <w:rPr>
          <w:color w:val="000000"/>
          <w:szCs w:val="28"/>
          <w:vertAlign w:val="subscript"/>
        </w:rPr>
        <w:sym w:font="Symbol" w:char="F073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складова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розв'язки,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яка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ефективної</w:t>
      </w:r>
      <w:r>
        <w:rPr>
          <w:color w:val="000000"/>
        </w:rPr>
        <w:t xml:space="preserve"> </w:t>
      </w:r>
      <w:r w:rsidRPr="00C32BB2">
        <w:rPr>
          <w:color w:val="000000"/>
        </w:rPr>
        <w:t>типової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девіації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розподілу</w:t>
      </w:r>
      <w:r>
        <w:rPr>
          <w:color w:val="000000"/>
        </w:rPr>
        <w:t xml:space="preserve"> </w:t>
      </w:r>
      <w:r w:rsidRPr="00C32BB2">
        <w:rPr>
          <w:color w:val="000000"/>
        </w:rPr>
        <w:t>кутів</w:t>
      </w:r>
      <w:r>
        <w:rPr>
          <w:color w:val="000000"/>
        </w:rPr>
        <w:t xml:space="preserve"> </w:t>
      </w:r>
      <w:r w:rsidRPr="00C32BB2">
        <w:rPr>
          <w:color w:val="000000"/>
        </w:rPr>
        <w:t>падіння</w:t>
      </w:r>
      <w:r>
        <w:rPr>
          <w:color w:val="000000"/>
        </w:rPr>
        <w:t xml:space="preserve"> </w:t>
      </w:r>
      <w:r w:rsidRPr="00C32BB2">
        <w:rPr>
          <w:color w:val="000000"/>
        </w:rPr>
        <w:t>дощових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крапель</w:t>
      </w:r>
      <w:r>
        <w:rPr>
          <w:color w:val="000000"/>
        </w:rPr>
        <w:t xml:space="preserve"> </w:t>
      </w:r>
      <w:r w:rsidRPr="00C32BB2">
        <w:rPr>
          <w:color w:val="000000"/>
        </w:rPr>
        <w:t>(</w:t>
      </w:r>
      <w:r w:rsidRPr="00C32BB2">
        <w:rPr>
          <w:color w:val="000000"/>
          <w:szCs w:val="28"/>
        </w:rPr>
        <w:sym w:font="Symbol" w:char="F073"/>
      </w:r>
      <w:r w:rsidRPr="00C32BB2">
        <w:rPr>
          <w:color w:val="000000"/>
        </w:rPr>
        <w:t>)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С</w:t>
      </w:r>
      <w:r w:rsidRPr="00C32BB2">
        <w:rPr>
          <w:noProof w:val="0"/>
          <w:color w:val="000000"/>
          <w:szCs w:val="28"/>
          <w:vertAlign w:val="subscript"/>
        </w:rPr>
        <w:sym w:font="Symbol" w:char="F073"/>
      </w:r>
      <w:r w:rsidRPr="00C32BB2">
        <w:rPr>
          <w:noProof w:val="0"/>
          <w:color w:val="000000"/>
          <w:szCs w:val="28"/>
        </w:rPr>
        <w:t>=0,0052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noProof w:val="0"/>
          <w:color w:val="000000"/>
          <w:szCs w:val="28"/>
        </w:rPr>
        <w:sym w:font="Symbol" w:char="F073"/>
      </w:r>
      <w:r w:rsidRPr="00C32BB2">
        <w:rPr>
          <w:noProof w:val="0"/>
          <w:color w:val="000000"/>
          <w:szCs w:val="28"/>
          <w:vertAlign w:val="superscript"/>
        </w:rPr>
        <w:t>2</w:t>
      </w:r>
      <w:r w:rsidRPr="00C32BB2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(154)</w:t>
      </w:r>
    </w:p>
    <w:p w:rsidR="00050673" w:rsidRPr="00C32BB2" w:rsidRDefault="00050673" w:rsidP="008533BA">
      <w:pPr>
        <w:pStyle w:val="a3"/>
        <w:spacing w:before="60"/>
        <w:ind w:left="1418" w:firstLine="0"/>
        <w:rPr>
          <w:color w:val="000000"/>
        </w:rPr>
      </w:pPr>
      <w:r w:rsidRPr="00C32BB2">
        <w:rPr>
          <w:color w:val="000000"/>
        </w:rPr>
        <w:t>Величина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3"/>
      </w:r>
      <w:r w:rsidRPr="00C32BB2">
        <w:rPr>
          <w:color w:val="000000"/>
        </w:rPr>
        <w:t>набуває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5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10</w:t>
      </w:r>
      <w:r w:rsidRPr="00C32BB2">
        <w:rPr>
          <w:color w:val="000000"/>
          <w:szCs w:val="28"/>
        </w:rPr>
        <w:sym w:font="Symbol" w:char="F0B0"/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15</w:t>
      </w:r>
      <w:r w:rsidRPr="00C32BB2">
        <w:rPr>
          <w:color w:val="000000"/>
          <w:szCs w:val="28"/>
        </w:rPr>
        <w:sym w:font="Symbol" w:char="F0B0"/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1</w:t>
      </w:r>
      <w:r>
        <w:rPr>
          <w:color w:val="000000"/>
        </w:rPr>
        <w:t xml:space="preserve"> %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0,1</w:t>
      </w:r>
      <w:r>
        <w:rPr>
          <w:color w:val="000000"/>
        </w:rPr>
        <w:t xml:space="preserve"> %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0,01</w:t>
      </w:r>
      <w:r>
        <w:rPr>
          <w:color w:val="000000"/>
        </w:rPr>
        <w:t xml:space="preserve"> %</w:t>
      </w:r>
      <w:r w:rsidRPr="00C32BB2">
        <w:rPr>
          <w:color w:val="000000"/>
        </w:rPr>
        <w:t>,</w:t>
      </w:r>
      <w:r>
        <w:rPr>
          <w:color w:val="000000"/>
        </w:rPr>
        <w:t xml:space="preserve"> </w:t>
      </w:r>
      <w:r w:rsidRPr="00C32BB2">
        <w:rPr>
          <w:color w:val="000000"/>
        </w:rPr>
        <w:t>0,001</w:t>
      </w:r>
      <w:r>
        <w:rPr>
          <w:color w:val="000000"/>
        </w:rPr>
        <w:t xml:space="preserve"> %</w:t>
      </w:r>
      <w:r w:rsidRPr="00C32BB2">
        <w:rPr>
          <w:color w:val="000000"/>
        </w:rPr>
        <w:t>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складової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коефіцієнта</w:t>
      </w:r>
      <w:r>
        <w:rPr>
          <w:color w:val="000000"/>
        </w:rPr>
        <w:t xml:space="preserve"> </w:t>
      </w:r>
      <w:r w:rsidRPr="00C32BB2">
        <w:rPr>
          <w:color w:val="000000"/>
        </w:rPr>
        <w:t>кросполяризаційної</w:t>
      </w:r>
      <w:r>
        <w:rPr>
          <w:color w:val="000000"/>
        </w:rPr>
        <w:t xml:space="preserve"> </w:t>
      </w:r>
      <w:r w:rsidRPr="00C32BB2">
        <w:rPr>
          <w:color w:val="000000"/>
        </w:rPr>
        <w:t>розв’язки,</w:t>
      </w:r>
      <w:r>
        <w:rPr>
          <w:color w:val="000000"/>
        </w:rPr>
        <w:t xml:space="preserve"> </w:t>
      </w:r>
      <w:r w:rsidRPr="00C32BB2">
        <w:rPr>
          <w:color w:val="000000"/>
        </w:rPr>
        <w:t>дБ,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залежить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</w:t>
      </w:r>
      <w:r>
        <w:rPr>
          <w:color w:val="000000"/>
        </w:rPr>
        <w:t xml:space="preserve"> </w:t>
      </w:r>
      <w:r w:rsidRPr="00C32BB2">
        <w:rPr>
          <w:color w:val="000000"/>
        </w:rPr>
        <w:t>розмірів</w:t>
      </w:r>
      <w:r>
        <w:rPr>
          <w:color w:val="000000"/>
        </w:rPr>
        <w:t xml:space="preserve"> </w:t>
      </w:r>
      <w:r w:rsidRPr="00C32BB2">
        <w:rPr>
          <w:color w:val="000000"/>
        </w:rPr>
        <w:t>кристалів</w:t>
      </w:r>
      <w:r>
        <w:rPr>
          <w:color w:val="000000"/>
        </w:rPr>
        <w:t xml:space="preserve"> </w:t>
      </w:r>
      <w:r w:rsidRPr="00C32BB2">
        <w:rPr>
          <w:color w:val="000000"/>
        </w:rPr>
        <w:t>льоду</w:t>
      </w:r>
      <w:r>
        <w:rPr>
          <w:color w:val="000000"/>
        </w:rPr>
        <w:t xml:space="preserve">,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допомогою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формули:</w:t>
      </w:r>
    </w:p>
    <w:p w:rsidR="00050673" w:rsidRPr="00C32BB2" w:rsidRDefault="00050673" w:rsidP="00831E25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position w:val="-24"/>
          <w:szCs w:val="28"/>
        </w:rPr>
        <w:object w:dxaOrig="2960" w:dyaOrig="620">
          <v:shape id="_x0000_i1220" type="#_x0000_t75" style="width:155.25pt;height:32.25pt" o:ole="" fillcolor="window">
            <v:imagedata r:id="rId393" o:title=""/>
          </v:shape>
          <o:OLEObject Type="Embed" ProgID="Equation.3" ShapeID="_x0000_i1220" DrawAspect="Content" ObjectID="_1713772383" r:id="rId394"/>
        </w:object>
      </w:r>
      <w:r w:rsidRPr="00C32BB2">
        <w:rPr>
          <w:noProof w:val="0"/>
          <w:color w:val="000000"/>
          <w:szCs w:val="28"/>
        </w:rPr>
        <w:t>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(155)</w:t>
      </w:r>
    </w:p>
    <w:p w:rsidR="00050673" w:rsidRPr="00C32BB2" w:rsidRDefault="00050673" w:rsidP="001C4D5B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значень</w:t>
      </w:r>
      <w:r>
        <w:rPr>
          <w:color w:val="000000"/>
        </w:rPr>
        <w:t xml:space="preserve"> </w:t>
      </w:r>
      <w:r w:rsidRPr="00C32BB2">
        <w:rPr>
          <w:color w:val="000000"/>
        </w:rPr>
        <w:t>кутів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1"/>
      </w:r>
      <w:r>
        <w:rPr>
          <w:color w:val="000000"/>
        </w:rPr>
        <w:t xml:space="preserve"> </w:t>
      </w:r>
      <w:r w:rsidRPr="00C32BB2">
        <w:rPr>
          <w:color w:val="000000"/>
        </w:rPr>
        <w:t>більше</w:t>
      </w:r>
      <w:r>
        <w:rPr>
          <w:color w:val="000000"/>
        </w:rPr>
        <w:t xml:space="preserve"> </w:t>
      </w:r>
      <w:r w:rsidRPr="00C32BB2">
        <w:rPr>
          <w:color w:val="000000"/>
        </w:rPr>
        <w:t>60</w:t>
      </w:r>
      <w:r w:rsidRPr="00C32BB2">
        <w:rPr>
          <w:color w:val="000000"/>
          <w:vertAlign w:val="superscript"/>
        </w:rPr>
        <w:t>0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формулі</w:t>
      </w:r>
      <w:r>
        <w:rPr>
          <w:color w:val="000000"/>
        </w:rPr>
        <w:t xml:space="preserve"> </w:t>
      </w:r>
      <w:r w:rsidRPr="00C32BB2">
        <w:rPr>
          <w:color w:val="000000"/>
        </w:rPr>
        <w:t>(148)</w:t>
      </w:r>
      <w:r>
        <w:rPr>
          <w:color w:val="000000"/>
        </w:rPr>
        <w:t xml:space="preserve"> </w:t>
      </w:r>
      <w:r w:rsidRPr="00C32BB2">
        <w:rPr>
          <w:color w:val="000000"/>
        </w:rPr>
        <w:t>підставляють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  <w:szCs w:val="28"/>
        </w:rPr>
        <w:sym w:font="Symbol" w:char="F071"/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60</w:t>
      </w:r>
      <w:r w:rsidRPr="00C32BB2">
        <w:rPr>
          <w:color w:val="000000"/>
          <w:vertAlign w:val="superscript"/>
        </w:rPr>
        <w:t>0</w:t>
      </w:r>
      <w:r w:rsidRPr="00C32BB2">
        <w:rPr>
          <w:color w:val="000000"/>
        </w:rPr>
        <w:t>.</w:t>
      </w:r>
    </w:p>
    <w:p w:rsidR="00050673" w:rsidRPr="00C32BB2" w:rsidRDefault="00050673" w:rsidP="001C4D5B">
      <w:pPr>
        <w:pStyle w:val="a3"/>
        <w:spacing w:beforeLines="60"/>
        <w:rPr>
          <w:color w:val="000000"/>
        </w:rPr>
      </w:pPr>
      <w:r w:rsidRPr="00C32BB2">
        <w:rPr>
          <w:color w:val="000000"/>
        </w:rPr>
        <w:t>9.5.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смуг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частот,</w:t>
      </w:r>
      <w:r>
        <w:rPr>
          <w:color w:val="000000"/>
        </w:rPr>
        <w:t xml:space="preserve"> </w:t>
      </w:r>
      <w:r w:rsidRPr="00C32BB2">
        <w:rPr>
          <w:color w:val="000000"/>
        </w:rPr>
        <w:t>розподілених</w:t>
      </w:r>
      <w:r>
        <w:rPr>
          <w:color w:val="000000"/>
        </w:rPr>
        <w:t xml:space="preserve"> </w:t>
      </w:r>
      <w:r w:rsidRPr="00C32BB2">
        <w:rPr>
          <w:color w:val="000000"/>
        </w:rPr>
        <w:t>РМСС,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ФСС</w:t>
      </w:r>
    </w:p>
    <w:p w:rsidR="00050673" w:rsidRPr="00C32BB2" w:rsidRDefault="00050673" w:rsidP="001C4D5B">
      <w:pPr>
        <w:pStyle w:val="a3"/>
        <w:spacing w:beforeLines="6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частотних</w:t>
      </w:r>
      <w:r>
        <w:rPr>
          <w:color w:val="000000"/>
        </w:rPr>
        <w:t xml:space="preserve"> </w:t>
      </w:r>
      <w:r w:rsidRPr="00C32BB2">
        <w:rPr>
          <w:color w:val="000000"/>
        </w:rPr>
        <w:t>присвоєнь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сигналів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(пункт</w:t>
      </w:r>
      <w:r>
        <w:rPr>
          <w:color w:val="000000"/>
        </w:rPr>
        <w:t xml:space="preserve"> </w:t>
      </w:r>
      <w:r w:rsidRPr="00C32BB2">
        <w:rPr>
          <w:color w:val="000000"/>
        </w:rPr>
        <w:t>5.492</w:t>
      </w:r>
      <w:r>
        <w:rPr>
          <w:color w:val="000000"/>
        </w:rPr>
        <w:t xml:space="preserve"> </w:t>
      </w:r>
      <w:r w:rsidRPr="00C32BB2">
        <w:rPr>
          <w:color w:val="000000"/>
        </w:rPr>
        <w:t>статті</w:t>
      </w:r>
      <w:r>
        <w:rPr>
          <w:color w:val="000000"/>
        </w:rPr>
        <w:t xml:space="preserve"> </w:t>
      </w:r>
      <w:r w:rsidRPr="00C32BB2">
        <w:rPr>
          <w:color w:val="000000"/>
        </w:rPr>
        <w:t>5</w:t>
      </w:r>
      <w:r>
        <w:rPr>
          <w:color w:val="000000"/>
        </w:rPr>
        <w:t xml:space="preserve"> до </w:t>
      </w:r>
      <w:r w:rsidRPr="00C32BB2">
        <w:rPr>
          <w:color w:val="000000"/>
        </w:rPr>
        <w:t>РР</w:t>
      </w:r>
      <w:r>
        <w:rPr>
          <w:color w:val="000000"/>
        </w:rPr>
        <w:t>)</w:t>
      </w:r>
      <w:r>
        <w:rPr>
          <w:b/>
          <w:color w:val="C00000"/>
        </w:rPr>
        <w:t xml:space="preserve"> </w:t>
      </w:r>
      <w:r w:rsidRPr="00C32BB2">
        <w:rPr>
          <w:color w:val="000000"/>
        </w:rPr>
        <w:t>передбачається,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такі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можуть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створювати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більше</w:t>
      </w:r>
      <w:r>
        <w:rPr>
          <w:color w:val="000000"/>
        </w:rPr>
        <w:t xml:space="preserve"> радіозавад </w:t>
      </w:r>
      <w:r w:rsidRPr="00C32BB2">
        <w:rPr>
          <w:color w:val="000000"/>
        </w:rPr>
        <w:t>ніж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працюють</w:t>
      </w:r>
      <w:r>
        <w:rPr>
          <w:color w:val="000000"/>
        </w:rPr>
        <w:t xml:space="preserve"> </w:t>
      </w:r>
      <w:r w:rsidRPr="00C32BB2">
        <w:rPr>
          <w:color w:val="000000"/>
        </w:rPr>
        <w:t>відповідно</w:t>
      </w:r>
      <w:r>
        <w:rPr>
          <w:color w:val="000000"/>
        </w:rPr>
        <w:t xml:space="preserve"> </w:t>
      </w:r>
      <w:r w:rsidRPr="00C32BB2">
        <w:rPr>
          <w:color w:val="000000"/>
        </w:rPr>
        <w:t>до</w:t>
      </w:r>
      <w:r>
        <w:rPr>
          <w:color w:val="000000"/>
        </w:rPr>
        <w:t xml:space="preserve"> </w:t>
      </w:r>
      <w:r w:rsidRPr="00C32BB2">
        <w:rPr>
          <w:color w:val="000000"/>
        </w:rPr>
        <w:t>Плану</w:t>
      </w:r>
      <w:r>
        <w:rPr>
          <w:color w:val="000000"/>
        </w:rPr>
        <w:t xml:space="preserve"> </w:t>
      </w:r>
      <w:r w:rsidRPr="00C32BB2">
        <w:rPr>
          <w:color w:val="000000"/>
        </w:rPr>
        <w:t>РМСС.</w:t>
      </w:r>
      <w:r>
        <w:rPr>
          <w:color w:val="000000"/>
        </w:rPr>
        <w:t xml:space="preserve"> </w:t>
      </w:r>
      <w:r w:rsidRPr="00C32BB2">
        <w:rPr>
          <w:color w:val="000000"/>
        </w:rPr>
        <w:t>Це</w:t>
      </w:r>
      <w:r>
        <w:rPr>
          <w:color w:val="000000"/>
        </w:rPr>
        <w:t xml:space="preserve"> </w:t>
      </w:r>
      <w:r w:rsidRPr="00C32BB2">
        <w:rPr>
          <w:color w:val="000000"/>
        </w:rPr>
        <w:t>припущення</w:t>
      </w:r>
      <w:r>
        <w:rPr>
          <w:color w:val="000000"/>
        </w:rPr>
        <w:t xml:space="preserve"> базується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тому,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План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спочатку</w:t>
      </w:r>
      <w:r>
        <w:rPr>
          <w:color w:val="000000"/>
        </w:rPr>
        <w:t xml:space="preserve"> </w:t>
      </w:r>
      <w:r w:rsidRPr="00C32BB2">
        <w:rPr>
          <w:color w:val="000000"/>
        </w:rPr>
        <w:t>був</w:t>
      </w:r>
      <w:r>
        <w:rPr>
          <w:color w:val="000000"/>
        </w:rPr>
        <w:t xml:space="preserve"> </w:t>
      </w:r>
      <w:r w:rsidRPr="00C32BB2">
        <w:rPr>
          <w:color w:val="000000"/>
        </w:rPr>
        <w:t>призначений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ЧМ/ТБ.</w:t>
      </w:r>
      <w:r>
        <w:rPr>
          <w:color w:val="000000"/>
        </w:rPr>
        <w:t xml:space="preserve"> </w:t>
      </w:r>
      <w:r w:rsidRPr="00C32BB2">
        <w:rPr>
          <w:color w:val="000000"/>
        </w:rPr>
        <w:t>Надалі</w:t>
      </w:r>
      <w:r>
        <w:rPr>
          <w:color w:val="000000"/>
        </w:rPr>
        <w:t xml:space="preserve"> </w:t>
      </w:r>
      <w:r w:rsidRPr="00C32BB2">
        <w:rPr>
          <w:color w:val="000000"/>
        </w:rPr>
        <w:t>це</w:t>
      </w:r>
      <w:r>
        <w:rPr>
          <w:color w:val="000000"/>
        </w:rPr>
        <w:t xml:space="preserve"> </w:t>
      </w:r>
      <w:r w:rsidRPr="00C32BB2">
        <w:rPr>
          <w:color w:val="000000"/>
        </w:rPr>
        <w:t>було</w:t>
      </w:r>
      <w:r>
        <w:rPr>
          <w:color w:val="000000"/>
        </w:rPr>
        <w:t xml:space="preserve"> </w:t>
      </w:r>
      <w:r w:rsidRPr="00C32BB2">
        <w:rPr>
          <w:color w:val="000000"/>
        </w:rPr>
        <w:t>поширено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на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цифрове</w:t>
      </w:r>
      <w:r>
        <w:rPr>
          <w:color w:val="000000"/>
        </w:rPr>
        <w:t xml:space="preserve"> </w:t>
      </w:r>
      <w:r w:rsidRPr="00C32BB2">
        <w:rPr>
          <w:color w:val="000000"/>
        </w:rPr>
        <w:t>ТБ.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У</w:t>
      </w:r>
      <w:r>
        <w:rPr>
          <w:color w:val="000000"/>
        </w:rPr>
        <w:t xml:space="preserve"> цьому </w:t>
      </w:r>
      <w:r w:rsidRPr="00C32BB2">
        <w:rPr>
          <w:color w:val="000000"/>
        </w:rPr>
        <w:t>пункті</w:t>
      </w:r>
      <w:r>
        <w:rPr>
          <w:color w:val="000000"/>
        </w:rPr>
        <w:t xml:space="preserve"> наведено </w:t>
      </w:r>
      <w:r w:rsidRPr="00C32BB2">
        <w:rPr>
          <w:color w:val="000000"/>
        </w:rPr>
        <w:t>обмеження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рівнів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відносно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(аналогового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цифрового)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задоволення</w:t>
      </w:r>
      <w:r>
        <w:rPr>
          <w:color w:val="000000"/>
        </w:rPr>
        <w:t xml:space="preserve"> </w:t>
      </w:r>
      <w:r w:rsidRPr="00C32BB2">
        <w:rPr>
          <w:color w:val="000000"/>
        </w:rPr>
        <w:t>такого</w:t>
      </w:r>
      <w:r>
        <w:rPr>
          <w:color w:val="000000"/>
        </w:rPr>
        <w:t xml:space="preserve"> </w:t>
      </w:r>
      <w:r w:rsidRPr="00C32BB2">
        <w:rPr>
          <w:color w:val="000000"/>
        </w:rPr>
        <w:t>критерію.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Основною</w:t>
      </w:r>
      <w:r>
        <w:rPr>
          <w:color w:val="000000"/>
        </w:rPr>
        <w:t xml:space="preserve"> </w:t>
      </w:r>
      <w:r w:rsidRPr="00C32BB2">
        <w:rPr>
          <w:color w:val="000000"/>
        </w:rPr>
        <w:t>вимогою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недопущення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збіжних</w:t>
      </w:r>
      <w:r>
        <w:rPr>
          <w:color w:val="000000"/>
        </w:rPr>
        <w:t xml:space="preserve"> </w:t>
      </w:r>
      <w:r w:rsidRPr="00C32BB2">
        <w:rPr>
          <w:color w:val="000000"/>
        </w:rPr>
        <w:t>каналах</w:t>
      </w:r>
      <w:r>
        <w:rPr>
          <w:color w:val="000000"/>
        </w:rPr>
        <w:t xml:space="preserve"> </w:t>
      </w:r>
      <w:r w:rsidRPr="00C32BB2">
        <w:rPr>
          <w:color w:val="000000"/>
        </w:rPr>
        <w:t>є</w:t>
      </w:r>
      <w:r>
        <w:rPr>
          <w:color w:val="000000"/>
        </w:rPr>
        <w:t xml:space="preserve"> </w:t>
      </w:r>
      <w:r w:rsidRPr="00C32BB2">
        <w:rPr>
          <w:color w:val="000000"/>
        </w:rPr>
        <w:t>те,</w:t>
      </w:r>
      <w:r>
        <w:rPr>
          <w:color w:val="000000"/>
        </w:rPr>
        <w:t xml:space="preserve"> </w:t>
      </w:r>
      <w:r w:rsidRPr="00C32BB2">
        <w:rPr>
          <w:color w:val="000000"/>
        </w:rPr>
        <w:t>щоб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не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створювали</w:t>
      </w:r>
      <w:r>
        <w:rPr>
          <w:color w:val="000000"/>
        </w:rPr>
        <w:t xml:space="preserve"> </w:t>
      </w:r>
      <w:r w:rsidRPr="00C32BB2">
        <w:rPr>
          <w:color w:val="000000"/>
        </w:rPr>
        <w:t>більших</w:t>
      </w:r>
      <w:r>
        <w:rPr>
          <w:color w:val="000000"/>
        </w:rPr>
        <w:t xml:space="preserve"> </w:t>
      </w:r>
      <w:r w:rsidRPr="00C32BB2">
        <w:rPr>
          <w:color w:val="000000"/>
        </w:rPr>
        <w:t>за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потужністю</w:t>
      </w:r>
      <w:r>
        <w:rPr>
          <w:color w:val="000000"/>
        </w:rPr>
        <w:t xml:space="preserve"> радіозавад </w:t>
      </w:r>
      <w:r w:rsidRPr="00C32BB2">
        <w:rPr>
          <w:color w:val="000000"/>
        </w:rPr>
        <w:t>ніж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завади</w:t>
      </w:r>
      <w:r>
        <w:rPr>
          <w:color w:val="000000"/>
        </w:rPr>
        <w:t xml:space="preserve">,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створюються</w:t>
      </w:r>
      <w:r>
        <w:rPr>
          <w:color w:val="000000"/>
        </w:rPr>
        <w:t xml:space="preserve"> </w:t>
      </w:r>
      <w:r w:rsidRPr="00C32BB2">
        <w:rPr>
          <w:color w:val="000000"/>
        </w:rPr>
        <w:t>під</w:t>
      </w:r>
      <w:r>
        <w:rPr>
          <w:color w:val="000000"/>
        </w:rPr>
        <w:t xml:space="preserve"> </w:t>
      </w:r>
      <w:r w:rsidRPr="00C32BB2">
        <w:rPr>
          <w:color w:val="000000"/>
        </w:rPr>
        <w:t>час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РМСС.</w:t>
      </w:r>
      <w:r>
        <w:rPr>
          <w:color w:val="000000"/>
        </w:rPr>
        <w:t xml:space="preserve"> </w:t>
      </w:r>
      <w:r w:rsidRPr="00C32BB2">
        <w:rPr>
          <w:color w:val="000000"/>
        </w:rPr>
        <w:t>Тобто</w:t>
      </w:r>
      <w:r>
        <w:rPr>
          <w:color w:val="000000"/>
        </w:rPr>
        <w:t xml:space="preserve"> </w:t>
      </w:r>
      <w:r w:rsidRPr="00C32BB2">
        <w:rPr>
          <w:color w:val="000000"/>
        </w:rPr>
        <w:t>вимоги</w:t>
      </w:r>
      <w:r>
        <w:rPr>
          <w:color w:val="000000"/>
        </w:rPr>
        <w:t xml:space="preserve"> </w:t>
      </w:r>
      <w:r w:rsidRPr="00C32BB2">
        <w:rPr>
          <w:color w:val="000000"/>
        </w:rPr>
        <w:t>будуть</w:t>
      </w:r>
      <w:r>
        <w:rPr>
          <w:color w:val="000000"/>
        </w:rPr>
        <w:t xml:space="preserve"> </w:t>
      </w:r>
      <w:r w:rsidRPr="00C32BB2">
        <w:rPr>
          <w:color w:val="000000"/>
        </w:rPr>
        <w:t>задоволені,</w:t>
      </w:r>
      <w:r>
        <w:rPr>
          <w:color w:val="000000"/>
        </w:rPr>
        <w:t xml:space="preserve"> </w:t>
      </w:r>
      <w:r w:rsidRPr="00C32BB2">
        <w:rPr>
          <w:color w:val="000000"/>
        </w:rPr>
        <w:t>якщо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потужність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менша</w:t>
      </w:r>
      <w:r>
        <w:rPr>
          <w:color w:val="000000"/>
        </w:rPr>
        <w:t xml:space="preserve"> </w:t>
      </w:r>
      <w:r w:rsidRPr="00C32BB2">
        <w:rPr>
          <w:color w:val="000000"/>
        </w:rPr>
        <w:t>чи</w:t>
      </w:r>
      <w:r>
        <w:rPr>
          <w:color w:val="000000"/>
        </w:rPr>
        <w:t xml:space="preserve"> </w:t>
      </w:r>
      <w:r w:rsidRPr="00C32BB2">
        <w:rPr>
          <w:color w:val="000000"/>
        </w:rPr>
        <w:t>дорівнює</w:t>
      </w:r>
      <w:r>
        <w:rPr>
          <w:color w:val="000000"/>
        </w:rPr>
        <w:t xml:space="preserve"> </w:t>
      </w:r>
      <w:r w:rsidRPr="00C32BB2">
        <w:rPr>
          <w:color w:val="000000"/>
        </w:rPr>
        <w:t>потужності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передавання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РМСС.</w:t>
      </w:r>
    </w:p>
    <w:p w:rsidR="00050673" w:rsidRPr="00C32BB2" w:rsidRDefault="00050673" w:rsidP="004C2A04">
      <w:pPr>
        <w:pStyle w:val="a3"/>
        <w:spacing w:before="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недопущення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завад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сусідніх</w:t>
      </w:r>
      <w:r>
        <w:rPr>
          <w:color w:val="000000"/>
        </w:rPr>
        <w:t xml:space="preserve"> </w:t>
      </w:r>
      <w:r w:rsidRPr="00C32BB2">
        <w:rPr>
          <w:color w:val="000000"/>
        </w:rPr>
        <w:t>каналах</w:t>
      </w:r>
      <w:r>
        <w:rPr>
          <w:color w:val="000000"/>
        </w:rPr>
        <w:t xml:space="preserve"> </w:t>
      </w:r>
      <w:r w:rsidRPr="00C32BB2">
        <w:rPr>
          <w:color w:val="000000"/>
        </w:rPr>
        <w:t>РМСС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разі</w:t>
      </w:r>
      <w:r>
        <w:rPr>
          <w:color w:val="000000"/>
        </w:rPr>
        <w:t xml:space="preserve"> </w:t>
      </w:r>
      <w:r w:rsidRPr="00C32BB2">
        <w:rPr>
          <w:color w:val="000000"/>
        </w:rPr>
        <w:t>використання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сигналу</w:t>
      </w:r>
      <w:r>
        <w:rPr>
          <w:color w:val="000000"/>
        </w:rPr>
        <w:t xml:space="preserve"> </w:t>
      </w:r>
      <w:r w:rsidRPr="00C32BB2">
        <w:rPr>
          <w:color w:val="000000"/>
        </w:rPr>
        <w:t>замість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аналогового</w:t>
      </w:r>
      <w:r>
        <w:rPr>
          <w:color w:val="000000"/>
        </w:rPr>
        <w:t xml:space="preserve"> </w:t>
      </w:r>
      <w:r w:rsidRPr="00C32BB2">
        <w:rPr>
          <w:color w:val="000000"/>
        </w:rPr>
        <w:t>енергетична</w:t>
      </w:r>
      <w:r>
        <w:rPr>
          <w:color w:val="000000"/>
        </w:rPr>
        <w:t xml:space="preserve"> </w:t>
      </w:r>
      <w:r w:rsidRPr="00C32BB2">
        <w:rPr>
          <w:color w:val="000000"/>
        </w:rPr>
        <w:t>вимога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</w:t>
      </w:r>
      <w:r>
        <w:rPr>
          <w:color w:val="000000"/>
        </w:rPr>
        <w:t xml:space="preserve">ого сигналу ФСС буде визначатися за </w:t>
      </w:r>
      <w:r w:rsidRPr="00C32BB2">
        <w:rPr>
          <w:color w:val="000000"/>
        </w:rPr>
        <w:t>формулою:</w:t>
      </w:r>
    </w:p>
    <w:p w:rsidR="00050673" w:rsidRPr="00C32BB2" w:rsidRDefault="00050673" w:rsidP="000864CC">
      <w:pPr>
        <w:spacing w:line="240" w:lineRule="auto"/>
        <w:ind w:firstLine="72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фсс</w:t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рмсс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-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sym w:font="Symbol" w:char="F044"/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-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lg</w:t>
      </w:r>
      <w:r w:rsidRPr="00C32BB2">
        <w:rPr>
          <w:noProof w:val="0"/>
          <w:color w:val="000000"/>
          <w:szCs w:val="28"/>
        </w:rPr>
        <w:t>(</w:t>
      </w:r>
      <w:r w:rsidRPr="00C32BB2">
        <w:rPr>
          <w:i/>
          <w:noProof w:val="0"/>
          <w:color w:val="000000"/>
          <w:szCs w:val="28"/>
        </w:rPr>
        <w:t>b/B</w:t>
      </w:r>
      <w:r w:rsidRPr="00C32BB2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+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K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дБВт,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(156)</w:t>
      </w:r>
    </w:p>
    <w:p w:rsidR="00050673" w:rsidRPr="00C32BB2" w:rsidRDefault="00050673" w:rsidP="00E861E7">
      <w:pPr>
        <w:pStyle w:val="a3"/>
        <w:spacing w:before="60"/>
        <w:ind w:firstLine="0"/>
        <w:rPr>
          <w:color w:val="000000"/>
        </w:rPr>
      </w:pPr>
      <w:r w:rsidRPr="00C32BB2">
        <w:rPr>
          <w:color w:val="000000"/>
        </w:rPr>
        <w:t>де:</w:t>
      </w:r>
      <w:r>
        <w:rPr>
          <w:color w:val="000000"/>
        </w:rPr>
        <w:tab/>
      </w:r>
      <w:r w:rsidRPr="00C32BB2">
        <w:rPr>
          <w:i/>
          <w:color w:val="000000"/>
        </w:rPr>
        <w:t>В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ширина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аналогової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несучої</w:t>
      </w:r>
      <w:r>
        <w:rPr>
          <w:color w:val="000000"/>
        </w:rPr>
        <w:t xml:space="preserve"> </w:t>
      </w:r>
      <w:r w:rsidRPr="00C32BB2">
        <w:rPr>
          <w:color w:val="000000"/>
        </w:rPr>
        <w:t>ТБ;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b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ширина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спектра,</w:t>
      </w:r>
      <w:r>
        <w:rPr>
          <w:color w:val="000000"/>
        </w:rPr>
        <w:t xml:space="preserve"> </w:t>
      </w:r>
      <w:r w:rsidRPr="00C32BB2">
        <w:rPr>
          <w:color w:val="000000"/>
        </w:rPr>
        <w:t>що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перекривається;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i/>
          <w:color w:val="000000"/>
        </w:rPr>
        <w:t>К</w:t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цифровий/аналоговий</w:t>
      </w:r>
      <w:r>
        <w:rPr>
          <w:color w:val="000000"/>
        </w:rPr>
        <w:t xml:space="preserve"> </w:t>
      </w:r>
      <w:r w:rsidRPr="00C32BB2">
        <w:rPr>
          <w:color w:val="000000"/>
        </w:rPr>
        <w:t>поправочний</w:t>
      </w:r>
      <w:r>
        <w:rPr>
          <w:color w:val="000000"/>
        </w:rPr>
        <w:t xml:space="preserve"> </w:t>
      </w:r>
      <w:r w:rsidRPr="00C32BB2">
        <w:rPr>
          <w:color w:val="000000"/>
        </w:rPr>
        <w:t>коефіцієнт;</w:t>
      </w:r>
    </w:p>
    <w:p w:rsidR="00050673" w:rsidRPr="00C32BB2" w:rsidRDefault="00050673" w:rsidP="00E861E7">
      <w:pPr>
        <w:pStyle w:val="a3"/>
        <w:spacing w:before="60"/>
        <w:ind w:left="1418" w:hanging="709"/>
        <w:rPr>
          <w:color w:val="000000"/>
        </w:rPr>
      </w:pPr>
      <w:r w:rsidRPr="00C32BB2">
        <w:rPr>
          <w:color w:val="000000"/>
          <w:szCs w:val="28"/>
        </w:rPr>
        <w:sym w:font="Symbol" w:char="F044"/>
      </w:r>
      <w:r>
        <w:rPr>
          <w:color w:val="000000"/>
        </w:rPr>
        <w:t xml:space="preserve"> 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різниця</w:t>
      </w:r>
      <w:r>
        <w:rPr>
          <w:color w:val="000000"/>
        </w:rPr>
        <w:t xml:space="preserve"> </w:t>
      </w:r>
      <w:r w:rsidRPr="00C32BB2">
        <w:rPr>
          <w:color w:val="000000"/>
        </w:rPr>
        <w:t>між</w:t>
      </w:r>
      <w:r>
        <w:rPr>
          <w:color w:val="000000"/>
        </w:rPr>
        <w:t xml:space="preserve"> </w:t>
      </w:r>
      <w:r w:rsidRPr="00C32BB2">
        <w:rPr>
          <w:color w:val="000000"/>
        </w:rPr>
        <w:t>захисними</w:t>
      </w:r>
      <w:r>
        <w:rPr>
          <w:color w:val="000000"/>
        </w:rPr>
        <w:t xml:space="preserve"> </w:t>
      </w:r>
      <w:r w:rsidRPr="00C32BB2">
        <w:rPr>
          <w:color w:val="000000"/>
        </w:rPr>
        <w:t>відносинами</w:t>
      </w:r>
      <w:r>
        <w:rPr>
          <w:color w:val="000000"/>
        </w:rPr>
        <w:t xml:space="preserve"> </w:t>
      </w: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збіжних</w:t>
      </w:r>
      <w:r>
        <w:rPr>
          <w:color w:val="000000"/>
        </w:rPr>
        <w:t xml:space="preserve"> </w:t>
      </w:r>
      <w:r w:rsidRPr="00C32BB2">
        <w:rPr>
          <w:color w:val="000000"/>
        </w:rPr>
        <w:t>і</w:t>
      </w:r>
      <w:r>
        <w:rPr>
          <w:color w:val="000000"/>
        </w:rPr>
        <w:t xml:space="preserve"> </w:t>
      </w:r>
      <w:r w:rsidRPr="00C32BB2">
        <w:rPr>
          <w:color w:val="000000"/>
        </w:rPr>
        <w:t>сусідніх</w:t>
      </w:r>
      <w:r>
        <w:rPr>
          <w:color w:val="000000"/>
        </w:rPr>
        <w:t xml:space="preserve"> </w:t>
      </w:r>
      <w:r w:rsidRPr="00C32BB2">
        <w:rPr>
          <w:color w:val="000000"/>
        </w:rPr>
        <w:t>каналів</w:t>
      </w:r>
      <w:r>
        <w:rPr>
          <w:color w:val="000000"/>
        </w:rPr>
        <w:t xml:space="preserve"> </w:t>
      </w:r>
      <w:r w:rsidRPr="00C32BB2">
        <w:rPr>
          <w:color w:val="000000"/>
        </w:rPr>
        <w:t>(8</w:t>
      </w:r>
      <w:r>
        <w:rPr>
          <w:color w:val="000000"/>
        </w:rPr>
        <w:t xml:space="preserve"> </w:t>
      </w:r>
      <w:r w:rsidRPr="00C32BB2">
        <w:rPr>
          <w:color w:val="000000"/>
        </w:rPr>
        <w:t>дБ).</w:t>
      </w:r>
    </w:p>
    <w:p w:rsidR="00050673" w:rsidRPr="00C32BB2" w:rsidRDefault="00050673" w:rsidP="00831E25">
      <w:pPr>
        <w:pStyle w:val="a3"/>
        <w:spacing w:before="60"/>
        <w:rPr>
          <w:color w:val="000000"/>
        </w:rPr>
      </w:pPr>
      <w:r w:rsidRPr="00C32BB2">
        <w:rPr>
          <w:color w:val="000000"/>
        </w:rPr>
        <w:t>Для</w:t>
      </w:r>
      <w:r>
        <w:rPr>
          <w:color w:val="000000"/>
        </w:rPr>
        <w:t xml:space="preserve"> </w:t>
      </w:r>
      <w:r w:rsidRPr="00C32BB2">
        <w:rPr>
          <w:color w:val="000000"/>
        </w:rPr>
        <w:t>широкосмугових</w:t>
      </w:r>
      <w:r>
        <w:rPr>
          <w:color w:val="000000"/>
        </w:rPr>
        <w:t xml:space="preserve"> </w:t>
      </w:r>
      <w:r w:rsidRPr="00C32BB2">
        <w:rPr>
          <w:color w:val="000000"/>
        </w:rPr>
        <w:t>цифрових</w:t>
      </w:r>
      <w:r>
        <w:rPr>
          <w:color w:val="000000"/>
        </w:rPr>
        <w:t xml:space="preserve"> </w:t>
      </w:r>
      <w:r w:rsidRPr="00C32BB2">
        <w:rPr>
          <w:color w:val="000000"/>
        </w:rPr>
        <w:t>систем,</w:t>
      </w:r>
      <w:r>
        <w:rPr>
          <w:color w:val="000000"/>
        </w:rPr>
        <w:t xml:space="preserve"> </w:t>
      </w:r>
      <w:r w:rsidRPr="00C32BB2">
        <w:rPr>
          <w:color w:val="000000"/>
        </w:rPr>
        <w:t>необхідна</w:t>
      </w:r>
      <w:r>
        <w:rPr>
          <w:color w:val="000000"/>
        </w:rPr>
        <w:t xml:space="preserve"> </w:t>
      </w:r>
      <w:r w:rsidRPr="00C32BB2">
        <w:rPr>
          <w:color w:val="000000"/>
        </w:rPr>
        <w:t>ширина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смуги</w:t>
      </w:r>
      <w:r>
        <w:rPr>
          <w:color w:val="000000"/>
        </w:rPr>
        <w:t xml:space="preserve"> радіо</w:t>
      </w:r>
      <w:r w:rsidRPr="00C32BB2">
        <w:rPr>
          <w:color w:val="000000"/>
        </w:rPr>
        <w:t>частот</w:t>
      </w:r>
      <w:r>
        <w:rPr>
          <w:color w:val="000000"/>
        </w:rPr>
        <w:t xml:space="preserve"> </w:t>
      </w:r>
      <w:r w:rsidRPr="00C32BB2">
        <w:rPr>
          <w:color w:val="000000"/>
        </w:rPr>
        <w:t>яких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В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27</w:t>
      </w:r>
      <w:r>
        <w:rPr>
          <w:color w:val="000000"/>
        </w:rPr>
        <w:t xml:space="preserve"> </w:t>
      </w:r>
      <w:r w:rsidRPr="00C32BB2">
        <w:rPr>
          <w:color w:val="000000"/>
        </w:rPr>
        <w:t>МГц,</w:t>
      </w:r>
      <w:r>
        <w:rPr>
          <w:color w:val="000000"/>
        </w:rPr>
        <w:t xml:space="preserve"> </w:t>
      </w:r>
      <w:r w:rsidRPr="00C32BB2">
        <w:rPr>
          <w:color w:val="000000"/>
        </w:rPr>
        <w:t>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b</w:t>
      </w:r>
      <w:r>
        <w:rPr>
          <w:i/>
          <w:color w:val="000000"/>
          <w:lang w:val="ru-RU"/>
        </w:rPr>
        <w:t xml:space="preserve"> </w:t>
      </w:r>
      <w:r w:rsidRPr="00C32BB2">
        <w:rPr>
          <w:color w:val="000000"/>
        </w:rPr>
        <w:t>=</w:t>
      </w:r>
      <w:r>
        <w:rPr>
          <w:color w:val="000000"/>
          <w:lang w:val="ru-RU"/>
        </w:rPr>
        <w:t xml:space="preserve"> </w:t>
      </w:r>
      <w:r w:rsidRPr="00C32BB2">
        <w:rPr>
          <w:color w:val="000000"/>
        </w:rPr>
        <w:t>7,82</w:t>
      </w:r>
      <w:r>
        <w:rPr>
          <w:color w:val="000000"/>
        </w:rPr>
        <w:t xml:space="preserve"> </w:t>
      </w:r>
      <w:r w:rsidRPr="00C32BB2">
        <w:rPr>
          <w:color w:val="000000"/>
        </w:rPr>
        <w:t>МГц,</w:t>
      </w:r>
      <w:r>
        <w:rPr>
          <w:color w:val="000000"/>
        </w:rPr>
        <w:t xml:space="preserve"> </w:t>
      </w:r>
      <w:r w:rsidRPr="00C32BB2">
        <w:rPr>
          <w:color w:val="000000"/>
        </w:rPr>
        <w:t>значення</w:t>
      </w:r>
      <w:r>
        <w:rPr>
          <w:color w:val="000000"/>
        </w:rPr>
        <w:t xml:space="preserve"> </w:t>
      </w:r>
      <w:r w:rsidRPr="00C32BB2">
        <w:rPr>
          <w:color w:val="000000"/>
        </w:rPr>
        <w:t>параметра</w:t>
      </w:r>
      <w:r>
        <w:rPr>
          <w:color w:val="000000"/>
        </w:rPr>
        <w:t xml:space="preserve"> </w:t>
      </w:r>
      <w:r w:rsidRPr="00C32BB2">
        <w:rPr>
          <w:i/>
          <w:color w:val="000000"/>
        </w:rPr>
        <w:t>Р</w:t>
      </w:r>
      <w:r w:rsidRPr="00C32BB2">
        <w:rPr>
          <w:color w:val="000000"/>
          <w:vertAlign w:val="subscript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визначається</w:t>
      </w:r>
      <w:r>
        <w:rPr>
          <w:color w:val="000000"/>
        </w:rPr>
        <w:t xml:space="preserve"> за </w:t>
      </w:r>
      <w:r w:rsidRPr="00C32BB2">
        <w:rPr>
          <w:color w:val="000000"/>
        </w:rPr>
        <w:t>формулою:</w:t>
      </w:r>
    </w:p>
    <w:p w:rsidR="00050673" w:rsidRPr="00C32BB2" w:rsidRDefault="00050673" w:rsidP="00831E25">
      <w:pPr>
        <w:spacing w:before="60" w:line="240" w:lineRule="auto"/>
        <w:ind w:firstLine="72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фсс</w:t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рмсс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–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2,6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+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К</w:t>
      </w:r>
      <w:r w:rsidRPr="00C32BB2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дБВт.</w:t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>(157)</w:t>
      </w:r>
    </w:p>
    <w:p w:rsidR="00050673" w:rsidRPr="00C32BB2" w:rsidRDefault="00050673" w:rsidP="00831E25">
      <w:pPr>
        <w:spacing w:before="60" w:line="240" w:lineRule="auto"/>
        <w:ind w:firstLine="72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вузькосмугових цифрових систем кожен </w:t>
      </w:r>
      <w:r w:rsidRPr="00C32BB2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вузькосмугових каналів з </w:t>
      </w:r>
      <w:r w:rsidRPr="00C32BB2">
        <w:rPr>
          <w:noProof w:val="0"/>
          <w:color w:val="000000"/>
          <w:szCs w:val="28"/>
        </w:rPr>
        <w:t>несучими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межах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ширини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перекриття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мати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однакові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рівня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перевищують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рівень:</w:t>
      </w:r>
    </w:p>
    <w:p w:rsidR="00050673" w:rsidRPr="00C32BB2" w:rsidRDefault="00050673" w:rsidP="00831E25">
      <w:pPr>
        <w:spacing w:before="60" w:line="240" w:lineRule="auto"/>
        <w:ind w:firstLine="720"/>
        <w:jc w:val="right"/>
        <w:rPr>
          <w:noProof w:val="0"/>
          <w:color w:val="000000"/>
          <w:szCs w:val="28"/>
        </w:rPr>
      </w:pP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фсс</w:t>
      </w:r>
      <w:r w:rsidRPr="00C32BB2">
        <w:rPr>
          <w:noProof w:val="0"/>
          <w:color w:val="000000"/>
          <w:szCs w:val="28"/>
        </w:rPr>
        <w:sym w:font="Symbol" w:char="F0A3"/>
      </w:r>
      <w:r w:rsidRPr="00C32BB2">
        <w:rPr>
          <w:i/>
          <w:noProof w:val="0"/>
          <w:color w:val="000000"/>
          <w:szCs w:val="28"/>
        </w:rPr>
        <w:t>Р</w:t>
      </w:r>
      <w:r w:rsidRPr="00C32BB2">
        <w:rPr>
          <w:noProof w:val="0"/>
          <w:color w:val="000000"/>
          <w:szCs w:val="28"/>
          <w:vertAlign w:val="subscript"/>
        </w:rPr>
        <w:t>рмсс</w:t>
      </w:r>
      <w:r w:rsidRPr="00C32BB2">
        <w:rPr>
          <w:noProof w:val="0"/>
          <w:color w:val="000000"/>
          <w:szCs w:val="28"/>
        </w:rPr>
        <w:t>–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–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10</w:t>
      </w:r>
      <w:r w:rsidRPr="00C32BB2">
        <w:rPr>
          <w:noProof w:val="0"/>
          <w:color w:val="000000"/>
          <w:szCs w:val="28"/>
        </w:rPr>
        <w:sym w:font="Symbol" w:char="F0D7"/>
      </w:r>
      <w:r w:rsidRPr="00C32BB2">
        <w:rPr>
          <w:i/>
          <w:noProof w:val="0"/>
          <w:color w:val="000000"/>
          <w:szCs w:val="28"/>
        </w:rPr>
        <w:t>lg</w:t>
      </w:r>
      <w:r>
        <w:rPr>
          <w:i/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n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+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i/>
          <w:noProof w:val="0"/>
          <w:color w:val="000000"/>
          <w:szCs w:val="28"/>
        </w:rPr>
        <w:t>К</w:t>
      </w:r>
      <w:r w:rsidRPr="00C32BB2">
        <w:rPr>
          <w:noProof w:val="0"/>
          <w:color w:val="000000"/>
          <w:szCs w:val="28"/>
        </w:rPr>
        <w:t>,дБВт.</w:t>
      </w:r>
      <w:r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</w:r>
      <w:r w:rsidRPr="00C32BB2">
        <w:rPr>
          <w:noProof w:val="0"/>
          <w:color w:val="000000"/>
          <w:szCs w:val="28"/>
        </w:rPr>
        <w:tab/>
        <w:t>(158)</w:t>
      </w:r>
    </w:p>
    <w:p w:rsidR="00050673" w:rsidRPr="00C32BB2" w:rsidRDefault="00050673" w:rsidP="00831E25">
      <w:pPr>
        <w:spacing w:before="60" w:line="240" w:lineRule="auto"/>
        <w:ind w:firstLine="720"/>
        <w:jc w:val="both"/>
        <w:rPr>
          <w:noProof w:val="0"/>
          <w:color w:val="000000"/>
          <w:szCs w:val="28"/>
        </w:rPr>
      </w:pPr>
      <w:r w:rsidRPr="00C32BB2">
        <w:rPr>
          <w:noProof w:val="0"/>
          <w:color w:val="000000"/>
          <w:szCs w:val="28"/>
        </w:rPr>
        <w:t>Допустимі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еквівалентні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рівні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радіо</w:t>
      </w:r>
      <w:r w:rsidRPr="00C32BB2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наведені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C32BB2">
        <w:rPr>
          <w:noProof w:val="0"/>
          <w:color w:val="000000"/>
          <w:szCs w:val="28"/>
        </w:rPr>
        <w:t>таблиці</w:t>
      </w:r>
      <w:r>
        <w:rPr>
          <w:noProof w:val="0"/>
          <w:color w:val="000000"/>
          <w:szCs w:val="28"/>
          <w:lang w:val="ru-RU"/>
        </w:rPr>
        <w:t xml:space="preserve"> </w:t>
      </w:r>
      <w:r w:rsidRPr="00C32BB2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</w:t>
      </w:r>
      <w:r w:rsidRPr="00E861E7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E861E7">
        <w:rPr>
          <w:noProof w:val="0"/>
          <w:color w:val="000000"/>
          <w:szCs w:val="28"/>
        </w:rPr>
        <w:t>додатка</w:t>
      </w:r>
      <w:r w:rsidRPr="00C32BB2">
        <w:rPr>
          <w:noProof w:val="0"/>
          <w:color w:val="000000"/>
          <w:szCs w:val="28"/>
        </w:rPr>
        <w:t>.</w:t>
      </w:r>
    </w:p>
    <w:p w:rsidR="00050673" w:rsidRPr="00C32BB2" w:rsidRDefault="00050673" w:rsidP="004E0AA7">
      <w:pPr>
        <w:keepNext/>
        <w:spacing w:before="60" w:line="240" w:lineRule="auto"/>
        <w:ind w:firstLine="0"/>
        <w:jc w:val="right"/>
        <w:rPr>
          <w:noProof w:val="0"/>
          <w:color w:val="000000"/>
        </w:rPr>
      </w:pPr>
      <w:r w:rsidRPr="00C32BB2">
        <w:rPr>
          <w:noProof w:val="0"/>
          <w:color w:val="000000"/>
        </w:rPr>
        <w:t>Таблиця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7</w:t>
      </w:r>
    </w:p>
    <w:p w:rsidR="00050673" w:rsidRPr="00C32BB2" w:rsidRDefault="00050673" w:rsidP="004E0AA7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 w:rsidRPr="00C32BB2">
        <w:rPr>
          <w:noProof w:val="0"/>
          <w:color w:val="000000"/>
        </w:rPr>
        <w:t>Допустимі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еквівалентні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рівні</w:t>
      </w:r>
      <w:r>
        <w:rPr>
          <w:noProof w:val="0"/>
          <w:color w:val="000000"/>
        </w:rPr>
        <w:t xml:space="preserve"> </w:t>
      </w:r>
      <w:r w:rsidRPr="00C32BB2">
        <w:rPr>
          <w:noProof w:val="0"/>
          <w:color w:val="000000"/>
        </w:rPr>
        <w:t>потужності</w:t>
      </w:r>
      <w:r>
        <w:rPr>
          <w:noProof w:val="0"/>
          <w:color w:val="000000"/>
        </w:rPr>
        <w:t xml:space="preserve"> радіо</w:t>
      </w:r>
      <w:r w:rsidRPr="00C32BB2">
        <w:rPr>
          <w:noProof w:val="0"/>
          <w:color w:val="000000"/>
        </w:rPr>
        <w:t>завад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2126"/>
        <w:gridCol w:w="2871"/>
        <w:gridCol w:w="2520"/>
      </w:tblGrid>
      <w:tr w:rsidR="00050673" w:rsidRPr="00C32BB2" w:rsidTr="0024128F">
        <w:trPr>
          <w:cantSplit/>
          <w:jc w:val="center"/>
        </w:trPr>
        <w:tc>
          <w:tcPr>
            <w:tcW w:w="4077" w:type="dxa"/>
            <w:gridSpan w:val="2"/>
          </w:tcPr>
          <w:p w:rsidR="00050673" w:rsidRPr="00C32BB2" w:rsidRDefault="00050673" w:rsidP="004E0AA7">
            <w:pPr>
              <w:keepNext/>
              <w:spacing w:line="240" w:lineRule="auto"/>
              <w:ind w:firstLine="709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Використання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ФСС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Аналогові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РМСС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Цифрові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 w:val="restart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>
              <w:rPr>
                <w:noProof w:val="0"/>
                <w:color w:val="000000"/>
                <w:sz w:val="24"/>
                <w:szCs w:val="24"/>
              </w:rPr>
              <w:t>а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налогове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ЧМ/ТБ</w:t>
            </w: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Збіжні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4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/>
          </w:tcPr>
          <w:p w:rsidR="00050673" w:rsidRPr="00C32BB2" w:rsidRDefault="00050673" w:rsidP="004E0AA7">
            <w:pPr>
              <w:keepNext/>
              <w:spacing w:line="240" w:lineRule="auto"/>
              <w:ind w:firstLine="709"/>
              <w:jc w:val="center"/>
              <w:rPr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Сусідні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4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 w:val="restart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>
              <w:rPr>
                <w:noProof w:val="0"/>
                <w:color w:val="000000"/>
                <w:sz w:val="24"/>
                <w:szCs w:val="24"/>
              </w:rPr>
              <w:t>ц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ифрове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широко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смугове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ТБ</w:t>
            </w: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Збіжні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рсс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4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/>
          </w:tcPr>
          <w:p w:rsidR="00050673" w:rsidRPr="00C32BB2" w:rsidRDefault="00050673" w:rsidP="004E0AA7">
            <w:pPr>
              <w:keepNext/>
              <w:spacing w:line="240" w:lineRule="auto"/>
              <w:ind w:firstLine="709"/>
              <w:jc w:val="center"/>
              <w:rPr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Сусідні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-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2,6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+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4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 w:val="restart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>
              <w:rPr>
                <w:noProof w:val="0"/>
                <w:color w:val="000000"/>
                <w:sz w:val="24"/>
                <w:szCs w:val="24"/>
              </w:rPr>
              <w:t>ц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ифрове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вузько-смугове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ТБ</w:t>
            </w: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Збіжні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+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D7"/>
            </w:r>
            <w:r w:rsidRPr="00C32BB2">
              <w:rPr>
                <w:noProof w:val="0"/>
                <w:color w:val="000000"/>
                <w:sz w:val="24"/>
                <w:szCs w:val="24"/>
              </w:rPr>
              <w:t>lg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N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+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D7"/>
            </w:r>
            <w:r w:rsidRPr="00C32BB2">
              <w:rPr>
                <w:noProof w:val="0"/>
                <w:color w:val="000000"/>
                <w:sz w:val="24"/>
                <w:szCs w:val="24"/>
              </w:rPr>
              <w:t>lg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N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  <w:tr w:rsidR="00050673" w:rsidRPr="00C32BB2" w:rsidTr="0024128F">
        <w:trPr>
          <w:cantSplit/>
          <w:jc w:val="center"/>
        </w:trPr>
        <w:tc>
          <w:tcPr>
            <w:tcW w:w="1951" w:type="dxa"/>
            <w:vMerge/>
          </w:tcPr>
          <w:p w:rsidR="00050673" w:rsidRPr="00C32BB2" w:rsidRDefault="00050673" w:rsidP="004E0AA7">
            <w:pPr>
              <w:keepNext/>
              <w:spacing w:line="240" w:lineRule="auto"/>
              <w:ind w:firstLine="709"/>
              <w:jc w:val="center"/>
              <w:rPr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Сусідні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канали</w:t>
            </w:r>
          </w:p>
        </w:tc>
        <w:tc>
          <w:tcPr>
            <w:tcW w:w="2871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+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D7"/>
            </w:r>
            <w:r w:rsidRPr="00C32BB2">
              <w:rPr>
                <w:noProof w:val="0"/>
                <w:color w:val="000000"/>
                <w:sz w:val="24"/>
                <w:szCs w:val="24"/>
              </w:rPr>
              <w:t>lg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n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-8+К</w:t>
            </w:r>
          </w:p>
        </w:tc>
        <w:tc>
          <w:tcPr>
            <w:tcW w:w="2520" w:type="dxa"/>
          </w:tcPr>
          <w:p w:rsidR="00050673" w:rsidRPr="00C32BB2" w:rsidRDefault="00050673" w:rsidP="004E0AA7">
            <w:pPr>
              <w:keepNext/>
              <w:spacing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  <w:vertAlign w:val="subscript"/>
              </w:rPr>
            </w:pP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фсс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+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10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D7"/>
            </w:r>
            <w:r w:rsidRPr="00C32BB2">
              <w:rPr>
                <w:noProof w:val="0"/>
                <w:color w:val="000000"/>
                <w:sz w:val="24"/>
                <w:szCs w:val="24"/>
              </w:rPr>
              <w:t>lg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t>n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C32BB2">
              <w:rPr>
                <w:noProof w:val="0"/>
                <w:color w:val="000000"/>
                <w:sz w:val="24"/>
                <w:szCs w:val="24"/>
              </w:rPr>
              <w:sym w:font="Symbol" w:char="F0A3"/>
            </w:r>
            <w:r w:rsidRPr="00C32BB2">
              <w:rPr>
                <w:noProof w:val="0"/>
                <w:color w:val="000000"/>
                <w:sz w:val="24"/>
                <w:szCs w:val="24"/>
              </w:rPr>
              <w:t>Р</w:t>
            </w:r>
            <w:r w:rsidRPr="00C32BB2">
              <w:rPr>
                <w:noProof w:val="0"/>
                <w:color w:val="000000"/>
                <w:sz w:val="24"/>
                <w:szCs w:val="24"/>
                <w:vertAlign w:val="subscript"/>
              </w:rPr>
              <w:t>рмсс</w:t>
            </w:r>
          </w:p>
        </w:tc>
      </w:tr>
    </w:tbl>
    <w:p w:rsidR="00050673" w:rsidRPr="00C32BB2" w:rsidRDefault="00050673" w:rsidP="004E0AA7">
      <w:pPr>
        <w:pStyle w:val="a3"/>
        <w:keepNext/>
        <w:tabs>
          <w:tab w:val="left" w:pos="709"/>
        </w:tabs>
        <w:spacing w:before="60"/>
        <w:ind w:left="1418" w:hanging="1418"/>
        <w:rPr>
          <w:color w:val="000000"/>
        </w:rPr>
      </w:pPr>
      <w:r w:rsidRPr="00C32BB2">
        <w:rPr>
          <w:color w:val="000000"/>
        </w:rPr>
        <w:t>де:</w:t>
      </w:r>
      <w:r w:rsidRPr="00C32BB2">
        <w:rPr>
          <w:color w:val="000000"/>
        </w:rPr>
        <w:tab/>
      </w:r>
      <w:r w:rsidRPr="00C32BB2">
        <w:rPr>
          <w:i/>
          <w:color w:val="000000"/>
        </w:rPr>
        <w:t>N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кількість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вузькосмугових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несучих</w:t>
      </w:r>
      <w:r>
        <w:rPr>
          <w:color w:val="000000"/>
        </w:rPr>
        <w:t xml:space="preserve"> </w:t>
      </w:r>
      <w:r w:rsidRPr="00C32BB2">
        <w:rPr>
          <w:color w:val="000000"/>
        </w:rPr>
        <w:t>ФСС,</w:t>
      </w:r>
      <w:r>
        <w:rPr>
          <w:color w:val="000000"/>
        </w:rPr>
        <w:t xml:space="preserve"> </w:t>
      </w:r>
      <w:r w:rsidRPr="00C32BB2">
        <w:rPr>
          <w:color w:val="000000"/>
        </w:rPr>
        <w:t>які</w:t>
      </w:r>
      <w:r>
        <w:rPr>
          <w:color w:val="000000"/>
        </w:rPr>
        <w:t xml:space="preserve"> </w:t>
      </w:r>
      <w:r w:rsidRPr="00C32BB2">
        <w:rPr>
          <w:color w:val="000000"/>
        </w:rPr>
        <w:t>заміняють</w:t>
      </w:r>
      <w:r>
        <w:rPr>
          <w:color w:val="000000"/>
        </w:rPr>
        <w:t xml:space="preserve"> </w:t>
      </w:r>
      <w:r w:rsidRPr="00C32BB2">
        <w:rPr>
          <w:color w:val="000000"/>
        </w:rPr>
        <w:t>телевізійну</w:t>
      </w:r>
      <w:r>
        <w:rPr>
          <w:color w:val="000000"/>
        </w:rPr>
        <w:t xml:space="preserve"> </w:t>
      </w:r>
      <w:r w:rsidRPr="00C32BB2">
        <w:rPr>
          <w:color w:val="000000"/>
        </w:rPr>
        <w:t>несучу</w:t>
      </w:r>
      <w:r>
        <w:rPr>
          <w:color w:val="000000"/>
        </w:rPr>
        <w:t xml:space="preserve"> </w:t>
      </w:r>
      <w:r w:rsidRPr="00C32BB2">
        <w:rPr>
          <w:color w:val="000000"/>
        </w:rPr>
        <w:t>РМСС;</w:t>
      </w:r>
    </w:p>
    <w:p w:rsidR="00050673" w:rsidRPr="00C32BB2" w:rsidRDefault="00050673" w:rsidP="004E0AA7">
      <w:pPr>
        <w:pStyle w:val="a3"/>
        <w:keepNext/>
        <w:spacing w:before="60"/>
        <w:rPr>
          <w:color w:val="000000"/>
        </w:rPr>
      </w:pPr>
      <w:r w:rsidRPr="00C32BB2">
        <w:rPr>
          <w:i/>
          <w:color w:val="000000"/>
        </w:rPr>
        <w:t>n</w:t>
      </w:r>
      <w:r w:rsidRPr="00C32BB2">
        <w:rPr>
          <w:color w:val="000000"/>
        </w:rPr>
        <w:t>—</w:t>
      </w:r>
      <w:r>
        <w:rPr>
          <w:color w:val="000000"/>
        </w:rPr>
        <w:t xml:space="preserve"> </w:t>
      </w:r>
      <w:r w:rsidRPr="00C32BB2">
        <w:rPr>
          <w:color w:val="000000"/>
        </w:rPr>
        <w:t>кількість</w:t>
      </w:r>
      <w:r>
        <w:rPr>
          <w:color w:val="000000"/>
        </w:rPr>
        <w:t xml:space="preserve"> </w:t>
      </w:r>
      <w:r w:rsidRPr="00C32BB2">
        <w:rPr>
          <w:color w:val="000000"/>
        </w:rPr>
        <w:t>вузькосмугових</w:t>
      </w:r>
      <w:r>
        <w:rPr>
          <w:color w:val="000000"/>
        </w:rPr>
        <w:t xml:space="preserve"> </w:t>
      </w:r>
      <w:r w:rsidRPr="00C32BB2">
        <w:rPr>
          <w:color w:val="000000"/>
        </w:rPr>
        <w:t>каналів</w:t>
      </w:r>
      <w:r>
        <w:rPr>
          <w:color w:val="000000"/>
        </w:rPr>
        <w:t xml:space="preserve"> </w:t>
      </w:r>
      <w:r w:rsidRPr="00C32BB2">
        <w:rPr>
          <w:color w:val="000000"/>
        </w:rPr>
        <w:t>ФСС</w:t>
      </w:r>
      <w:r>
        <w:rPr>
          <w:color w:val="000000"/>
        </w:rPr>
        <w:t xml:space="preserve"> </w:t>
      </w:r>
      <w:r w:rsidRPr="00C32BB2">
        <w:rPr>
          <w:color w:val="000000"/>
        </w:rPr>
        <w:t>у</w:t>
      </w:r>
      <w:r>
        <w:rPr>
          <w:color w:val="000000"/>
        </w:rPr>
        <w:t xml:space="preserve"> </w:t>
      </w:r>
      <w:r w:rsidRPr="00C32BB2">
        <w:rPr>
          <w:color w:val="000000"/>
        </w:rPr>
        <w:t>смугах</w:t>
      </w:r>
      <w:r>
        <w:rPr>
          <w:color w:val="000000"/>
        </w:rPr>
        <w:t xml:space="preserve"> </w:t>
      </w:r>
      <w:r w:rsidRPr="00C32BB2">
        <w:rPr>
          <w:color w:val="000000"/>
        </w:rPr>
        <w:t>перекриття.</w:t>
      </w:r>
    </w:p>
    <w:sectPr w:rsidR="00050673" w:rsidRPr="00C32BB2" w:rsidSect="001C228B">
      <w:headerReference w:type="even" r:id="rId395"/>
      <w:headerReference w:type="default" r:id="rId396"/>
      <w:footerReference w:type="even" r:id="rId397"/>
      <w:pgSz w:w="11907" w:h="16840" w:code="9"/>
      <w:pgMar w:top="851" w:right="567" w:bottom="851" w:left="1134" w:header="709" w:footer="709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673" w:rsidRDefault="00050673">
      <w:pPr>
        <w:spacing w:line="240" w:lineRule="auto"/>
      </w:pPr>
      <w:r>
        <w:separator/>
      </w:r>
    </w:p>
  </w:endnote>
  <w:endnote w:type="continuationSeparator" w:id="0">
    <w:p w:rsidR="00050673" w:rsidRDefault="00050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73" w:rsidRDefault="00050673" w:rsidP="006777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0673" w:rsidRDefault="00050673" w:rsidP="007675D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673" w:rsidRDefault="00050673">
      <w:pPr>
        <w:spacing w:line="240" w:lineRule="auto"/>
      </w:pPr>
      <w:r>
        <w:separator/>
      </w:r>
    </w:p>
  </w:footnote>
  <w:footnote w:type="continuationSeparator" w:id="0">
    <w:p w:rsidR="00050673" w:rsidRDefault="000506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73" w:rsidRDefault="0005067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43</w:t>
    </w:r>
    <w:r>
      <w:rPr>
        <w:rStyle w:val="PageNumber"/>
      </w:rPr>
      <w:fldChar w:fldCharType="end"/>
    </w:r>
  </w:p>
  <w:p w:rsidR="00050673" w:rsidRDefault="0005067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73" w:rsidRDefault="00050673" w:rsidP="00A82861">
    <w:pPr>
      <w:pStyle w:val="Header"/>
      <w:spacing w:line="240" w:lineRule="auto"/>
      <w:ind w:firstLine="0"/>
      <w:jc w:val="center"/>
    </w:pPr>
    <w:fldSimple w:instr="PAGE   \* MERGEFORMAT">
      <w:r w:rsidRPr="00831C0F">
        <w:rPr>
          <w:lang w:val="ru-RU"/>
        </w:rPr>
        <w:t>2</w:t>
      </w:r>
    </w:fldSimple>
  </w:p>
  <w:p w:rsidR="00050673" w:rsidRDefault="00050673" w:rsidP="00A82861">
    <w:pPr>
      <w:pStyle w:val="Header"/>
      <w:spacing w:line="240" w:lineRule="auto"/>
      <w:ind w:firstLine="0"/>
      <w:jc w:val="right"/>
    </w:pPr>
    <w:r>
      <w:t>Продовження додатка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DE2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3DAE5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0C52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BA094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6489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B431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B585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AD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1AA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867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>
    <w:nsid w:val="007364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4BA73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9E12D41"/>
    <w:multiLevelType w:val="multilevel"/>
    <w:tmpl w:val="BA781E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B02233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5">
    <w:nsid w:val="0ACD1A2A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16">
    <w:nsid w:val="0F9620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40C51EC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8">
    <w:nsid w:val="15AC129D"/>
    <w:multiLevelType w:val="multilevel"/>
    <w:tmpl w:val="457656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>
    <w:nsid w:val="15FA4D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1C1D383F"/>
    <w:multiLevelType w:val="multilevel"/>
    <w:tmpl w:val="F40866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25BC53B6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22">
    <w:nsid w:val="288A7666"/>
    <w:multiLevelType w:val="singleLevel"/>
    <w:tmpl w:val="0A769346"/>
    <w:lvl w:ilvl="0">
      <w:start w:val="2"/>
      <w:numFmt w:val="bullet"/>
      <w:lvlText w:val="-"/>
      <w:lvlJc w:val="left"/>
      <w:pPr>
        <w:tabs>
          <w:tab w:val="num" w:pos="1586"/>
        </w:tabs>
        <w:ind w:left="1586" w:hanging="360"/>
      </w:pPr>
      <w:rPr>
        <w:rFonts w:hint="default"/>
      </w:rPr>
    </w:lvl>
  </w:abstractNum>
  <w:abstractNum w:abstractNumId="23">
    <w:nsid w:val="294F7ED0"/>
    <w:multiLevelType w:val="singleLevel"/>
    <w:tmpl w:val="6FC2DD6A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4">
    <w:nsid w:val="30491BAE"/>
    <w:multiLevelType w:val="singleLevel"/>
    <w:tmpl w:val="3E1C20FA"/>
    <w:lvl w:ilvl="0">
      <w:start w:val="20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5">
    <w:nsid w:val="39006468"/>
    <w:multiLevelType w:val="singleLevel"/>
    <w:tmpl w:val="6F1AAB7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3C717164"/>
    <w:multiLevelType w:val="singleLevel"/>
    <w:tmpl w:val="BA7CBD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7">
    <w:nsid w:val="42DB7C0F"/>
    <w:multiLevelType w:val="singleLevel"/>
    <w:tmpl w:val="57CEE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6DE73C0"/>
    <w:multiLevelType w:val="singleLevel"/>
    <w:tmpl w:val="A1BC29CC"/>
    <w:lvl w:ilvl="0">
      <w:start w:val="2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9">
    <w:nsid w:val="508D68F8"/>
    <w:multiLevelType w:val="singleLevel"/>
    <w:tmpl w:val="96A84CCE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0">
    <w:nsid w:val="55D64A9C"/>
    <w:multiLevelType w:val="singleLevel"/>
    <w:tmpl w:val="0796889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>
    <w:nsid w:val="5DCD5939"/>
    <w:multiLevelType w:val="singleLevel"/>
    <w:tmpl w:val="329C16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32">
    <w:nsid w:val="65AD60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5FD72F6"/>
    <w:multiLevelType w:val="singleLevel"/>
    <w:tmpl w:val="4C9452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4">
    <w:nsid w:val="69955471"/>
    <w:multiLevelType w:val="singleLevel"/>
    <w:tmpl w:val="7CF2ECA0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5">
    <w:nsid w:val="75517267"/>
    <w:multiLevelType w:val="singleLevel"/>
    <w:tmpl w:val="2FA07A9E"/>
    <w:lvl w:ilvl="0">
      <w:start w:val="19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36">
    <w:nsid w:val="7C175C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A038C1"/>
    <w:multiLevelType w:val="singleLevel"/>
    <w:tmpl w:val="0C440FD2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</w:abstractNum>
  <w:abstractNum w:abstractNumId="38">
    <w:nsid w:val="7E6B11C3"/>
    <w:multiLevelType w:val="multilevel"/>
    <w:tmpl w:val="BE1A7CC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28"/>
  </w:num>
  <w:num w:numId="2">
    <w:abstractNumId w:val="35"/>
  </w:num>
  <w:num w:numId="3">
    <w:abstractNumId w:val="24"/>
  </w:num>
  <w:num w:numId="4">
    <w:abstractNumId w:val="12"/>
  </w:num>
  <w:num w:numId="5">
    <w:abstractNumId w:val="19"/>
  </w:num>
  <w:num w:numId="6">
    <w:abstractNumId w:val="23"/>
  </w:num>
  <w:num w:numId="7">
    <w:abstractNumId w:val="16"/>
  </w:num>
  <w:num w:numId="8">
    <w:abstractNumId w:val="32"/>
  </w:num>
  <w:num w:numId="9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18"/>
          <w:u w:val="none"/>
        </w:rPr>
      </w:lvl>
    </w:lvlOverride>
  </w:num>
  <w:num w:numId="10">
    <w:abstractNumId w:val="29"/>
  </w:num>
  <w:num w:numId="11">
    <w:abstractNumId w:val="34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33"/>
  </w:num>
  <w:num w:numId="17">
    <w:abstractNumId w:val="11"/>
  </w:num>
  <w:num w:numId="18">
    <w:abstractNumId w:val="36"/>
  </w:num>
  <w:num w:numId="19">
    <w:abstractNumId w:val="37"/>
  </w:num>
  <w:num w:numId="20">
    <w:abstractNumId w:val="30"/>
  </w:num>
  <w:num w:numId="21">
    <w:abstractNumId w:val="13"/>
  </w:num>
  <w:num w:numId="22">
    <w:abstractNumId w:val="17"/>
  </w:num>
  <w:num w:numId="23">
    <w:abstractNumId w:val="14"/>
  </w:num>
  <w:num w:numId="24">
    <w:abstractNumId w:val="27"/>
  </w:num>
  <w:num w:numId="25">
    <w:abstractNumId w:val="31"/>
  </w:num>
  <w:num w:numId="26">
    <w:abstractNumId w:val="26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0"/>
  </w:num>
  <w:num w:numId="38">
    <w:abstractNumId w:val="38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B3A"/>
    <w:rsid w:val="000014C5"/>
    <w:rsid w:val="000030EC"/>
    <w:rsid w:val="00003617"/>
    <w:rsid w:val="0000376F"/>
    <w:rsid w:val="00003ABB"/>
    <w:rsid w:val="00004B8B"/>
    <w:rsid w:val="00005754"/>
    <w:rsid w:val="000067F3"/>
    <w:rsid w:val="00006D7E"/>
    <w:rsid w:val="00006EFA"/>
    <w:rsid w:val="00007D9E"/>
    <w:rsid w:val="0001000C"/>
    <w:rsid w:val="000105C9"/>
    <w:rsid w:val="00012497"/>
    <w:rsid w:val="000133E3"/>
    <w:rsid w:val="00014444"/>
    <w:rsid w:val="0001750F"/>
    <w:rsid w:val="00017E5A"/>
    <w:rsid w:val="000209D3"/>
    <w:rsid w:val="00020AAE"/>
    <w:rsid w:val="00020BDA"/>
    <w:rsid w:val="00022695"/>
    <w:rsid w:val="00022E0F"/>
    <w:rsid w:val="00023226"/>
    <w:rsid w:val="000238C7"/>
    <w:rsid w:val="00023C77"/>
    <w:rsid w:val="000241E0"/>
    <w:rsid w:val="000251D3"/>
    <w:rsid w:val="0002537E"/>
    <w:rsid w:val="00025663"/>
    <w:rsid w:val="0002595F"/>
    <w:rsid w:val="000259D1"/>
    <w:rsid w:val="000261E2"/>
    <w:rsid w:val="00030670"/>
    <w:rsid w:val="00030BA5"/>
    <w:rsid w:val="00030BB7"/>
    <w:rsid w:val="00031216"/>
    <w:rsid w:val="00031EC0"/>
    <w:rsid w:val="00032B19"/>
    <w:rsid w:val="00033C39"/>
    <w:rsid w:val="000353DA"/>
    <w:rsid w:val="00037BFF"/>
    <w:rsid w:val="00041387"/>
    <w:rsid w:val="000415D3"/>
    <w:rsid w:val="00042D2E"/>
    <w:rsid w:val="00044EBF"/>
    <w:rsid w:val="000505BF"/>
    <w:rsid w:val="00050673"/>
    <w:rsid w:val="000514E3"/>
    <w:rsid w:val="00054193"/>
    <w:rsid w:val="00054DAA"/>
    <w:rsid w:val="00056BB8"/>
    <w:rsid w:val="00056D10"/>
    <w:rsid w:val="0005794A"/>
    <w:rsid w:val="00060F3F"/>
    <w:rsid w:val="0006168A"/>
    <w:rsid w:val="00062C0A"/>
    <w:rsid w:val="00062D97"/>
    <w:rsid w:val="0006426B"/>
    <w:rsid w:val="00065D93"/>
    <w:rsid w:val="0006673B"/>
    <w:rsid w:val="00066E5B"/>
    <w:rsid w:val="0006703D"/>
    <w:rsid w:val="00070959"/>
    <w:rsid w:val="000714ED"/>
    <w:rsid w:val="000716CF"/>
    <w:rsid w:val="00071DEC"/>
    <w:rsid w:val="00074819"/>
    <w:rsid w:val="0007537E"/>
    <w:rsid w:val="00077568"/>
    <w:rsid w:val="00081C4F"/>
    <w:rsid w:val="00082041"/>
    <w:rsid w:val="00082B43"/>
    <w:rsid w:val="00082C87"/>
    <w:rsid w:val="000833A5"/>
    <w:rsid w:val="00085E02"/>
    <w:rsid w:val="00085F77"/>
    <w:rsid w:val="00086247"/>
    <w:rsid w:val="000864CC"/>
    <w:rsid w:val="000870CE"/>
    <w:rsid w:val="00087234"/>
    <w:rsid w:val="00090338"/>
    <w:rsid w:val="000915D0"/>
    <w:rsid w:val="00091B22"/>
    <w:rsid w:val="00092E2E"/>
    <w:rsid w:val="00093165"/>
    <w:rsid w:val="00093EAA"/>
    <w:rsid w:val="000941DB"/>
    <w:rsid w:val="000945F6"/>
    <w:rsid w:val="000952CF"/>
    <w:rsid w:val="00096338"/>
    <w:rsid w:val="000963C3"/>
    <w:rsid w:val="0009668A"/>
    <w:rsid w:val="000A0EED"/>
    <w:rsid w:val="000A1815"/>
    <w:rsid w:val="000A18A8"/>
    <w:rsid w:val="000A2E8D"/>
    <w:rsid w:val="000A3DF4"/>
    <w:rsid w:val="000A42BF"/>
    <w:rsid w:val="000A58A6"/>
    <w:rsid w:val="000A645E"/>
    <w:rsid w:val="000A7D57"/>
    <w:rsid w:val="000B02CB"/>
    <w:rsid w:val="000B2B30"/>
    <w:rsid w:val="000B40F4"/>
    <w:rsid w:val="000B4430"/>
    <w:rsid w:val="000B4DC4"/>
    <w:rsid w:val="000B4E61"/>
    <w:rsid w:val="000B75CC"/>
    <w:rsid w:val="000C04C6"/>
    <w:rsid w:val="000C0D30"/>
    <w:rsid w:val="000C240F"/>
    <w:rsid w:val="000C3CD1"/>
    <w:rsid w:val="000C3D81"/>
    <w:rsid w:val="000C6545"/>
    <w:rsid w:val="000C6A61"/>
    <w:rsid w:val="000C7854"/>
    <w:rsid w:val="000C7884"/>
    <w:rsid w:val="000D0ACC"/>
    <w:rsid w:val="000D0B5B"/>
    <w:rsid w:val="000D1B4B"/>
    <w:rsid w:val="000D1BA8"/>
    <w:rsid w:val="000D392C"/>
    <w:rsid w:val="000D4139"/>
    <w:rsid w:val="000D4A91"/>
    <w:rsid w:val="000D59AB"/>
    <w:rsid w:val="000D5D7D"/>
    <w:rsid w:val="000E0E95"/>
    <w:rsid w:val="000E3294"/>
    <w:rsid w:val="000E3938"/>
    <w:rsid w:val="000E5785"/>
    <w:rsid w:val="000E654B"/>
    <w:rsid w:val="000E756C"/>
    <w:rsid w:val="000F2965"/>
    <w:rsid w:val="000F32C3"/>
    <w:rsid w:val="000F33E8"/>
    <w:rsid w:val="000F3B28"/>
    <w:rsid w:val="000F3D85"/>
    <w:rsid w:val="000F5D3D"/>
    <w:rsid w:val="000F6588"/>
    <w:rsid w:val="000F7A9F"/>
    <w:rsid w:val="00100243"/>
    <w:rsid w:val="00100877"/>
    <w:rsid w:val="00101041"/>
    <w:rsid w:val="00101920"/>
    <w:rsid w:val="001019CC"/>
    <w:rsid w:val="001051DD"/>
    <w:rsid w:val="00107061"/>
    <w:rsid w:val="00107685"/>
    <w:rsid w:val="001077EF"/>
    <w:rsid w:val="0011339E"/>
    <w:rsid w:val="00114449"/>
    <w:rsid w:val="00114F48"/>
    <w:rsid w:val="00115097"/>
    <w:rsid w:val="00116CC7"/>
    <w:rsid w:val="0011764E"/>
    <w:rsid w:val="00117F33"/>
    <w:rsid w:val="001219F1"/>
    <w:rsid w:val="00121FD9"/>
    <w:rsid w:val="00122CBF"/>
    <w:rsid w:val="00125133"/>
    <w:rsid w:val="00125348"/>
    <w:rsid w:val="00125645"/>
    <w:rsid w:val="00126040"/>
    <w:rsid w:val="00127B0D"/>
    <w:rsid w:val="00130604"/>
    <w:rsid w:val="0013180F"/>
    <w:rsid w:val="00132C4C"/>
    <w:rsid w:val="001334D5"/>
    <w:rsid w:val="001336B5"/>
    <w:rsid w:val="00133A59"/>
    <w:rsid w:val="001367C5"/>
    <w:rsid w:val="00136B36"/>
    <w:rsid w:val="001373B0"/>
    <w:rsid w:val="00140312"/>
    <w:rsid w:val="00140563"/>
    <w:rsid w:val="001443A8"/>
    <w:rsid w:val="00147100"/>
    <w:rsid w:val="0014777F"/>
    <w:rsid w:val="00151651"/>
    <w:rsid w:val="00152331"/>
    <w:rsid w:val="00152333"/>
    <w:rsid w:val="001536CB"/>
    <w:rsid w:val="00153937"/>
    <w:rsid w:val="001541E8"/>
    <w:rsid w:val="00154D4F"/>
    <w:rsid w:val="0015669F"/>
    <w:rsid w:val="00161792"/>
    <w:rsid w:val="00161A85"/>
    <w:rsid w:val="00163179"/>
    <w:rsid w:val="0016346C"/>
    <w:rsid w:val="00163FB1"/>
    <w:rsid w:val="00164675"/>
    <w:rsid w:val="00165E9D"/>
    <w:rsid w:val="00166FE7"/>
    <w:rsid w:val="00167E19"/>
    <w:rsid w:val="00172933"/>
    <w:rsid w:val="001737D7"/>
    <w:rsid w:val="00174C4A"/>
    <w:rsid w:val="00175908"/>
    <w:rsid w:val="001804DB"/>
    <w:rsid w:val="00181009"/>
    <w:rsid w:val="001812B7"/>
    <w:rsid w:val="00184AD4"/>
    <w:rsid w:val="00185334"/>
    <w:rsid w:val="00185356"/>
    <w:rsid w:val="00185BD6"/>
    <w:rsid w:val="001864B6"/>
    <w:rsid w:val="00186D8C"/>
    <w:rsid w:val="00187004"/>
    <w:rsid w:val="001903FA"/>
    <w:rsid w:val="00190BD5"/>
    <w:rsid w:val="001910B3"/>
    <w:rsid w:val="00191268"/>
    <w:rsid w:val="00191575"/>
    <w:rsid w:val="00192C2C"/>
    <w:rsid w:val="00192D34"/>
    <w:rsid w:val="0019321F"/>
    <w:rsid w:val="001939A3"/>
    <w:rsid w:val="0019691C"/>
    <w:rsid w:val="00197554"/>
    <w:rsid w:val="001A0CAC"/>
    <w:rsid w:val="001A0D5C"/>
    <w:rsid w:val="001A2A5A"/>
    <w:rsid w:val="001A2B9C"/>
    <w:rsid w:val="001A2FE4"/>
    <w:rsid w:val="001A454D"/>
    <w:rsid w:val="001A4B8B"/>
    <w:rsid w:val="001A5CE3"/>
    <w:rsid w:val="001A7517"/>
    <w:rsid w:val="001B095B"/>
    <w:rsid w:val="001B1F96"/>
    <w:rsid w:val="001B2535"/>
    <w:rsid w:val="001B30D4"/>
    <w:rsid w:val="001B38D5"/>
    <w:rsid w:val="001B3964"/>
    <w:rsid w:val="001B3B81"/>
    <w:rsid w:val="001B4A3C"/>
    <w:rsid w:val="001B4FB4"/>
    <w:rsid w:val="001B572A"/>
    <w:rsid w:val="001B6BD4"/>
    <w:rsid w:val="001B714A"/>
    <w:rsid w:val="001C03C9"/>
    <w:rsid w:val="001C0C29"/>
    <w:rsid w:val="001C0EF4"/>
    <w:rsid w:val="001C10A0"/>
    <w:rsid w:val="001C1C8E"/>
    <w:rsid w:val="001C1F5B"/>
    <w:rsid w:val="001C228B"/>
    <w:rsid w:val="001C2791"/>
    <w:rsid w:val="001C2BD6"/>
    <w:rsid w:val="001C3987"/>
    <w:rsid w:val="001C41CC"/>
    <w:rsid w:val="001C41FE"/>
    <w:rsid w:val="001C45AF"/>
    <w:rsid w:val="001C4D5B"/>
    <w:rsid w:val="001C56B1"/>
    <w:rsid w:val="001C65EB"/>
    <w:rsid w:val="001C6FAB"/>
    <w:rsid w:val="001D1F18"/>
    <w:rsid w:val="001D27EB"/>
    <w:rsid w:val="001D7A82"/>
    <w:rsid w:val="001D7C14"/>
    <w:rsid w:val="001E2AEE"/>
    <w:rsid w:val="001E2FE7"/>
    <w:rsid w:val="001E331B"/>
    <w:rsid w:val="001E3CE5"/>
    <w:rsid w:val="001E3F6D"/>
    <w:rsid w:val="001E44F6"/>
    <w:rsid w:val="001E5421"/>
    <w:rsid w:val="001E7C74"/>
    <w:rsid w:val="001F05DE"/>
    <w:rsid w:val="001F06E0"/>
    <w:rsid w:val="001F1401"/>
    <w:rsid w:val="001F18CB"/>
    <w:rsid w:val="001F2171"/>
    <w:rsid w:val="001F3643"/>
    <w:rsid w:val="001F4943"/>
    <w:rsid w:val="001F49F7"/>
    <w:rsid w:val="001F549F"/>
    <w:rsid w:val="0020223E"/>
    <w:rsid w:val="0020327D"/>
    <w:rsid w:val="0020423C"/>
    <w:rsid w:val="00204781"/>
    <w:rsid w:val="0020585D"/>
    <w:rsid w:val="00205AB0"/>
    <w:rsid w:val="00205FCF"/>
    <w:rsid w:val="002062EC"/>
    <w:rsid w:val="002065E0"/>
    <w:rsid w:val="002108A8"/>
    <w:rsid w:val="00211692"/>
    <w:rsid w:val="00215597"/>
    <w:rsid w:val="00215BEF"/>
    <w:rsid w:val="00216BA4"/>
    <w:rsid w:val="002204AD"/>
    <w:rsid w:val="00220F5B"/>
    <w:rsid w:val="00221C1D"/>
    <w:rsid w:val="00222999"/>
    <w:rsid w:val="0022635C"/>
    <w:rsid w:val="00227704"/>
    <w:rsid w:val="00230263"/>
    <w:rsid w:val="00230F27"/>
    <w:rsid w:val="00231049"/>
    <w:rsid w:val="00232223"/>
    <w:rsid w:val="00232E97"/>
    <w:rsid w:val="00233B7E"/>
    <w:rsid w:val="00233D8F"/>
    <w:rsid w:val="002406CA"/>
    <w:rsid w:val="0024092B"/>
    <w:rsid w:val="0024128F"/>
    <w:rsid w:val="00241E15"/>
    <w:rsid w:val="0024235C"/>
    <w:rsid w:val="0024254F"/>
    <w:rsid w:val="002427A5"/>
    <w:rsid w:val="0024286F"/>
    <w:rsid w:val="00244D4B"/>
    <w:rsid w:val="002458B8"/>
    <w:rsid w:val="00250B83"/>
    <w:rsid w:val="002511F3"/>
    <w:rsid w:val="0025122C"/>
    <w:rsid w:val="00251E3B"/>
    <w:rsid w:val="00252510"/>
    <w:rsid w:val="00252FA5"/>
    <w:rsid w:val="00253123"/>
    <w:rsid w:val="00254920"/>
    <w:rsid w:val="00255815"/>
    <w:rsid w:val="00255DDB"/>
    <w:rsid w:val="00255F06"/>
    <w:rsid w:val="002568D5"/>
    <w:rsid w:val="002604F9"/>
    <w:rsid w:val="00260CD2"/>
    <w:rsid w:val="00260F8A"/>
    <w:rsid w:val="0026161C"/>
    <w:rsid w:val="00261D53"/>
    <w:rsid w:val="00261DBB"/>
    <w:rsid w:val="00261EF2"/>
    <w:rsid w:val="00261FFD"/>
    <w:rsid w:val="0026363C"/>
    <w:rsid w:val="0026383D"/>
    <w:rsid w:val="002639FD"/>
    <w:rsid w:val="00264745"/>
    <w:rsid w:val="0026616D"/>
    <w:rsid w:val="00266F83"/>
    <w:rsid w:val="00267A7C"/>
    <w:rsid w:val="00270FBD"/>
    <w:rsid w:val="002715F0"/>
    <w:rsid w:val="00271F10"/>
    <w:rsid w:val="00272D05"/>
    <w:rsid w:val="002746FA"/>
    <w:rsid w:val="002756F1"/>
    <w:rsid w:val="00276309"/>
    <w:rsid w:val="00276901"/>
    <w:rsid w:val="0028121C"/>
    <w:rsid w:val="002814AF"/>
    <w:rsid w:val="00282E69"/>
    <w:rsid w:val="00284360"/>
    <w:rsid w:val="00284681"/>
    <w:rsid w:val="0028476E"/>
    <w:rsid w:val="00284C53"/>
    <w:rsid w:val="00285466"/>
    <w:rsid w:val="00285F91"/>
    <w:rsid w:val="002866F4"/>
    <w:rsid w:val="00286C64"/>
    <w:rsid w:val="00290CF7"/>
    <w:rsid w:val="002913E5"/>
    <w:rsid w:val="0029233F"/>
    <w:rsid w:val="00295003"/>
    <w:rsid w:val="00295477"/>
    <w:rsid w:val="002954E8"/>
    <w:rsid w:val="00296134"/>
    <w:rsid w:val="00296517"/>
    <w:rsid w:val="00297483"/>
    <w:rsid w:val="00297552"/>
    <w:rsid w:val="00297D40"/>
    <w:rsid w:val="002A14B1"/>
    <w:rsid w:val="002A1735"/>
    <w:rsid w:val="002A1EE3"/>
    <w:rsid w:val="002A322F"/>
    <w:rsid w:val="002A4616"/>
    <w:rsid w:val="002A48F1"/>
    <w:rsid w:val="002A5389"/>
    <w:rsid w:val="002A688A"/>
    <w:rsid w:val="002B0E1D"/>
    <w:rsid w:val="002B18D3"/>
    <w:rsid w:val="002B23AA"/>
    <w:rsid w:val="002B44B9"/>
    <w:rsid w:val="002B6D2E"/>
    <w:rsid w:val="002B71AF"/>
    <w:rsid w:val="002C091D"/>
    <w:rsid w:val="002C1391"/>
    <w:rsid w:val="002C43B1"/>
    <w:rsid w:val="002C4DA1"/>
    <w:rsid w:val="002C4F49"/>
    <w:rsid w:val="002C5FC2"/>
    <w:rsid w:val="002C698B"/>
    <w:rsid w:val="002C6F09"/>
    <w:rsid w:val="002D02E0"/>
    <w:rsid w:val="002D0754"/>
    <w:rsid w:val="002D241E"/>
    <w:rsid w:val="002D3303"/>
    <w:rsid w:val="002D3487"/>
    <w:rsid w:val="002D3F64"/>
    <w:rsid w:val="002D538A"/>
    <w:rsid w:val="002D5858"/>
    <w:rsid w:val="002D7DD0"/>
    <w:rsid w:val="002E0CCE"/>
    <w:rsid w:val="002E1D21"/>
    <w:rsid w:val="002E2199"/>
    <w:rsid w:val="002E2D58"/>
    <w:rsid w:val="002E478B"/>
    <w:rsid w:val="002E529E"/>
    <w:rsid w:val="002E5C9A"/>
    <w:rsid w:val="002E749A"/>
    <w:rsid w:val="002F01F0"/>
    <w:rsid w:val="002F0B95"/>
    <w:rsid w:val="002F46BF"/>
    <w:rsid w:val="002F48FC"/>
    <w:rsid w:val="002F512F"/>
    <w:rsid w:val="002F5FE5"/>
    <w:rsid w:val="002F6494"/>
    <w:rsid w:val="002F67E7"/>
    <w:rsid w:val="002F7586"/>
    <w:rsid w:val="002F7727"/>
    <w:rsid w:val="002F794A"/>
    <w:rsid w:val="003008C2"/>
    <w:rsid w:val="003012F9"/>
    <w:rsid w:val="003026A2"/>
    <w:rsid w:val="00303039"/>
    <w:rsid w:val="00305226"/>
    <w:rsid w:val="00305894"/>
    <w:rsid w:val="00305B86"/>
    <w:rsid w:val="00306012"/>
    <w:rsid w:val="00306C2D"/>
    <w:rsid w:val="0030785D"/>
    <w:rsid w:val="00310277"/>
    <w:rsid w:val="003116CC"/>
    <w:rsid w:val="003119E0"/>
    <w:rsid w:val="0031316D"/>
    <w:rsid w:val="00313C1F"/>
    <w:rsid w:val="00313E1A"/>
    <w:rsid w:val="00314CF1"/>
    <w:rsid w:val="00314E46"/>
    <w:rsid w:val="003163B6"/>
    <w:rsid w:val="00316BD1"/>
    <w:rsid w:val="003176C9"/>
    <w:rsid w:val="00320F8B"/>
    <w:rsid w:val="00322589"/>
    <w:rsid w:val="003229F8"/>
    <w:rsid w:val="00322CD4"/>
    <w:rsid w:val="00323200"/>
    <w:rsid w:val="00323392"/>
    <w:rsid w:val="00323BC7"/>
    <w:rsid w:val="00324199"/>
    <w:rsid w:val="00324A4B"/>
    <w:rsid w:val="00324A8E"/>
    <w:rsid w:val="00324C51"/>
    <w:rsid w:val="003257CF"/>
    <w:rsid w:val="00326732"/>
    <w:rsid w:val="00326EE0"/>
    <w:rsid w:val="003304D5"/>
    <w:rsid w:val="0033261B"/>
    <w:rsid w:val="00332DF5"/>
    <w:rsid w:val="003331B7"/>
    <w:rsid w:val="00333F2C"/>
    <w:rsid w:val="0033679A"/>
    <w:rsid w:val="00340D09"/>
    <w:rsid w:val="0034232C"/>
    <w:rsid w:val="003432C7"/>
    <w:rsid w:val="00343AB9"/>
    <w:rsid w:val="00343D2F"/>
    <w:rsid w:val="003449CF"/>
    <w:rsid w:val="00345685"/>
    <w:rsid w:val="0034584F"/>
    <w:rsid w:val="003473FA"/>
    <w:rsid w:val="00347B1C"/>
    <w:rsid w:val="00350890"/>
    <w:rsid w:val="00351734"/>
    <w:rsid w:val="00351A09"/>
    <w:rsid w:val="00351E13"/>
    <w:rsid w:val="00352B5D"/>
    <w:rsid w:val="00352CB8"/>
    <w:rsid w:val="00354615"/>
    <w:rsid w:val="0035467C"/>
    <w:rsid w:val="00354A14"/>
    <w:rsid w:val="00354D5D"/>
    <w:rsid w:val="003559C0"/>
    <w:rsid w:val="00356392"/>
    <w:rsid w:val="00356BCA"/>
    <w:rsid w:val="00356F35"/>
    <w:rsid w:val="0035715A"/>
    <w:rsid w:val="00357B00"/>
    <w:rsid w:val="00360869"/>
    <w:rsid w:val="00360D24"/>
    <w:rsid w:val="00361CDA"/>
    <w:rsid w:val="00361E62"/>
    <w:rsid w:val="00361EAA"/>
    <w:rsid w:val="00362CFC"/>
    <w:rsid w:val="0036440A"/>
    <w:rsid w:val="00365F98"/>
    <w:rsid w:val="00367A0A"/>
    <w:rsid w:val="00367C4B"/>
    <w:rsid w:val="003730D0"/>
    <w:rsid w:val="003731F1"/>
    <w:rsid w:val="00373FA3"/>
    <w:rsid w:val="00374B3D"/>
    <w:rsid w:val="00375AC8"/>
    <w:rsid w:val="0037682E"/>
    <w:rsid w:val="00377698"/>
    <w:rsid w:val="003801A4"/>
    <w:rsid w:val="0038123F"/>
    <w:rsid w:val="003829A5"/>
    <w:rsid w:val="003833FC"/>
    <w:rsid w:val="00383F9E"/>
    <w:rsid w:val="0038489C"/>
    <w:rsid w:val="00384BB6"/>
    <w:rsid w:val="00385784"/>
    <w:rsid w:val="0038622A"/>
    <w:rsid w:val="0038702E"/>
    <w:rsid w:val="00387360"/>
    <w:rsid w:val="00387EB5"/>
    <w:rsid w:val="00391780"/>
    <w:rsid w:val="00393E88"/>
    <w:rsid w:val="00394F8D"/>
    <w:rsid w:val="0039661F"/>
    <w:rsid w:val="003974B0"/>
    <w:rsid w:val="003A2FC1"/>
    <w:rsid w:val="003A45E7"/>
    <w:rsid w:val="003A5EFC"/>
    <w:rsid w:val="003A6938"/>
    <w:rsid w:val="003A784A"/>
    <w:rsid w:val="003B08BD"/>
    <w:rsid w:val="003B0986"/>
    <w:rsid w:val="003B3534"/>
    <w:rsid w:val="003B403B"/>
    <w:rsid w:val="003B4B6E"/>
    <w:rsid w:val="003B4BBA"/>
    <w:rsid w:val="003B5D77"/>
    <w:rsid w:val="003B6E46"/>
    <w:rsid w:val="003C0649"/>
    <w:rsid w:val="003C1198"/>
    <w:rsid w:val="003C1799"/>
    <w:rsid w:val="003C1E24"/>
    <w:rsid w:val="003C216B"/>
    <w:rsid w:val="003C4013"/>
    <w:rsid w:val="003C4932"/>
    <w:rsid w:val="003C4990"/>
    <w:rsid w:val="003C4A30"/>
    <w:rsid w:val="003C653F"/>
    <w:rsid w:val="003C6BE1"/>
    <w:rsid w:val="003C6EE0"/>
    <w:rsid w:val="003C79F6"/>
    <w:rsid w:val="003C7F38"/>
    <w:rsid w:val="003C7FBA"/>
    <w:rsid w:val="003D0AA1"/>
    <w:rsid w:val="003D1508"/>
    <w:rsid w:val="003D22B8"/>
    <w:rsid w:val="003D2E49"/>
    <w:rsid w:val="003D6A88"/>
    <w:rsid w:val="003D7EAD"/>
    <w:rsid w:val="003E193F"/>
    <w:rsid w:val="003E211D"/>
    <w:rsid w:val="003E2A20"/>
    <w:rsid w:val="003E2ECB"/>
    <w:rsid w:val="003E2F32"/>
    <w:rsid w:val="003E3F8E"/>
    <w:rsid w:val="003E43E6"/>
    <w:rsid w:val="003E549E"/>
    <w:rsid w:val="003E6057"/>
    <w:rsid w:val="003E6D01"/>
    <w:rsid w:val="003E735D"/>
    <w:rsid w:val="003F04B1"/>
    <w:rsid w:val="003F23C0"/>
    <w:rsid w:val="003F3178"/>
    <w:rsid w:val="003F4185"/>
    <w:rsid w:val="003F771D"/>
    <w:rsid w:val="003F7B6E"/>
    <w:rsid w:val="0040297E"/>
    <w:rsid w:val="0040350F"/>
    <w:rsid w:val="0040364B"/>
    <w:rsid w:val="00404BBD"/>
    <w:rsid w:val="004061A1"/>
    <w:rsid w:val="00406263"/>
    <w:rsid w:val="00407600"/>
    <w:rsid w:val="00407865"/>
    <w:rsid w:val="00407AC9"/>
    <w:rsid w:val="0041537C"/>
    <w:rsid w:val="00415C7E"/>
    <w:rsid w:val="004200D3"/>
    <w:rsid w:val="004203D9"/>
    <w:rsid w:val="00420A01"/>
    <w:rsid w:val="00421A70"/>
    <w:rsid w:val="00421DB7"/>
    <w:rsid w:val="00421DBF"/>
    <w:rsid w:val="00422239"/>
    <w:rsid w:val="00422A65"/>
    <w:rsid w:val="00423A25"/>
    <w:rsid w:val="0042603B"/>
    <w:rsid w:val="00426505"/>
    <w:rsid w:val="00426A9B"/>
    <w:rsid w:val="00430AAD"/>
    <w:rsid w:val="00430DFE"/>
    <w:rsid w:val="00431316"/>
    <w:rsid w:val="004324F6"/>
    <w:rsid w:val="0043289B"/>
    <w:rsid w:val="00433125"/>
    <w:rsid w:val="00434559"/>
    <w:rsid w:val="004357F3"/>
    <w:rsid w:val="00435F57"/>
    <w:rsid w:val="0043605B"/>
    <w:rsid w:val="00436176"/>
    <w:rsid w:val="00436B76"/>
    <w:rsid w:val="00437493"/>
    <w:rsid w:val="00440085"/>
    <w:rsid w:val="004412C4"/>
    <w:rsid w:val="00441DA3"/>
    <w:rsid w:val="00441F66"/>
    <w:rsid w:val="00442B46"/>
    <w:rsid w:val="00442DF3"/>
    <w:rsid w:val="0044364B"/>
    <w:rsid w:val="00443C79"/>
    <w:rsid w:val="004445AB"/>
    <w:rsid w:val="00444F5C"/>
    <w:rsid w:val="0044507E"/>
    <w:rsid w:val="004455E6"/>
    <w:rsid w:val="00447114"/>
    <w:rsid w:val="00451849"/>
    <w:rsid w:val="00452034"/>
    <w:rsid w:val="00452817"/>
    <w:rsid w:val="00452A25"/>
    <w:rsid w:val="00460124"/>
    <w:rsid w:val="00460A5D"/>
    <w:rsid w:val="00460E1B"/>
    <w:rsid w:val="00461044"/>
    <w:rsid w:val="00461CAA"/>
    <w:rsid w:val="00461EAE"/>
    <w:rsid w:val="00462719"/>
    <w:rsid w:val="004638F4"/>
    <w:rsid w:val="004648BA"/>
    <w:rsid w:val="0046559E"/>
    <w:rsid w:val="0046587A"/>
    <w:rsid w:val="00465B5A"/>
    <w:rsid w:val="00470B41"/>
    <w:rsid w:val="00471483"/>
    <w:rsid w:val="00472070"/>
    <w:rsid w:val="004728EC"/>
    <w:rsid w:val="00472BE2"/>
    <w:rsid w:val="0047560E"/>
    <w:rsid w:val="00475DDC"/>
    <w:rsid w:val="0047651C"/>
    <w:rsid w:val="0047711C"/>
    <w:rsid w:val="004817A7"/>
    <w:rsid w:val="00482A87"/>
    <w:rsid w:val="00482BAE"/>
    <w:rsid w:val="00483E67"/>
    <w:rsid w:val="00487CC5"/>
    <w:rsid w:val="00490068"/>
    <w:rsid w:val="00491621"/>
    <w:rsid w:val="00492CCD"/>
    <w:rsid w:val="00493BC0"/>
    <w:rsid w:val="00494987"/>
    <w:rsid w:val="00495100"/>
    <w:rsid w:val="0049541A"/>
    <w:rsid w:val="004A0EF8"/>
    <w:rsid w:val="004A14D9"/>
    <w:rsid w:val="004A19B3"/>
    <w:rsid w:val="004A236C"/>
    <w:rsid w:val="004A24BE"/>
    <w:rsid w:val="004A2B0E"/>
    <w:rsid w:val="004A3994"/>
    <w:rsid w:val="004A581A"/>
    <w:rsid w:val="004A5EE3"/>
    <w:rsid w:val="004A6D97"/>
    <w:rsid w:val="004A7DD5"/>
    <w:rsid w:val="004B1B4C"/>
    <w:rsid w:val="004B2058"/>
    <w:rsid w:val="004B228D"/>
    <w:rsid w:val="004B2615"/>
    <w:rsid w:val="004B3EEF"/>
    <w:rsid w:val="004B3EF9"/>
    <w:rsid w:val="004B5B14"/>
    <w:rsid w:val="004B5BF9"/>
    <w:rsid w:val="004B61CF"/>
    <w:rsid w:val="004B702A"/>
    <w:rsid w:val="004C07B9"/>
    <w:rsid w:val="004C0E44"/>
    <w:rsid w:val="004C1A28"/>
    <w:rsid w:val="004C1F43"/>
    <w:rsid w:val="004C2A04"/>
    <w:rsid w:val="004C2B57"/>
    <w:rsid w:val="004C2D63"/>
    <w:rsid w:val="004C3307"/>
    <w:rsid w:val="004C4821"/>
    <w:rsid w:val="004C69CE"/>
    <w:rsid w:val="004C71B8"/>
    <w:rsid w:val="004C7C74"/>
    <w:rsid w:val="004D06BE"/>
    <w:rsid w:val="004D085F"/>
    <w:rsid w:val="004D2981"/>
    <w:rsid w:val="004D3770"/>
    <w:rsid w:val="004D3EA0"/>
    <w:rsid w:val="004D4583"/>
    <w:rsid w:val="004D65FA"/>
    <w:rsid w:val="004D69AE"/>
    <w:rsid w:val="004E06E1"/>
    <w:rsid w:val="004E0AA7"/>
    <w:rsid w:val="004E132A"/>
    <w:rsid w:val="004E37A1"/>
    <w:rsid w:val="004E4816"/>
    <w:rsid w:val="004E5BEA"/>
    <w:rsid w:val="004E67F3"/>
    <w:rsid w:val="004E76DC"/>
    <w:rsid w:val="004F03CE"/>
    <w:rsid w:val="004F05B6"/>
    <w:rsid w:val="004F3908"/>
    <w:rsid w:val="004F48D5"/>
    <w:rsid w:val="004F55DD"/>
    <w:rsid w:val="004F742E"/>
    <w:rsid w:val="0050112E"/>
    <w:rsid w:val="00502007"/>
    <w:rsid w:val="00503177"/>
    <w:rsid w:val="005036EE"/>
    <w:rsid w:val="005039B7"/>
    <w:rsid w:val="00504184"/>
    <w:rsid w:val="00506C18"/>
    <w:rsid w:val="0050714E"/>
    <w:rsid w:val="0050756E"/>
    <w:rsid w:val="005075BB"/>
    <w:rsid w:val="0051135A"/>
    <w:rsid w:val="00511AB8"/>
    <w:rsid w:val="00513268"/>
    <w:rsid w:val="00516D71"/>
    <w:rsid w:val="0051723C"/>
    <w:rsid w:val="00520B4D"/>
    <w:rsid w:val="00520E6C"/>
    <w:rsid w:val="00522894"/>
    <w:rsid w:val="00522F05"/>
    <w:rsid w:val="00523CB0"/>
    <w:rsid w:val="0052499B"/>
    <w:rsid w:val="00524CC3"/>
    <w:rsid w:val="00525E8A"/>
    <w:rsid w:val="00526060"/>
    <w:rsid w:val="00526416"/>
    <w:rsid w:val="0052737A"/>
    <w:rsid w:val="005274DB"/>
    <w:rsid w:val="00532B6E"/>
    <w:rsid w:val="0053432B"/>
    <w:rsid w:val="00535111"/>
    <w:rsid w:val="00535269"/>
    <w:rsid w:val="00535A1F"/>
    <w:rsid w:val="00535B52"/>
    <w:rsid w:val="0053702F"/>
    <w:rsid w:val="00537CE9"/>
    <w:rsid w:val="0054086B"/>
    <w:rsid w:val="00541BAE"/>
    <w:rsid w:val="00543948"/>
    <w:rsid w:val="005448D1"/>
    <w:rsid w:val="00544D76"/>
    <w:rsid w:val="00545140"/>
    <w:rsid w:val="00545873"/>
    <w:rsid w:val="00546360"/>
    <w:rsid w:val="005471E8"/>
    <w:rsid w:val="0054726F"/>
    <w:rsid w:val="00547910"/>
    <w:rsid w:val="00547A45"/>
    <w:rsid w:val="00547DF2"/>
    <w:rsid w:val="00547DF9"/>
    <w:rsid w:val="00551062"/>
    <w:rsid w:val="00551543"/>
    <w:rsid w:val="0055252B"/>
    <w:rsid w:val="00554143"/>
    <w:rsid w:val="00554BE4"/>
    <w:rsid w:val="00554C99"/>
    <w:rsid w:val="00554F46"/>
    <w:rsid w:val="00554F98"/>
    <w:rsid w:val="005556C4"/>
    <w:rsid w:val="00555F44"/>
    <w:rsid w:val="005567B8"/>
    <w:rsid w:val="00556E00"/>
    <w:rsid w:val="00557423"/>
    <w:rsid w:val="00563BB0"/>
    <w:rsid w:val="00563E3E"/>
    <w:rsid w:val="00564849"/>
    <w:rsid w:val="00564A3F"/>
    <w:rsid w:val="00567167"/>
    <w:rsid w:val="005671CC"/>
    <w:rsid w:val="0056754C"/>
    <w:rsid w:val="00571AEE"/>
    <w:rsid w:val="00573417"/>
    <w:rsid w:val="005739CF"/>
    <w:rsid w:val="00573E20"/>
    <w:rsid w:val="00574086"/>
    <w:rsid w:val="00576E06"/>
    <w:rsid w:val="00580926"/>
    <w:rsid w:val="005811C7"/>
    <w:rsid w:val="00581F4D"/>
    <w:rsid w:val="00582638"/>
    <w:rsid w:val="005833AC"/>
    <w:rsid w:val="00584171"/>
    <w:rsid w:val="00584C95"/>
    <w:rsid w:val="005863D0"/>
    <w:rsid w:val="00586928"/>
    <w:rsid w:val="00590795"/>
    <w:rsid w:val="00590B14"/>
    <w:rsid w:val="00591BBF"/>
    <w:rsid w:val="00591D8E"/>
    <w:rsid w:val="00592B08"/>
    <w:rsid w:val="005932C5"/>
    <w:rsid w:val="005943F4"/>
    <w:rsid w:val="00596802"/>
    <w:rsid w:val="00597A64"/>
    <w:rsid w:val="005A06DF"/>
    <w:rsid w:val="005A08EC"/>
    <w:rsid w:val="005A1B92"/>
    <w:rsid w:val="005A2744"/>
    <w:rsid w:val="005A2AB8"/>
    <w:rsid w:val="005A2DBB"/>
    <w:rsid w:val="005A34F3"/>
    <w:rsid w:val="005A366D"/>
    <w:rsid w:val="005A3E9B"/>
    <w:rsid w:val="005A6398"/>
    <w:rsid w:val="005A7310"/>
    <w:rsid w:val="005A73F8"/>
    <w:rsid w:val="005B0C38"/>
    <w:rsid w:val="005B0DD3"/>
    <w:rsid w:val="005B30FB"/>
    <w:rsid w:val="005B3B78"/>
    <w:rsid w:val="005B5429"/>
    <w:rsid w:val="005B64D4"/>
    <w:rsid w:val="005B6AB1"/>
    <w:rsid w:val="005B6ED4"/>
    <w:rsid w:val="005B6F7E"/>
    <w:rsid w:val="005C0C3C"/>
    <w:rsid w:val="005C2148"/>
    <w:rsid w:val="005C277B"/>
    <w:rsid w:val="005C2E11"/>
    <w:rsid w:val="005C345B"/>
    <w:rsid w:val="005C5440"/>
    <w:rsid w:val="005C5C2D"/>
    <w:rsid w:val="005C6320"/>
    <w:rsid w:val="005C741D"/>
    <w:rsid w:val="005D1332"/>
    <w:rsid w:val="005D1AC9"/>
    <w:rsid w:val="005D2528"/>
    <w:rsid w:val="005D402E"/>
    <w:rsid w:val="005D5017"/>
    <w:rsid w:val="005E01AF"/>
    <w:rsid w:val="005E0FD9"/>
    <w:rsid w:val="005E1BFB"/>
    <w:rsid w:val="005E3208"/>
    <w:rsid w:val="005E430F"/>
    <w:rsid w:val="005E4A1F"/>
    <w:rsid w:val="005E5A41"/>
    <w:rsid w:val="005F1596"/>
    <w:rsid w:val="005F1850"/>
    <w:rsid w:val="005F27E3"/>
    <w:rsid w:val="005F2BDF"/>
    <w:rsid w:val="005F2DA6"/>
    <w:rsid w:val="005F472E"/>
    <w:rsid w:val="005F6157"/>
    <w:rsid w:val="005F66FA"/>
    <w:rsid w:val="005F6707"/>
    <w:rsid w:val="006007BC"/>
    <w:rsid w:val="006015C3"/>
    <w:rsid w:val="006047AB"/>
    <w:rsid w:val="00605096"/>
    <w:rsid w:val="00606A4F"/>
    <w:rsid w:val="00606B1D"/>
    <w:rsid w:val="00607737"/>
    <w:rsid w:val="00607D01"/>
    <w:rsid w:val="00610AA7"/>
    <w:rsid w:val="006122C6"/>
    <w:rsid w:val="00614C7D"/>
    <w:rsid w:val="00617E82"/>
    <w:rsid w:val="006204F9"/>
    <w:rsid w:val="00621957"/>
    <w:rsid w:val="00622164"/>
    <w:rsid w:val="00622383"/>
    <w:rsid w:val="0062247F"/>
    <w:rsid w:val="006226ED"/>
    <w:rsid w:val="00624D40"/>
    <w:rsid w:val="0062671E"/>
    <w:rsid w:val="00630011"/>
    <w:rsid w:val="0063488B"/>
    <w:rsid w:val="006352CA"/>
    <w:rsid w:val="00635480"/>
    <w:rsid w:val="00635E13"/>
    <w:rsid w:val="00636359"/>
    <w:rsid w:val="006402C3"/>
    <w:rsid w:val="00641D04"/>
    <w:rsid w:val="0064351F"/>
    <w:rsid w:val="00643524"/>
    <w:rsid w:val="00643B72"/>
    <w:rsid w:val="0064400D"/>
    <w:rsid w:val="00644768"/>
    <w:rsid w:val="00644843"/>
    <w:rsid w:val="00644FDC"/>
    <w:rsid w:val="00647D9F"/>
    <w:rsid w:val="00650133"/>
    <w:rsid w:val="0065016F"/>
    <w:rsid w:val="00650949"/>
    <w:rsid w:val="006521D7"/>
    <w:rsid w:val="006532DF"/>
    <w:rsid w:val="006541DF"/>
    <w:rsid w:val="006562E1"/>
    <w:rsid w:val="0066041F"/>
    <w:rsid w:val="00660454"/>
    <w:rsid w:val="00661E78"/>
    <w:rsid w:val="00663740"/>
    <w:rsid w:val="006660B6"/>
    <w:rsid w:val="00666A87"/>
    <w:rsid w:val="00666FBC"/>
    <w:rsid w:val="006701E5"/>
    <w:rsid w:val="00670528"/>
    <w:rsid w:val="0067064B"/>
    <w:rsid w:val="0067119B"/>
    <w:rsid w:val="00671620"/>
    <w:rsid w:val="00672646"/>
    <w:rsid w:val="0067384C"/>
    <w:rsid w:val="00673D64"/>
    <w:rsid w:val="0067621A"/>
    <w:rsid w:val="00676B8A"/>
    <w:rsid w:val="00677722"/>
    <w:rsid w:val="006777D5"/>
    <w:rsid w:val="00680390"/>
    <w:rsid w:val="00680B4F"/>
    <w:rsid w:val="00681DFF"/>
    <w:rsid w:val="006823E0"/>
    <w:rsid w:val="00682DF1"/>
    <w:rsid w:val="0068311B"/>
    <w:rsid w:val="0068321F"/>
    <w:rsid w:val="0068479B"/>
    <w:rsid w:val="00685F23"/>
    <w:rsid w:val="00685F7B"/>
    <w:rsid w:val="00686264"/>
    <w:rsid w:val="00686A90"/>
    <w:rsid w:val="006871B4"/>
    <w:rsid w:val="00687B12"/>
    <w:rsid w:val="00690D22"/>
    <w:rsid w:val="00692282"/>
    <w:rsid w:val="00692BD1"/>
    <w:rsid w:val="00693F3C"/>
    <w:rsid w:val="00694375"/>
    <w:rsid w:val="006960C5"/>
    <w:rsid w:val="006966DF"/>
    <w:rsid w:val="00696910"/>
    <w:rsid w:val="00697B12"/>
    <w:rsid w:val="006A0573"/>
    <w:rsid w:val="006A1B48"/>
    <w:rsid w:val="006A2512"/>
    <w:rsid w:val="006A2CB2"/>
    <w:rsid w:val="006A2EEC"/>
    <w:rsid w:val="006A36AD"/>
    <w:rsid w:val="006A3E0B"/>
    <w:rsid w:val="006A5182"/>
    <w:rsid w:val="006A58F5"/>
    <w:rsid w:val="006A5DE5"/>
    <w:rsid w:val="006A6792"/>
    <w:rsid w:val="006B03EA"/>
    <w:rsid w:val="006B16E5"/>
    <w:rsid w:val="006B2F96"/>
    <w:rsid w:val="006B32CF"/>
    <w:rsid w:val="006B585B"/>
    <w:rsid w:val="006B6682"/>
    <w:rsid w:val="006B7A59"/>
    <w:rsid w:val="006B7FD0"/>
    <w:rsid w:val="006C03CD"/>
    <w:rsid w:val="006C21EF"/>
    <w:rsid w:val="006C4E96"/>
    <w:rsid w:val="006C6601"/>
    <w:rsid w:val="006C6A0E"/>
    <w:rsid w:val="006C7706"/>
    <w:rsid w:val="006C7B9C"/>
    <w:rsid w:val="006C7EA1"/>
    <w:rsid w:val="006D13C9"/>
    <w:rsid w:val="006D3E96"/>
    <w:rsid w:val="006D4D2D"/>
    <w:rsid w:val="006D51D3"/>
    <w:rsid w:val="006D6B8C"/>
    <w:rsid w:val="006D7203"/>
    <w:rsid w:val="006D73D4"/>
    <w:rsid w:val="006D7660"/>
    <w:rsid w:val="006D7CF1"/>
    <w:rsid w:val="006E0151"/>
    <w:rsid w:val="006E07EA"/>
    <w:rsid w:val="006E19C3"/>
    <w:rsid w:val="006E3027"/>
    <w:rsid w:val="006E39F1"/>
    <w:rsid w:val="006E3FAA"/>
    <w:rsid w:val="006E46E6"/>
    <w:rsid w:val="006E4EF2"/>
    <w:rsid w:val="006E4F8A"/>
    <w:rsid w:val="006E58E5"/>
    <w:rsid w:val="006E64F0"/>
    <w:rsid w:val="006E6B3B"/>
    <w:rsid w:val="006E6BCA"/>
    <w:rsid w:val="006F0CCA"/>
    <w:rsid w:val="006F140E"/>
    <w:rsid w:val="006F2606"/>
    <w:rsid w:val="006F2A54"/>
    <w:rsid w:val="006F3E88"/>
    <w:rsid w:val="006F4EBD"/>
    <w:rsid w:val="006F5446"/>
    <w:rsid w:val="006F6C60"/>
    <w:rsid w:val="006F7066"/>
    <w:rsid w:val="006F77D6"/>
    <w:rsid w:val="00700EFA"/>
    <w:rsid w:val="00703DE8"/>
    <w:rsid w:val="007051B2"/>
    <w:rsid w:val="00706268"/>
    <w:rsid w:val="007128AB"/>
    <w:rsid w:val="007133E7"/>
    <w:rsid w:val="007134F3"/>
    <w:rsid w:val="00716684"/>
    <w:rsid w:val="0071671C"/>
    <w:rsid w:val="00721E0C"/>
    <w:rsid w:val="00724739"/>
    <w:rsid w:val="007248B6"/>
    <w:rsid w:val="00725483"/>
    <w:rsid w:val="007267FC"/>
    <w:rsid w:val="00726A6C"/>
    <w:rsid w:val="007275A6"/>
    <w:rsid w:val="00730956"/>
    <w:rsid w:val="0073205D"/>
    <w:rsid w:val="007324AC"/>
    <w:rsid w:val="00733343"/>
    <w:rsid w:val="00736871"/>
    <w:rsid w:val="00736B1D"/>
    <w:rsid w:val="00737167"/>
    <w:rsid w:val="0074037F"/>
    <w:rsid w:val="0074118D"/>
    <w:rsid w:val="00742321"/>
    <w:rsid w:val="007427EF"/>
    <w:rsid w:val="00743D63"/>
    <w:rsid w:val="007446A6"/>
    <w:rsid w:val="0074598C"/>
    <w:rsid w:val="00745C75"/>
    <w:rsid w:val="00746DA0"/>
    <w:rsid w:val="00746FB1"/>
    <w:rsid w:val="00750650"/>
    <w:rsid w:val="00752321"/>
    <w:rsid w:val="00752C43"/>
    <w:rsid w:val="00754484"/>
    <w:rsid w:val="00755530"/>
    <w:rsid w:val="00755EF6"/>
    <w:rsid w:val="007568AF"/>
    <w:rsid w:val="007577BB"/>
    <w:rsid w:val="007604E8"/>
    <w:rsid w:val="00762D6C"/>
    <w:rsid w:val="00762F04"/>
    <w:rsid w:val="00764BF1"/>
    <w:rsid w:val="007660F7"/>
    <w:rsid w:val="007666A1"/>
    <w:rsid w:val="00766C13"/>
    <w:rsid w:val="0076751A"/>
    <w:rsid w:val="007675D0"/>
    <w:rsid w:val="00770FA8"/>
    <w:rsid w:val="00771623"/>
    <w:rsid w:val="00771625"/>
    <w:rsid w:val="00771984"/>
    <w:rsid w:val="007729CB"/>
    <w:rsid w:val="00773185"/>
    <w:rsid w:val="00773C7A"/>
    <w:rsid w:val="007742A2"/>
    <w:rsid w:val="0077453D"/>
    <w:rsid w:val="00775BDD"/>
    <w:rsid w:val="00775D92"/>
    <w:rsid w:val="00775DFD"/>
    <w:rsid w:val="00776785"/>
    <w:rsid w:val="0078002D"/>
    <w:rsid w:val="00782C53"/>
    <w:rsid w:val="00783C30"/>
    <w:rsid w:val="00784232"/>
    <w:rsid w:val="007849D1"/>
    <w:rsid w:val="00785085"/>
    <w:rsid w:val="00785234"/>
    <w:rsid w:val="00785EC1"/>
    <w:rsid w:val="00786295"/>
    <w:rsid w:val="007901F3"/>
    <w:rsid w:val="007902BC"/>
    <w:rsid w:val="0079030C"/>
    <w:rsid w:val="00790603"/>
    <w:rsid w:val="00791104"/>
    <w:rsid w:val="00793386"/>
    <w:rsid w:val="00793EB6"/>
    <w:rsid w:val="00795A3B"/>
    <w:rsid w:val="007965C0"/>
    <w:rsid w:val="00796637"/>
    <w:rsid w:val="00796C66"/>
    <w:rsid w:val="00796DF3"/>
    <w:rsid w:val="00796E62"/>
    <w:rsid w:val="00797702"/>
    <w:rsid w:val="007A19A5"/>
    <w:rsid w:val="007A1FAD"/>
    <w:rsid w:val="007A298A"/>
    <w:rsid w:val="007A33B4"/>
    <w:rsid w:val="007A3BC7"/>
    <w:rsid w:val="007A4463"/>
    <w:rsid w:val="007A4E03"/>
    <w:rsid w:val="007A530E"/>
    <w:rsid w:val="007A5813"/>
    <w:rsid w:val="007A6700"/>
    <w:rsid w:val="007A6914"/>
    <w:rsid w:val="007A6BDE"/>
    <w:rsid w:val="007A7111"/>
    <w:rsid w:val="007B1C97"/>
    <w:rsid w:val="007B20F3"/>
    <w:rsid w:val="007B2225"/>
    <w:rsid w:val="007B35C1"/>
    <w:rsid w:val="007B3A1C"/>
    <w:rsid w:val="007B41C4"/>
    <w:rsid w:val="007B5F6E"/>
    <w:rsid w:val="007C064C"/>
    <w:rsid w:val="007C0FD0"/>
    <w:rsid w:val="007C297B"/>
    <w:rsid w:val="007C2A55"/>
    <w:rsid w:val="007C3B5B"/>
    <w:rsid w:val="007C5F15"/>
    <w:rsid w:val="007D0354"/>
    <w:rsid w:val="007D0D6C"/>
    <w:rsid w:val="007D1B9C"/>
    <w:rsid w:val="007D28BF"/>
    <w:rsid w:val="007D34AA"/>
    <w:rsid w:val="007D3919"/>
    <w:rsid w:val="007D4630"/>
    <w:rsid w:val="007D573D"/>
    <w:rsid w:val="007D5B25"/>
    <w:rsid w:val="007D5F54"/>
    <w:rsid w:val="007D6497"/>
    <w:rsid w:val="007D7A8B"/>
    <w:rsid w:val="007E094D"/>
    <w:rsid w:val="007E0DE6"/>
    <w:rsid w:val="007E2CE2"/>
    <w:rsid w:val="007E32C2"/>
    <w:rsid w:val="007E3FA9"/>
    <w:rsid w:val="007E450A"/>
    <w:rsid w:val="007E4A1D"/>
    <w:rsid w:val="007E4E4D"/>
    <w:rsid w:val="007E5347"/>
    <w:rsid w:val="007E67F5"/>
    <w:rsid w:val="007E692F"/>
    <w:rsid w:val="007E7D19"/>
    <w:rsid w:val="007F00A0"/>
    <w:rsid w:val="007F06C8"/>
    <w:rsid w:val="007F1227"/>
    <w:rsid w:val="007F26E4"/>
    <w:rsid w:val="007F2F4C"/>
    <w:rsid w:val="007F3B20"/>
    <w:rsid w:val="007F4DB0"/>
    <w:rsid w:val="007F6645"/>
    <w:rsid w:val="00800857"/>
    <w:rsid w:val="00801F53"/>
    <w:rsid w:val="00802506"/>
    <w:rsid w:val="00804D1B"/>
    <w:rsid w:val="00807870"/>
    <w:rsid w:val="008126E0"/>
    <w:rsid w:val="008135E7"/>
    <w:rsid w:val="00814483"/>
    <w:rsid w:val="00814F66"/>
    <w:rsid w:val="008150AA"/>
    <w:rsid w:val="008152A9"/>
    <w:rsid w:val="00816163"/>
    <w:rsid w:val="00816A47"/>
    <w:rsid w:val="008201CD"/>
    <w:rsid w:val="00822007"/>
    <w:rsid w:val="0082267E"/>
    <w:rsid w:val="00822D76"/>
    <w:rsid w:val="00822FBF"/>
    <w:rsid w:val="00823481"/>
    <w:rsid w:val="0082431A"/>
    <w:rsid w:val="00824F55"/>
    <w:rsid w:val="00825396"/>
    <w:rsid w:val="00826121"/>
    <w:rsid w:val="00826AC0"/>
    <w:rsid w:val="008307B6"/>
    <w:rsid w:val="00830822"/>
    <w:rsid w:val="00831C0F"/>
    <w:rsid w:val="00831DD1"/>
    <w:rsid w:val="00831E25"/>
    <w:rsid w:val="00832A3D"/>
    <w:rsid w:val="0083459A"/>
    <w:rsid w:val="00835A71"/>
    <w:rsid w:val="00836187"/>
    <w:rsid w:val="00836B92"/>
    <w:rsid w:val="008374A6"/>
    <w:rsid w:val="008374C9"/>
    <w:rsid w:val="00840C6A"/>
    <w:rsid w:val="00840D4D"/>
    <w:rsid w:val="008447F0"/>
    <w:rsid w:val="00850E53"/>
    <w:rsid w:val="00851306"/>
    <w:rsid w:val="008514FD"/>
    <w:rsid w:val="0085248D"/>
    <w:rsid w:val="00852C9B"/>
    <w:rsid w:val="008533BA"/>
    <w:rsid w:val="0085360B"/>
    <w:rsid w:val="008536C4"/>
    <w:rsid w:val="00855FED"/>
    <w:rsid w:val="00857022"/>
    <w:rsid w:val="008576E8"/>
    <w:rsid w:val="00860558"/>
    <w:rsid w:val="00860A7B"/>
    <w:rsid w:val="00860FF6"/>
    <w:rsid w:val="00861833"/>
    <w:rsid w:val="00861EA9"/>
    <w:rsid w:val="00862461"/>
    <w:rsid w:val="00862BA8"/>
    <w:rsid w:val="008641C0"/>
    <w:rsid w:val="008642F6"/>
    <w:rsid w:val="00866395"/>
    <w:rsid w:val="008673D8"/>
    <w:rsid w:val="00867709"/>
    <w:rsid w:val="0087049C"/>
    <w:rsid w:val="0087222A"/>
    <w:rsid w:val="00873E58"/>
    <w:rsid w:val="00874A89"/>
    <w:rsid w:val="00875024"/>
    <w:rsid w:val="0087530E"/>
    <w:rsid w:val="008762D3"/>
    <w:rsid w:val="008763FB"/>
    <w:rsid w:val="0087777E"/>
    <w:rsid w:val="00877BC9"/>
    <w:rsid w:val="00880673"/>
    <w:rsid w:val="00883DBD"/>
    <w:rsid w:val="008843ED"/>
    <w:rsid w:val="0088551C"/>
    <w:rsid w:val="00885DD6"/>
    <w:rsid w:val="00890C95"/>
    <w:rsid w:val="00890D53"/>
    <w:rsid w:val="00892019"/>
    <w:rsid w:val="0089208C"/>
    <w:rsid w:val="00892420"/>
    <w:rsid w:val="00893B4B"/>
    <w:rsid w:val="008962DF"/>
    <w:rsid w:val="00896344"/>
    <w:rsid w:val="00896C68"/>
    <w:rsid w:val="00896D6A"/>
    <w:rsid w:val="008A119C"/>
    <w:rsid w:val="008A3F21"/>
    <w:rsid w:val="008A4012"/>
    <w:rsid w:val="008A414C"/>
    <w:rsid w:val="008A5B30"/>
    <w:rsid w:val="008A5C4F"/>
    <w:rsid w:val="008A609A"/>
    <w:rsid w:val="008A6C2D"/>
    <w:rsid w:val="008B1F5B"/>
    <w:rsid w:val="008B264E"/>
    <w:rsid w:val="008B2708"/>
    <w:rsid w:val="008B2D56"/>
    <w:rsid w:val="008B3699"/>
    <w:rsid w:val="008B3978"/>
    <w:rsid w:val="008B544E"/>
    <w:rsid w:val="008B66CC"/>
    <w:rsid w:val="008B6C1B"/>
    <w:rsid w:val="008C0683"/>
    <w:rsid w:val="008C1360"/>
    <w:rsid w:val="008C16CF"/>
    <w:rsid w:val="008C3339"/>
    <w:rsid w:val="008C39B3"/>
    <w:rsid w:val="008C3A16"/>
    <w:rsid w:val="008C3E35"/>
    <w:rsid w:val="008C3FB3"/>
    <w:rsid w:val="008C52D4"/>
    <w:rsid w:val="008C580A"/>
    <w:rsid w:val="008C59BC"/>
    <w:rsid w:val="008C63F6"/>
    <w:rsid w:val="008C70B7"/>
    <w:rsid w:val="008C790E"/>
    <w:rsid w:val="008D00D9"/>
    <w:rsid w:val="008D05F7"/>
    <w:rsid w:val="008D0734"/>
    <w:rsid w:val="008D1106"/>
    <w:rsid w:val="008D15D4"/>
    <w:rsid w:val="008D1A88"/>
    <w:rsid w:val="008D1BC3"/>
    <w:rsid w:val="008D44DC"/>
    <w:rsid w:val="008D5403"/>
    <w:rsid w:val="008D5949"/>
    <w:rsid w:val="008D65BD"/>
    <w:rsid w:val="008D7075"/>
    <w:rsid w:val="008D78ED"/>
    <w:rsid w:val="008E0179"/>
    <w:rsid w:val="008E071B"/>
    <w:rsid w:val="008E205E"/>
    <w:rsid w:val="008E3EA2"/>
    <w:rsid w:val="008E4071"/>
    <w:rsid w:val="008E4844"/>
    <w:rsid w:val="008E4FF5"/>
    <w:rsid w:val="008E57A2"/>
    <w:rsid w:val="008E681A"/>
    <w:rsid w:val="008E6DE2"/>
    <w:rsid w:val="008E78BE"/>
    <w:rsid w:val="008F0D72"/>
    <w:rsid w:val="008F1172"/>
    <w:rsid w:val="008F15DC"/>
    <w:rsid w:val="008F1655"/>
    <w:rsid w:val="008F3558"/>
    <w:rsid w:val="008F3B03"/>
    <w:rsid w:val="008F3C60"/>
    <w:rsid w:val="008F3CB7"/>
    <w:rsid w:val="008F3D01"/>
    <w:rsid w:val="008F425C"/>
    <w:rsid w:val="00900B7A"/>
    <w:rsid w:val="0090124F"/>
    <w:rsid w:val="00901BB3"/>
    <w:rsid w:val="00901EE3"/>
    <w:rsid w:val="009030C4"/>
    <w:rsid w:val="00906406"/>
    <w:rsid w:val="00907A1B"/>
    <w:rsid w:val="009102FA"/>
    <w:rsid w:val="009137CD"/>
    <w:rsid w:val="0091389D"/>
    <w:rsid w:val="00913D7C"/>
    <w:rsid w:val="00914000"/>
    <w:rsid w:val="00915F8E"/>
    <w:rsid w:val="00916F8C"/>
    <w:rsid w:val="0091727F"/>
    <w:rsid w:val="00917549"/>
    <w:rsid w:val="009220E8"/>
    <w:rsid w:val="0092217C"/>
    <w:rsid w:val="00923437"/>
    <w:rsid w:val="00923CAF"/>
    <w:rsid w:val="00925D11"/>
    <w:rsid w:val="0092672D"/>
    <w:rsid w:val="00927BF4"/>
    <w:rsid w:val="00930A0E"/>
    <w:rsid w:val="00930E58"/>
    <w:rsid w:val="00933164"/>
    <w:rsid w:val="009333AC"/>
    <w:rsid w:val="009339D5"/>
    <w:rsid w:val="00933E32"/>
    <w:rsid w:val="00934910"/>
    <w:rsid w:val="009365C8"/>
    <w:rsid w:val="00936602"/>
    <w:rsid w:val="00937A34"/>
    <w:rsid w:val="00937CB2"/>
    <w:rsid w:val="00941344"/>
    <w:rsid w:val="009416BA"/>
    <w:rsid w:val="00947248"/>
    <w:rsid w:val="00951479"/>
    <w:rsid w:val="00952B4F"/>
    <w:rsid w:val="00954D90"/>
    <w:rsid w:val="009559C2"/>
    <w:rsid w:val="00957340"/>
    <w:rsid w:val="00960E99"/>
    <w:rsid w:val="009613C1"/>
    <w:rsid w:val="00961D7A"/>
    <w:rsid w:val="00961F1F"/>
    <w:rsid w:val="009620D1"/>
    <w:rsid w:val="00963B96"/>
    <w:rsid w:val="0096400A"/>
    <w:rsid w:val="00966FA7"/>
    <w:rsid w:val="00967497"/>
    <w:rsid w:val="00967D08"/>
    <w:rsid w:val="00970E13"/>
    <w:rsid w:val="00971579"/>
    <w:rsid w:val="0097199A"/>
    <w:rsid w:val="00971D34"/>
    <w:rsid w:val="00973860"/>
    <w:rsid w:val="009738F3"/>
    <w:rsid w:val="00974E85"/>
    <w:rsid w:val="00975B2D"/>
    <w:rsid w:val="00976B00"/>
    <w:rsid w:val="009809BA"/>
    <w:rsid w:val="00982117"/>
    <w:rsid w:val="00983911"/>
    <w:rsid w:val="00986D18"/>
    <w:rsid w:val="00986F23"/>
    <w:rsid w:val="00990096"/>
    <w:rsid w:val="00990806"/>
    <w:rsid w:val="00990E7A"/>
    <w:rsid w:val="00991F1B"/>
    <w:rsid w:val="009950E4"/>
    <w:rsid w:val="00995F42"/>
    <w:rsid w:val="00996B3A"/>
    <w:rsid w:val="00996D92"/>
    <w:rsid w:val="009A072F"/>
    <w:rsid w:val="009A212C"/>
    <w:rsid w:val="009A2C65"/>
    <w:rsid w:val="009A3ECF"/>
    <w:rsid w:val="009A5492"/>
    <w:rsid w:val="009A5EA9"/>
    <w:rsid w:val="009A5FCB"/>
    <w:rsid w:val="009A7588"/>
    <w:rsid w:val="009B2119"/>
    <w:rsid w:val="009B3EB3"/>
    <w:rsid w:val="009B456B"/>
    <w:rsid w:val="009B56D3"/>
    <w:rsid w:val="009B7422"/>
    <w:rsid w:val="009C0662"/>
    <w:rsid w:val="009C6D21"/>
    <w:rsid w:val="009C6DF2"/>
    <w:rsid w:val="009D00E6"/>
    <w:rsid w:val="009D01DE"/>
    <w:rsid w:val="009D0211"/>
    <w:rsid w:val="009D061E"/>
    <w:rsid w:val="009D38C2"/>
    <w:rsid w:val="009D4F4C"/>
    <w:rsid w:val="009D5B4D"/>
    <w:rsid w:val="009D78A8"/>
    <w:rsid w:val="009E2737"/>
    <w:rsid w:val="009E377E"/>
    <w:rsid w:val="009E38E7"/>
    <w:rsid w:val="009E4525"/>
    <w:rsid w:val="009E46BD"/>
    <w:rsid w:val="009E4F49"/>
    <w:rsid w:val="009E580C"/>
    <w:rsid w:val="009E6A8A"/>
    <w:rsid w:val="009F0366"/>
    <w:rsid w:val="009F064A"/>
    <w:rsid w:val="009F0DEC"/>
    <w:rsid w:val="009F0F12"/>
    <w:rsid w:val="009F1394"/>
    <w:rsid w:val="009F33C8"/>
    <w:rsid w:val="009F4379"/>
    <w:rsid w:val="009F528C"/>
    <w:rsid w:val="009F5DCD"/>
    <w:rsid w:val="009F6820"/>
    <w:rsid w:val="009F6F92"/>
    <w:rsid w:val="009F7A62"/>
    <w:rsid w:val="00A01D13"/>
    <w:rsid w:val="00A01E53"/>
    <w:rsid w:val="00A024E2"/>
    <w:rsid w:val="00A02B69"/>
    <w:rsid w:val="00A031C7"/>
    <w:rsid w:val="00A04A77"/>
    <w:rsid w:val="00A04AF6"/>
    <w:rsid w:val="00A05A6E"/>
    <w:rsid w:val="00A05E84"/>
    <w:rsid w:val="00A0619A"/>
    <w:rsid w:val="00A06218"/>
    <w:rsid w:val="00A064E7"/>
    <w:rsid w:val="00A10F0C"/>
    <w:rsid w:val="00A1147D"/>
    <w:rsid w:val="00A11528"/>
    <w:rsid w:val="00A1252E"/>
    <w:rsid w:val="00A131ED"/>
    <w:rsid w:val="00A13379"/>
    <w:rsid w:val="00A1342B"/>
    <w:rsid w:val="00A13AD3"/>
    <w:rsid w:val="00A14C17"/>
    <w:rsid w:val="00A159C8"/>
    <w:rsid w:val="00A15E48"/>
    <w:rsid w:val="00A15F37"/>
    <w:rsid w:val="00A1646D"/>
    <w:rsid w:val="00A16851"/>
    <w:rsid w:val="00A2035F"/>
    <w:rsid w:val="00A20947"/>
    <w:rsid w:val="00A21026"/>
    <w:rsid w:val="00A21714"/>
    <w:rsid w:val="00A23B1C"/>
    <w:rsid w:val="00A23B99"/>
    <w:rsid w:val="00A242FB"/>
    <w:rsid w:val="00A24B6C"/>
    <w:rsid w:val="00A24FD2"/>
    <w:rsid w:val="00A25976"/>
    <w:rsid w:val="00A25F13"/>
    <w:rsid w:val="00A26935"/>
    <w:rsid w:val="00A26FFC"/>
    <w:rsid w:val="00A27B4B"/>
    <w:rsid w:val="00A30875"/>
    <w:rsid w:val="00A30F0E"/>
    <w:rsid w:val="00A31978"/>
    <w:rsid w:val="00A319C8"/>
    <w:rsid w:val="00A338B3"/>
    <w:rsid w:val="00A33EAB"/>
    <w:rsid w:val="00A346D6"/>
    <w:rsid w:val="00A347B0"/>
    <w:rsid w:val="00A34CF1"/>
    <w:rsid w:val="00A35261"/>
    <w:rsid w:val="00A357A9"/>
    <w:rsid w:val="00A3583E"/>
    <w:rsid w:val="00A36048"/>
    <w:rsid w:val="00A369F9"/>
    <w:rsid w:val="00A37C92"/>
    <w:rsid w:val="00A40B6B"/>
    <w:rsid w:val="00A40C2E"/>
    <w:rsid w:val="00A42D45"/>
    <w:rsid w:val="00A43437"/>
    <w:rsid w:val="00A43F87"/>
    <w:rsid w:val="00A447E0"/>
    <w:rsid w:val="00A459BD"/>
    <w:rsid w:val="00A47143"/>
    <w:rsid w:val="00A47240"/>
    <w:rsid w:val="00A4780C"/>
    <w:rsid w:val="00A50633"/>
    <w:rsid w:val="00A51240"/>
    <w:rsid w:val="00A5140B"/>
    <w:rsid w:val="00A52F2D"/>
    <w:rsid w:val="00A53360"/>
    <w:rsid w:val="00A54093"/>
    <w:rsid w:val="00A55057"/>
    <w:rsid w:val="00A55316"/>
    <w:rsid w:val="00A55812"/>
    <w:rsid w:val="00A55D91"/>
    <w:rsid w:val="00A56213"/>
    <w:rsid w:val="00A6105A"/>
    <w:rsid w:val="00A61106"/>
    <w:rsid w:val="00A61BA3"/>
    <w:rsid w:val="00A6337F"/>
    <w:rsid w:val="00A6372B"/>
    <w:rsid w:val="00A63927"/>
    <w:rsid w:val="00A63C3E"/>
    <w:rsid w:val="00A65F33"/>
    <w:rsid w:val="00A65F7F"/>
    <w:rsid w:val="00A6678B"/>
    <w:rsid w:val="00A673E9"/>
    <w:rsid w:val="00A70C08"/>
    <w:rsid w:val="00A712D1"/>
    <w:rsid w:val="00A719E4"/>
    <w:rsid w:val="00A71FA5"/>
    <w:rsid w:val="00A72F46"/>
    <w:rsid w:val="00A75266"/>
    <w:rsid w:val="00A75CA2"/>
    <w:rsid w:val="00A760D5"/>
    <w:rsid w:val="00A80455"/>
    <w:rsid w:val="00A8196D"/>
    <w:rsid w:val="00A825A0"/>
    <w:rsid w:val="00A825AF"/>
    <w:rsid w:val="00A82861"/>
    <w:rsid w:val="00A851F3"/>
    <w:rsid w:val="00A87921"/>
    <w:rsid w:val="00A91416"/>
    <w:rsid w:val="00A931B0"/>
    <w:rsid w:val="00A9369C"/>
    <w:rsid w:val="00A93EC0"/>
    <w:rsid w:val="00A93ECA"/>
    <w:rsid w:val="00A96849"/>
    <w:rsid w:val="00A97333"/>
    <w:rsid w:val="00AA027F"/>
    <w:rsid w:val="00AA0672"/>
    <w:rsid w:val="00AA0890"/>
    <w:rsid w:val="00AA25B7"/>
    <w:rsid w:val="00AA29FC"/>
    <w:rsid w:val="00AA4DDC"/>
    <w:rsid w:val="00AA556A"/>
    <w:rsid w:val="00AA5F35"/>
    <w:rsid w:val="00AA6256"/>
    <w:rsid w:val="00AA6B47"/>
    <w:rsid w:val="00AA7C13"/>
    <w:rsid w:val="00AA7D83"/>
    <w:rsid w:val="00AB004F"/>
    <w:rsid w:val="00AB029C"/>
    <w:rsid w:val="00AB19A9"/>
    <w:rsid w:val="00AB2D6C"/>
    <w:rsid w:val="00AB3031"/>
    <w:rsid w:val="00AB3AA9"/>
    <w:rsid w:val="00AB4AF3"/>
    <w:rsid w:val="00AB6D4C"/>
    <w:rsid w:val="00AB7267"/>
    <w:rsid w:val="00AB7591"/>
    <w:rsid w:val="00AB79E7"/>
    <w:rsid w:val="00AC08CC"/>
    <w:rsid w:val="00AC2570"/>
    <w:rsid w:val="00AC262E"/>
    <w:rsid w:val="00AC2FDF"/>
    <w:rsid w:val="00AC3486"/>
    <w:rsid w:val="00AC351F"/>
    <w:rsid w:val="00AC4A6A"/>
    <w:rsid w:val="00AC52D9"/>
    <w:rsid w:val="00AC5ED3"/>
    <w:rsid w:val="00AC6DF5"/>
    <w:rsid w:val="00AD0280"/>
    <w:rsid w:val="00AD1DBE"/>
    <w:rsid w:val="00AD2B8C"/>
    <w:rsid w:val="00AD3312"/>
    <w:rsid w:val="00AD409A"/>
    <w:rsid w:val="00AD5170"/>
    <w:rsid w:val="00AE0266"/>
    <w:rsid w:val="00AE04D5"/>
    <w:rsid w:val="00AE4502"/>
    <w:rsid w:val="00AE5BDC"/>
    <w:rsid w:val="00AE61CB"/>
    <w:rsid w:val="00AE7668"/>
    <w:rsid w:val="00AF0734"/>
    <w:rsid w:val="00AF0F23"/>
    <w:rsid w:val="00AF2283"/>
    <w:rsid w:val="00AF3E90"/>
    <w:rsid w:val="00AF638B"/>
    <w:rsid w:val="00AF6DCA"/>
    <w:rsid w:val="00AF7B11"/>
    <w:rsid w:val="00B00A43"/>
    <w:rsid w:val="00B01EFD"/>
    <w:rsid w:val="00B03A9E"/>
    <w:rsid w:val="00B042E8"/>
    <w:rsid w:val="00B05600"/>
    <w:rsid w:val="00B06B91"/>
    <w:rsid w:val="00B1003A"/>
    <w:rsid w:val="00B10277"/>
    <w:rsid w:val="00B1029B"/>
    <w:rsid w:val="00B108FD"/>
    <w:rsid w:val="00B10B2B"/>
    <w:rsid w:val="00B10E48"/>
    <w:rsid w:val="00B110BF"/>
    <w:rsid w:val="00B11EDA"/>
    <w:rsid w:val="00B126E8"/>
    <w:rsid w:val="00B12ABD"/>
    <w:rsid w:val="00B150CB"/>
    <w:rsid w:val="00B15171"/>
    <w:rsid w:val="00B1582E"/>
    <w:rsid w:val="00B15A8C"/>
    <w:rsid w:val="00B167AC"/>
    <w:rsid w:val="00B20093"/>
    <w:rsid w:val="00B20144"/>
    <w:rsid w:val="00B20BC7"/>
    <w:rsid w:val="00B21CF2"/>
    <w:rsid w:val="00B2278F"/>
    <w:rsid w:val="00B23720"/>
    <w:rsid w:val="00B244CB"/>
    <w:rsid w:val="00B30B04"/>
    <w:rsid w:val="00B31ABD"/>
    <w:rsid w:val="00B31EEE"/>
    <w:rsid w:val="00B32619"/>
    <w:rsid w:val="00B34D03"/>
    <w:rsid w:val="00B3501F"/>
    <w:rsid w:val="00B35A6C"/>
    <w:rsid w:val="00B36485"/>
    <w:rsid w:val="00B36D5C"/>
    <w:rsid w:val="00B36F11"/>
    <w:rsid w:val="00B37B74"/>
    <w:rsid w:val="00B402BA"/>
    <w:rsid w:val="00B41E43"/>
    <w:rsid w:val="00B422C4"/>
    <w:rsid w:val="00B4242F"/>
    <w:rsid w:val="00B4270C"/>
    <w:rsid w:val="00B42EDA"/>
    <w:rsid w:val="00B42FCA"/>
    <w:rsid w:val="00B43873"/>
    <w:rsid w:val="00B4613C"/>
    <w:rsid w:val="00B46749"/>
    <w:rsid w:val="00B4689E"/>
    <w:rsid w:val="00B47561"/>
    <w:rsid w:val="00B47FF9"/>
    <w:rsid w:val="00B507D3"/>
    <w:rsid w:val="00B509A0"/>
    <w:rsid w:val="00B5183A"/>
    <w:rsid w:val="00B52E47"/>
    <w:rsid w:val="00B52FDA"/>
    <w:rsid w:val="00B543F9"/>
    <w:rsid w:val="00B54B29"/>
    <w:rsid w:val="00B552FB"/>
    <w:rsid w:val="00B601E3"/>
    <w:rsid w:val="00B61708"/>
    <w:rsid w:val="00B6186A"/>
    <w:rsid w:val="00B61B10"/>
    <w:rsid w:val="00B62453"/>
    <w:rsid w:val="00B628D8"/>
    <w:rsid w:val="00B637F1"/>
    <w:rsid w:val="00B63D8C"/>
    <w:rsid w:val="00B64E39"/>
    <w:rsid w:val="00B650B8"/>
    <w:rsid w:val="00B658FB"/>
    <w:rsid w:val="00B65972"/>
    <w:rsid w:val="00B660A5"/>
    <w:rsid w:val="00B6657E"/>
    <w:rsid w:val="00B70674"/>
    <w:rsid w:val="00B70A82"/>
    <w:rsid w:val="00B70ABD"/>
    <w:rsid w:val="00B71E56"/>
    <w:rsid w:val="00B752FC"/>
    <w:rsid w:val="00B75EBE"/>
    <w:rsid w:val="00B7603F"/>
    <w:rsid w:val="00B77494"/>
    <w:rsid w:val="00B80D7A"/>
    <w:rsid w:val="00B80E4C"/>
    <w:rsid w:val="00B80EA2"/>
    <w:rsid w:val="00B81258"/>
    <w:rsid w:val="00B81B85"/>
    <w:rsid w:val="00B837E7"/>
    <w:rsid w:val="00B83B67"/>
    <w:rsid w:val="00B847EB"/>
    <w:rsid w:val="00B8591F"/>
    <w:rsid w:val="00B87F22"/>
    <w:rsid w:val="00B90112"/>
    <w:rsid w:val="00B9073D"/>
    <w:rsid w:val="00B90E68"/>
    <w:rsid w:val="00B91631"/>
    <w:rsid w:val="00B92732"/>
    <w:rsid w:val="00B9324D"/>
    <w:rsid w:val="00B93898"/>
    <w:rsid w:val="00B93977"/>
    <w:rsid w:val="00B93AF6"/>
    <w:rsid w:val="00B94B28"/>
    <w:rsid w:val="00B954B5"/>
    <w:rsid w:val="00B9560E"/>
    <w:rsid w:val="00B95F93"/>
    <w:rsid w:val="00B967BE"/>
    <w:rsid w:val="00B96DFA"/>
    <w:rsid w:val="00B97195"/>
    <w:rsid w:val="00B97679"/>
    <w:rsid w:val="00BA0625"/>
    <w:rsid w:val="00BA0F18"/>
    <w:rsid w:val="00BA2D1A"/>
    <w:rsid w:val="00BA2F3E"/>
    <w:rsid w:val="00BA4FF2"/>
    <w:rsid w:val="00BA56C0"/>
    <w:rsid w:val="00BA5895"/>
    <w:rsid w:val="00BA6AF4"/>
    <w:rsid w:val="00BA6B00"/>
    <w:rsid w:val="00BA6BC2"/>
    <w:rsid w:val="00BA7621"/>
    <w:rsid w:val="00BB0D59"/>
    <w:rsid w:val="00BB0E5E"/>
    <w:rsid w:val="00BB388F"/>
    <w:rsid w:val="00BB4D4E"/>
    <w:rsid w:val="00BB5552"/>
    <w:rsid w:val="00BB586B"/>
    <w:rsid w:val="00BC012D"/>
    <w:rsid w:val="00BC2F43"/>
    <w:rsid w:val="00BC4147"/>
    <w:rsid w:val="00BC462A"/>
    <w:rsid w:val="00BC70AA"/>
    <w:rsid w:val="00BD0F7C"/>
    <w:rsid w:val="00BD25D7"/>
    <w:rsid w:val="00BD3DF9"/>
    <w:rsid w:val="00BD627F"/>
    <w:rsid w:val="00BD63CB"/>
    <w:rsid w:val="00BD66ED"/>
    <w:rsid w:val="00BD6742"/>
    <w:rsid w:val="00BE0191"/>
    <w:rsid w:val="00BE1B82"/>
    <w:rsid w:val="00BE3E4F"/>
    <w:rsid w:val="00BE4AB3"/>
    <w:rsid w:val="00BE51D4"/>
    <w:rsid w:val="00BE5230"/>
    <w:rsid w:val="00BE5A56"/>
    <w:rsid w:val="00BE6947"/>
    <w:rsid w:val="00BE6FDC"/>
    <w:rsid w:val="00BE7203"/>
    <w:rsid w:val="00BE7356"/>
    <w:rsid w:val="00BE7402"/>
    <w:rsid w:val="00BE7FFA"/>
    <w:rsid w:val="00BF07D0"/>
    <w:rsid w:val="00BF0F69"/>
    <w:rsid w:val="00BF2960"/>
    <w:rsid w:val="00BF31A5"/>
    <w:rsid w:val="00BF5E87"/>
    <w:rsid w:val="00BF6B9F"/>
    <w:rsid w:val="00C0061B"/>
    <w:rsid w:val="00C01B30"/>
    <w:rsid w:val="00C02A05"/>
    <w:rsid w:val="00C02FCD"/>
    <w:rsid w:val="00C03BFC"/>
    <w:rsid w:val="00C0460B"/>
    <w:rsid w:val="00C04784"/>
    <w:rsid w:val="00C04A3A"/>
    <w:rsid w:val="00C06CAF"/>
    <w:rsid w:val="00C0757C"/>
    <w:rsid w:val="00C075FE"/>
    <w:rsid w:val="00C101BA"/>
    <w:rsid w:val="00C101F8"/>
    <w:rsid w:val="00C10332"/>
    <w:rsid w:val="00C103DC"/>
    <w:rsid w:val="00C10781"/>
    <w:rsid w:val="00C11EC6"/>
    <w:rsid w:val="00C132D9"/>
    <w:rsid w:val="00C14AC1"/>
    <w:rsid w:val="00C14B2B"/>
    <w:rsid w:val="00C16BA9"/>
    <w:rsid w:val="00C171BA"/>
    <w:rsid w:val="00C201A2"/>
    <w:rsid w:val="00C20DBB"/>
    <w:rsid w:val="00C2111E"/>
    <w:rsid w:val="00C22F48"/>
    <w:rsid w:val="00C23B1A"/>
    <w:rsid w:val="00C245AA"/>
    <w:rsid w:val="00C24AE0"/>
    <w:rsid w:val="00C250AC"/>
    <w:rsid w:val="00C2518A"/>
    <w:rsid w:val="00C274A5"/>
    <w:rsid w:val="00C27B95"/>
    <w:rsid w:val="00C27F8C"/>
    <w:rsid w:val="00C3026E"/>
    <w:rsid w:val="00C303AA"/>
    <w:rsid w:val="00C304BD"/>
    <w:rsid w:val="00C31495"/>
    <w:rsid w:val="00C31712"/>
    <w:rsid w:val="00C31FB8"/>
    <w:rsid w:val="00C32BB2"/>
    <w:rsid w:val="00C32C30"/>
    <w:rsid w:val="00C32E91"/>
    <w:rsid w:val="00C33862"/>
    <w:rsid w:val="00C340B1"/>
    <w:rsid w:val="00C36092"/>
    <w:rsid w:val="00C3740A"/>
    <w:rsid w:val="00C379FB"/>
    <w:rsid w:val="00C37E0B"/>
    <w:rsid w:val="00C37EC4"/>
    <w:rsid w:val="00C402B0"/>
    <w:rsid w:val="00C41C7B"/>
    <w:rsid w:val="00C42321"/>
    <w:rsid w:val="00C428F6"/>
    <w:rsid w:val="00C42B3C"/>
    <w:rsid w:val="00C432A1"/>
    <w:rsid w:val="00C46995"/>
    <w:rsid w:val="00C478EE"/>
    <w:rsid w:val="00C47E69"/>
    <w:rsid w:val="00C51631"/>
    <w:rsid w:val="00C51D0B"/>
    <w:rsid w:val="00C52201"/>
    <w:rsid w:val="00C530C0"/>
    <w:rsid w:val="00C54494"/>
    <w:rsid w:val="00C55C55"/>
    <w:rsid w:val="00C564A1"/>
    <w:rsid w:val="00C57375"/>
    <w:rsid w:val="00C600D1"/>
    <w:rsid w:val="00C60285"/>
    <w:rsid w:val="00C61B26"/>
    <w:rsid w:val="00C63225"/>
    <w:rsid w:val="00C640F9"/>
    <w:rsid w:val="00C654DC"/>
    <w:rsid w:val="00C65935"/>
    <w:rsid w:val="00C662A2"/>
    <w:rsid w:val="00C662C3"/>
    <w:rsid w:val="00C67069"/>
    <w:rsid w:val="00C67126"/>
    <w:rsid w:val="00C6771B"/>
    <w:rsid w:val="00C67B4B"/>
    <w:rsid w:val="00C723B1"/>
    <w:rsid w:val="00C73F36"/>
    <w:rsid w:val="00C7515A"/>
    <w:rsid w:val="00C75975"/>
    <w:rsid w:val="00C75A80"/>
    <w:rsid w:val="00C8155D"/>
    <w:rsid w:val="00C81882"/>
    <w:rsid w:val="00C81A7A"/>
    <w:rsid w:val="00C81EB1"/>
    <w:rsid w:val="00C821D4"/>
    <w:rsid w:val="00C82CFC"/>
    <w:rsid w:val="00C84DB3"/>
    <w:rsid w:val="00C85527"/>
    <w:rsid w:val="00C868F5"/>
    <w:rsid w:val="00C86E7F"/>
    <w:rsid w:val="00C87567"/>
    <w:rsid w:val="00C919DD"/>
    <w:rsid w:val="00C91B41"/>
    <w:rsid w:val="00C91E5F"/>
    <w:rsid w:val="00C92A0C"/>
    <w:rsid w:val="00C92B83"/>
    <w:rsid w:val="00C93658"/>
    <w:rsid w:val="00C937E2"/>
    <w:rsid w:val="00C9511C"/>
    <w:rsid w:val="00C95E19"/>
    <w:rsid w:val="00C963E3"/>
    <w:rsid w:val="00CA2274"/>
    <w:rsid w:val="00CA230C"/>
    <w:rsid w:val="00CA2337"/>
    <w:rsid w:val="00CA2483"/>
    <w:rsid w:val="00CA3DF5"/>
    <w:rsid w:val="00CA424D"/>
    <w:rsid w:val="00CA5C8E"/>
    <w:rsid w:val="00CA7E69"/>
    <w:rsid w:val="00CB009F"/>
    <w:rsid w:val="00CB036D"/>
    <w:rsid w:val="00CB0F86"/>
    <w:rsid w:val="00CB140E"/>
    <w:rsid w:val="00CB20F1"/>
    <w:rsid w:val="00CB315C"/>
    <w:rsid w:val="00CB564D"/>
    <w:rsid w:val="00CB56E7"/>
    <w:rsid w:val="00CC1BFB"/>
    <w:rsid w:val="00CC1F9F"/>
    <w:rsid w:val="00CC2242"/>
    <w:rsid w:val="00CC2D26"/>
    <w:rsid w:val="00CC4E6E"/>
    <w:rsid w:val="00CC583F"/>
    <w:rsid w:val="00CC6898"/>
    <w:rsid w:val="00CD06C2"/>
    <w:rsid w:val="00CD06E2"/>
    <w:rsid w:val="00CD18AB"/>
    <w:rsid w:val="00CD1931"/>
    <w:rsid w:val="00CD26E7"/>
    <w:rsid w:val="00CD2ADE"/>
    <w:rsid w:val="00CD2D65"/>
    <w:rsid w:val="00CD3141"/>
    <w:rsid w:val="00CD3418"/>
    <w:rsid w:val="00CD342E"/>
    <w:rsid w:val="00CD4DA1"/>
    <w:rsid w:val="00CD524A"/>
    <w:rsid w:val="00CD58BA"/>
    <w:rsid w:val="00CD72F3"/>
    <w:rsid w:val="00CD74D7"/>
    <w:rsid w:val="00CE3D31"/>
    <w:rsid w:val="00CE5201"/>
    <w:rsid w:val="00CE5BE4"/>
    <w:rsid w:val="00CE5F4C"/>
    <w:rsid w:val="00CE6E04"/>
    <w:rsid w:val="00CF105F"/>
    <w:rsid w:val="00CF1637"/>
    <w:rsid w:val="00CF215F"/>
    <w:rsid w:val="00CF2FC5"/>
    <w:rsid w:val="00CF367D"/>
    <w:rsid w:val="00CF379A"/>
    <w:rsid w:val="00CF3B9C"/>
    <w:rsid w:val="00CF3BE4"/>
    <w:rsid w:val="00CF43E0"/>
    <w:rsid w:val="00CF44A6"/>
    <w:rsid w:val="00CF51B8"/>
    <w:rsid w:val="00CF78CE"/>
    <w:rsid w:val="00D00121"/>
    <w:rsid w:val="00D00F15"/>
    <w:rsid w:val="00D00FF8"/>
    <w:rsid w:val="00D03145"/>
    <w:rsid w:val="00D03D45"/>
    <w:rsid w:val="00D04654"/>
    <w:rsid w:val="00D049AD"/>
    <w:rsid w:val="00D055C3"/>
    <w:rsid w:val="00D05CC9"/>
    <w:rsid w:val="00D05CFD"/>
    <w:rsid w:val="00D05E2F"/>
    <w:rsid w:val="00D07863"/>
    <w:rsid w:val="00D10359"/>
    <w:rsid w:val="00D10E2B"/>
    <w:rsid w:val="00D1381D"/>
    <w:rsid w:val="00D13EC7"/>
    <w:rsid w:val="00D14453"/>
    <w:rsid w:val="00D16174"/>
    <w:rsid w:val="00D16987"/>
    <w:rsid w:val="00D171F8"/>
    <w:rsid w:val="00D1737A"/>
    <w:rsid w:val="00D1748D"/>
    <w:rsid w:val="00D20125"/>
    <w:rsid w:val="00D2102E"/>
    <w:rsid w:val="00D21E9C"/>
    <w:rsid w:val="00D25AE4"/>
    <w:rsid w:val="00D3070F"/>
    <w:rsid w:val="00D31761"/>
    <w:rsid w:val="00D32274"/>
    <w:rsid w:val="00D366E9"/>
    <w:rsid w:val="00D36766"/>
    <w:rsid w:val="00D36806"/>
    <w:rsid w:val="00D36AEA"/>
    <w:rsid w:val="00D40323"/>
    <w:rsid w:val="00D4073D"/>
    <w:rsid w:val="00D43BA2"/>
    <w:rsid w:val="00D43BEE"/>
    <w:rsid w:val="00D45223"/>
    <w:rsid w:val="00D46356"/>
    <w:rsid w:val="00D468F3"/>
    <w:rsid w:val="00D47046"/>
    <w:rsid w:val="00D47405"/>
    <w:rsid w:val="00D47475"/>
    <w:rsid w:val="00D47DF3"/>
    <w:rsid w:val="00D51228"/>
    <w:rsid w:val="00D51880"/>
    <w:rsid w:val="00D51B56"/>
    <w:rsid w:val="00D51C56"/>
    <w:rsid w:val="00D52E25"/>
    <w:rsid w:val="00D5320C"/>
    <w:rsid w:val="00D533E5"/>
    <w:rsid w:val="00D5358E"/>
    <w:rsid w:val="00D53E8F"/>
    <w:rsid w:val="00D542FE"/>
    <w:rsid w:val="00D544D2"/>
    <w:rsid w:val="00D55CB6"/>
    <w:rsid w:val="00D56694"/>
    <w:rsid w:val="00D5753B"/>
    <w:rsid w:val="00D6011B"/>
    <w:rsid w:val="00D60290"/>
    <w:rsid w:val="00D611DB"/>
    <w:rsid w:val="00D619EA"/>
    <w:rsid w:val="00D629BA"/>
    <w:rsid w:val="00D62F89"/>
    <w:rsid w:val="00D630ED"/>
    <w:rsid w:val="00D63CF0"/>
    <w:rsid w:val="00D64D31"/>
    <w:rsid w:val="00D676E2"/>
    <w:rsid w:val="00D67AAF"/>
    <w:rsid w:val="00D70C74"/>
    <w:rsid w:val="00D73600"/>
    <w:rsid w:val="00D7426D"/>
    <w:rsid w:val="00D75D76"/>
    <w:rsid w:val="00D76E94"/>
    <w:rsid w:val="00D80129"/>
    <w:rsid w:val="00D80269"/>
    <w:rsid w:val="00D802B0"/>
    <w:rsid w:val="00D82306"/>
    <w:rsid w:val="00D824B6"/>
    <w:rsid w:val="00D83652"/>
    <w:rsid w:val="00D84F0A"/>
    <w:rsid w:val="00D90EAD"/>
    <w:rsid w:val="00D91BB1"/>
    <w:rsid w:val="00D930A5"/>
    <w:rsid w:val="00D9314C"/>
    <w:rsid w:val="00D93A20"/>
    <w:rsid w:val="00D93C06"/>
    <w:rsid w:val="00D95DB4"/>
    <w:rsid w:val="00D97811"/>
    <w:rsid w:val="00D97C8F"/>
    <w:rsid w:val="00DA2C90"/>
    <w:rsid w:val="00DA4897"/>
    <w:rsid w:val="00DA5A0A"/>
    <w:rsid w:val="00DA5B3C"/>
    <w:rsid w:val="00DA6CBC"/>
    <w:rsid w:val="00DA700C"/>
    <w:rsid w:val="00DA7732"/>
    <w:rsid w:val="00DB00D1"/>
    <w:rsid w:val="00DB0227"/>
    <w:rsid w:val="00DB09C4"/>
    <w:rsid w:val="00DB37A3"/>
    <w:rsid w:val="00DB4920"/>
    <w:rsid w:val="00DB6218"/>
    <w:rsid w:val="00DB71B0"/>
    <w:rsid w:val="00DC1F94"/>
    <w:rsid w:val="00DC2701"/>
    <w:rsid w:val="00DC303E"/>
    <w:rsid w:val="00DC5D97"/>
    <w:rsid w:val="00DC6561"/>
    <w:rsid w:val="00DC7AEB"/>
    <w:rsid w:val="00DD0497"/>
    <w:rsid w:val="00DD1209"/>
    <w:rsid w:val="00DD4B28"/>
    <w:rsid w:val="00DD58D2"/>
    <w:rsid w:val="00DD5F16"/>
    <w:rsid w:val="00DD6FB9"/>
    <w:rsid w:val="00DD7707"/>
    <w:rsid w:val="00DE0BA3"/>
    <w:rsid w:val="00DE1D92"/>
    <w:rsid w:val="00DE27C2"/>
    <w:rsid w:val="00DE4B2C"/>
    <w:rsid w:val="00DE7A41"/>
    <w:rsid w:val="00DF02DC"/>
    <w:rsid w:val="00DF0541"/>
    <w:rsid w:val="00DF08F5"/>
    <w:rsid w:val="00DF0FC1"/>
    <w:rsid w:val="00DF224B"/>
    <w:rsid w:val="00DF225E"/>
    <w:rsid w:val="00DF2761"/>
    <w:rsid w:val="00DF7000"/>
    <w:rsid w:val="00E0069A"/>
    <w:rsid w:val="00E0190C"/>
    <w:rsid w:val="00E02173"/>
    <w:rsid w:val="00E021AC"/>
    <w:rsid w:val="00E02876"/>
    <w:rsid w:val="00E02AB1"/>
    <w:rsid w:val="00E03F65"/>
    <w:rsid w:val="00E07544"/>
    <w:rsid w:val="00E10A9D"/>
    <w:rsid w:val="00E10C9A"/>
    <w:rsid w:val="00E11B93"/>
    <w:rsid w:val="00E125C3"/>
    <w:rsid w:val="00E12C48"/>
    <w:rsid w:val="00E13AAA"/>
    <w:rsid w:val="00E15C95"/>
    <w:rsid w:val="00E15F79"/>
    <w:rsid w:val="00E161F6"/>
    <w:rsid w:val="00E168FB"/>
    <w:rsid w:val="00E16E4D"/>
    <w:rsid w:val="00E17231"/>
    <w:rsid w:val="00E1780B"/>
    <w:rsid w:val="00E215D4"/>
    <w:rsid w:val="00E21E95"/>
    <w:rsid w:val="00E244F7"/>
    <w:rsid w:val="00E25B51"/>
    <w:rsid w:val="00E26EE9"/>
    <w:rsid w:val="00E270EB"/>
    <w:rsid w:val="00E27C8D"/>
    <w:rsid w:val="00E3087A"/>
    <w:rsid w:val="00E30FE0"/>
    <w:rsid w:val="00E32A65"/>
    <w:rsid w:val="00E32B53"/>
    <w:rsid w:val="00E3538E"/>
    <w:rsid w:val="00E35F24"/>
    <w:rsid w:val="00E36235"/>
    <w:rsid w:val="00E362B7"/>
    <w:rsid w:val="00E369FF"/>
    <w:rsid w:val="00E37559"/>
    <w:rsid w:val="00E37D2D"/>
    <w:rsid w:val="00E414C1"/>
    <w:rsid w:val="00E42567"/>
    <w:rsid w:val="00E436DD"/>
    <w:rsid w:val="00E439FD"/>
    <w:rsid w:val="00E43C7F"/>
    <w:rsid w:val="00E44C41"/>
    <w:rsid w:val="00E45F39"/>
    <w:rsid w:val="00E46728"/>
    <w:rsid w:val="00E47854"/>
    <w:rsid w:val="00E505AE"/>
    <w:rsid w:val="00E545DE"/>
    <w:rsid w:val="00E559A9"/>
    <w:rsid w:val="00E57040"/>
    <w:rsid w:val="00E572FF"/>
    <w:rsid w:val="00E57F1A"/>
    <w:rsid w:val="00E61439"/>
    <w:rsid w:val="00E61A71"/>
    <w:rsid w:val="00E62DA4"/>
    <w:rsid w:val="00E62F9E"/>
    <w:rsid w:val="00E63928"/>
    <w:rsid w:val="00E64033"/>
    <w:rsid w:val="00E643FB"/>
    <w:rsid w:val="00E64447"/>
    <w:rsid w:val="00E64A2C"/>
    <w:rsid w:val="00E655EC"/>
    <w:rsid w:val="00E657FF"/>
    <w:rsid w:val="00E72123"/>
    <w:rsid w:val="00E72F55"/>
    <w:rsid w:val="00E73CD7"/>
    <w:rsid w:val="00E74067"/>
    <w:rsid w:val="00E749AF"/>
    <w:rsid w:val="00E74B9A"/>
    <w:rsid w:val="00E75F94"/>
    <w:rsid w:val="00E76380"/>
    <w:rsid w:val="00E77497"/>
    <w:rsid w:val="00E8033F"/>
    <w:rsid w:val="00E81780"/>
    <w:rsid w:val="00E829FD"/>
    <w:rsid w:val="00E83129"/>
    <w:rsid w:val="00E83507"/>
    <w:rsid w:val="00E85A02"/>
    <w:rsid w:val="00E861E7"/>
    <w:rsid w:val="00E87875"/>
    <w:rsid w:val="00E90387"/>
    <w:rsid w:val="00E915EA"/>
    <w:rsid w:val="00E921E8"/>
    <w:rsid w:val="00E92AA4"/>
    <w:rsid w:val="00E93190"/>
    <w:rsid w:val="00E9327E"/>
    <w:rsid w:val="00E933FC"/>
    <w:rsid w:val="00E942B3"/>
    <w:rsid w:val="00E94E39"/>
    <w:rsid w:val="00E94FA6"/>
    <w:rsid w:val="00E96153"/>
    <w:rsid w:val="00EA0985"/>
    <w:rsid w:val="00EA28D0"/>
    <w:rsid w:val="00EA2E4D"/>
    <w:rsid w:val="00EA4786"/>
    <w:rsid w:val="00EA4D8D"/>
    <w:rsid w:val="00EA561B"/>
    <w:rsid w:val="00EA5B09"/>
    <w:rsid w:val="00EA6C7A"/>
    <w:rsid w:val="00EB0AF6"/>
    <w:rsid w:val="00EB11A7"/>
    <w:rsid w:val="00EB1EF6"/>
    <w:rsid w:val="00EB27DB"/>
    <w:rsid w:val="00EB2B8E"/>
    <w:rsid w:val="00EB449A"/>
    <w:rsid w:val="00EB46FF"/>
    <w:rsid w:val="00EB4747"/>
    <w:rsid w:val="00EB6043"/>
    <w:rsid w:val="00EC0499"/>
    <w:rsid w:val="00EC06E5"/>
    <w:rsid w:val="00EC0C97"/>
    <w:rsid w:val="00EC1781"/>
    <w:rsid w:val="00EC2A9C"/>
    <w:rsid w:val="00EC3114"/>
    <w:rsid w:val="00EC41B1"/>
    <w:rsid w:val="00EC57D5"/>
    <w:rsid w:val="00EC5C41"/>
    <w:rsid w:val="00EC5D7A"/>
    <w:rsid w:val="00EC6E47"/>
    <w:rsid w:val="00ED0BDF"/>
    <w:rsid w:val="00ED0BE6"/>
    <w:rsid w:val="00ED0FC9"/>
    <w:rsid w:val="00ED262D"/>
    <w:rsid w:val="00ED299C"/>
    <w:rsid w:val="00ED31E2"/>
    <w:rsid w:val="00ED51CA"/>
    <w:rsid w:val="00ED57D0"/>
    <w:rsid w:val="00EE03F4"/>
    <w:rsid w:val="00EE1578"/>
    <w:rsid w:val="00EE19B3"/>
    <w:rsid w:val="00EE32C0"/>
    <w:rsid w:val="00EE3987"/>
    <w:rsid w:val="00EE5A97"/>
    <w:rsid w:val="00EE5AAF"/>
    <w:rsid w:val="00EE665C"/>
    <w:rsid w:val="00EE78C3"/>
    <w:rsid w:val="00EF02A6"/>
    <w:rsid w:val="00EF0371"/>
    <w:rsid w:val="00EF051C"/>
    <w:rsid w:val="00EF06E9"/>
    <w:rsid w:val="00EF0FB1"/>
    <w:rsid w:val="00EF2239"/>
    <w:rsid w:val="00EF4F67"/>
    <w:rsid w:val="00EF5791"/>
    <w:rsid w:val="00EF5D54"/>
    <w:rsid w:val="00EF6C57"/>
    <w:rsid w:val="00EF6F86"/>
    <w:rsid w:val="00F005AF"/>
    <w:rsid w:val="00F005FC"/>
    <w:rsid w:val="00F01169"/>
    <w:rsid w:val="00F021EB"/>
    <w:rsid w:val="00F022CD"/>
    <w:rsid w:val="00F0265B"/>
    <w:rsid w:val="00F0296C"/>
    <w:rsid w:val="00F04E4E"/>
    <w:rsid w:val="00F07086"/>
    <w:rsid w:val="00F07406"/>
    <w:rsid w:val="00F07872"/>
    <w:rsid w:val="00F11360"/>
    <w:rsid w:val="00F11A53"/>
    <w:rsid w:val="00F1278B"/>
    <w:rsid w:val="00F12869"/>
    <w:rsid w:val="00F12D8A"/>
    <w:rsid w:val="00F148D5"/>
    <w:rsid w:val="00F14DB6"/>
    <w:rsid w:val="00F167CC"/>
    <w:rsid w:val="00F17F1B"/>
    <w:rsid w:val="00F20074"/>
    <w:rsid w:val="00F208F2"/>
    <w:rsid w:val="00F21541"/>
    <w:rsid w:val="00F2184A"/>
    <w:rsid w:val="00F21991"/>
    <w:rsid w:val="00F21F02"/>
    <w:rsid w:val="00F22783"/>
    <w:rsid w:val="00F24E33"/>
    <w:rsid w:val="00F25399"/>
    <w:rsid w:val="00F255E2"/>
    <w:rsid w:val="00F26435"/>
    <w:rsid w:val="00F304C0"/>
    <w:rsid w:val="00F30DC0"/>
    <w:rsid w:val="00F31E96"/>
    <w:rsid w:val="00F31FA2"/>
    <w:rsid w:val="00F332BC"/>
    <w:rsid w:val="00F3377D"/>
    <w:rsid w:val="00F33E4C"/>
    <w:rsid w:val="00F35083"/>
    <w:rsid w:val="00F35707"/>
    <w:rsid w:val="00F36CF0"/>
    <w:rsid w:val="00F376D9"/>
    <w:rsid w:val="00F37E41"/>
    <w:rsid w:val="00F40FAC"/>
    <w:rsid w:val="00F429DE"/>
    <w:rsid w:val="00F43382"/>
    <w:rsid w:val="00F4411D"/>
    <w:rsid w:val="00F445F6"/>
    <w:rsid w:val="00F4556C"/>
    <w:rsid w:val="00F45626"/>
    <w:rsid w:val="00F46663"/>
    <w:rsid w:val="00F47056"/>
    <w:rsid w:val="00F5100B"/>
    <w:rsid w:val="00F51EEC"/>
    <w:rsid w:val="00F51F5F"/>
    <w:rsid w:val="00F51F76"/>
    <w:rsid w:val="00F54724"/>
    <w:rsid w:val="00F55D5F"/>
    <w:rsid w:val="00F57257"/>
    <w:rsid w:val="00F60275"/>
    <w:rsid w:val="00F6039A"/>
    <w:rsid w:val="00F6103F"/>
    <w:rsid w:val="00F617D3"/>
    <w:rsid w:val="00F61A69"/>
    <w:rsid w:val="00F622A9"/>
    <w:rsid w:val="00F6375B"/>
    <w:rsid w:val="00F6493E"/>
    <w:rsid w:val="00F64F95"/>
    <w:rsid w:val="00F66026"/>
    <w:rsid w:val="00F66A56"/>
    <w:rsid w:val="00F66DF6"/>
    <w:rsid w:val="00F67CE2"/>
    <w:rsid w:val="00F70F51"/>
    <w:rsid w:val="00F71149"/>
    <w:rsid w:val="00F72F4F"/>
    <w:rsid w:val="00F74197"/>
    <w:rsid w:val="00F74E76"/>
    <w:rsid w:val="00F75E11"/>
    <w:rsid w:val="00F764FF"/>
    <w:rsid w:val="00F7686E"/>
    <w:rsid w:val="00F76BF0"/>
    <w:rsid w:val="00F77D7A"/>
    <w:rsid w:val="00F77DA7"/>
    <w:rsid w:val="00F77DB7"/>
    <w:rsid w:val="00F809F6"/>
    <w:rsid w:val="00F80F26"/>
    <w:rsid w:val="00F81D18"/>
    <w:rsid w:val="00F852BB"/>
    <w:rsid w:val="00F85C56"/>
    <w:rsid w:val="00F86C19"/>
    <w:rsid w:val="00F9022F"/>
    <w:rsid w:val="00F90650"/>
    <w:rsid w:val="00F91678"/>
    <w:rsid w:val="00F933DA"/>
    <w:rsid w:val="00F9592C"/>
    <w:rsid w:val="00F963C0"/>
    <w:rsid w:val="00F9686E"/>
    <w:rsid w:val="00F96F55"/>
    <w:rsid w:val="00FA0C65"/>
    <w:rsid w:val="00FA0CEC"/>
    <w:rsid w:val="00FA0D00"/>
    <w:rsid w:val="00FA1AD7"/>
    <w:rsid w:val="00FA262F"/>
    <w:rsid w:val="00FA2ABD"/>
    <w:rsid w:val="00FA3310"/>
    <w:rsid w:val="00FA38C6"/>
    <w:rsid w:val="00FA435F"/>
    <w:rsid w:val="00FA61BA"/>
    <w:rsid w:val="00FA63CD"/>
    <w:rsid w:val="00FA77FD"/>
    <w:rsid w:val="00FB153E"/>
    <w:rsid w:val="00FB22E0"/>
    <w:rsid w:val="00FB4828"/>
    <w:rsid w:val="00FB5983"/>
    <w:rsid w:val="00FB5CAE"/>
    <w:rsid w:val="00FB71BC"/>
    <w:rsid w:val="00FB75CD"/>
    <w:rsid w:val="00FB792C"/>
    <w:rsid w:val="00FB7C84"/>
    <w:rsid w:val="00FC1408"/>
    <w:rsid w:val="00FC144D"/>
    <w:rsid w:val="00FC1A81"/>
    <w:rsid w:val="00FC2660"/>
    <w:rsid w:val="00FC36B3"/>
    <w:rsid w:val="00FC428D"/>
    <w:rsid w:val="00FC4F08"/>
    <w:rsid w:val="00FC5495"/>
    <w:rsid w:val="00FC67F2"/>
    <w:rsid w:val="00FC6889"/>
    <w:rsid w:val="00FC6B48"/>
    <w:rsid w:val="00FC6FB5"/>
    <w:rsid w:val="00FC7211"/>
    <w:rsid w:val="00FC731C"/>
    <w:rsid w:val="00FC7C3B"/>
    <w:rsid w:val="00FD1357"/>
    <w:rsid w:val="00FD1593"/>
    <w:rsid w:val="00FD2245"/>
    <w:rsid w:val="00FD2734"/>
    <w:rsid w:val="00FD2A9F"/>
    <w:rsid w:val="00FD2C59"/>
    <w:rsid w:val="00FD2E0A"/>
    <w:rsid w:val="00FD4616"/>
    <w:rsid w:val="00FD461C"/>
    <w:rsid w:val="00FD51ED"/>
    <w:rsid w:val="00FD5935"/>
    <w:rsid w:val="00FD5F52"/>
    <w:rsid w:val="00FD6A70"/>
    <w:rsid w:val="00FE06E1"/>
    <w:rsid w:val="00FE19E0"/>
    <w:rsid w:val="00FE1E66"/>
    <w:rsid w:val="00FE3A2C"/>
    <w:rsid w:val="00FE44D9"/>
    <w:rsid w:val="00FE4BB6"/>
    <w:rsid w:val="00FF0A1C"/>
    <w:rsid w:val="00FF0F00"/>
    <w:rsid w:val="00FF27EF"/>
    <w:rsid w:val="00FF2FA2"/>
    <w:rsid w:val="00FF5C08"/>
    <w:rsid w:val="00FF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AB1"/>
    <w:pPr>
      <w:spacing w:line="360" w:lineRule="auto"/>
      <w:ind w:firstLine="567"/>
    </w:pPr>
    <w:rPr>
      <w:noProof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5B6AB1"/>
    <w:pPr>
      <w:keepNext/>
      <w:ind w:firstLine="709"/>
      <w:jc w:val="both"/>
      <w:outlineLvl w:val="0"/>
    </w:pPr>
    <w:rPr>
      <w:b/>
      <w:noProof w:val="0"/>
      <w:lang w:val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5B6AB1"/>
    <w:pPr>
      <w:keepNext/>
      <w:ind w:firstLine="709"/>
      <w:jc w:val="both"/>
      <w:outlineLvl w:val="1"/>
    </w:pPr>
    <w:rPr>
      <w:i/>
      <w:noProof w:val="0"/>
      <w:lang w:val="ru-RU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F0DEC"/>
    <w:pPr>
      <w:keepNext/>
      <w:numPr>
        <w:ilvl w:val="2"/>
        <w:numId w:val="39"/>
      </w:numPr>
      <w:spacing w:before="240" w:after="120" w:line="240" w:lineRule="auto"/>
      <w:outlineLvl w:val="2"/>
    </w:pPr>
    <w:rPr>
      <w:b/>
      <w:bCs/>
      <w:noProof w:val="0"/>
      <w:sz w:val="24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9F0DEC"/>
    <w:pPr>
      <w:keepNext/>
      <w:numPr>
        <w:ilvl w:val="3"/>
        <w:numId w:val="39"/>
      </w:numPr>
      <w:spacing w:before="240" w:after="60" w:line="240" w:lineRule="auto"/>
      <w:outlineLvl w:val="3"/>
    </w:pPr>
    <w:rPr>
      <w:b/>
      <w:bCs/>
      <w:noProof w:val="0"/>
      <w:sz w:val="24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9F0DEC"/>
    <w:pPr>
      <w:numPr>
        <w:ilvl w:val="4"/>
        <w:numId w:val="39"/>
      </w:numPr>
      <w:spacing w:before="240" w:after="120"/>
      <w:outlineLvl w:val="4"/>
    </w:pPr>
    <w:rPr>
      <w:b/>
      <w:noProof w:val="0"/>
      <w:color w:val="000000"/>
      <w:sz w:val="24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9F0DEC"/>
    <w:pPr>
      <w:numPr>
        <w:ilvl w:val="5"/>
        <w:numId w:val="39"/>
      </w:numPr>
      <w:spacing w:before="240" w:after="60" w:line="240" w:lineRule="auto"/>
      <w:outlineLvl w:val="5"/>
    </w:pPr>
    <w:rPr>
      <w:b/>
      <w:bCs/>
      <w:noProof w:val="0"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9F0DEC"/>
    <w:pPr>
      <w:numPr>
        <w:ilvl w:val="6"/>
        <w:numId w:val="39"/>
      </w:numPr>
      <w:spacing w:before="240" w:after="60" w:line="240" w:lineRule="auto"/>
      <w:outlineLvl w:val="6"/>
    </w:pPr>
    <w:rPr>
      <w:noProof w:val="0"/>
      <w:sz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9F0DEC"/>
    <w:pPr>
      <w:numPr>
        <w:ilvl w:val="7"/>
        <w:numId w:val="39"/>
      </w:numPr>
      <w:spacing w:before="240" w:after="60" w:line="240" w:lineRule="auto"/>
      <w:outlineLvl w:val="7"/>
    </w:pPr>
    <w:rPr>
      <w:i/>
      <w:iCs/>
      <w:noProof w:val="0"/>
      <w:sz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9F0DEC"/>
    <w:pPr>
      <w:keepNext/>
      <w:numPr>
        <w:ilvl w:val="8"/>
        <w:numId w:val="39"/>
      </w:numPr>
      <w:spacing w:line="240" w:lineRule="auto"/>
      <w:outlineLvl w:val="8"/>
    </w:pPr>
    <w:rPr>
      <w:b/>
      <w:noProof w:val="0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E1D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E1D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E1D"/>
    <w:rPr>
      <w:rFonts w:asciiTheme="majorHAnsi" w:eastAsiaTheme="majorEastAsia" w:hAnsiTheme="majorHAnsi" w:cstheme="majorBidi"/>
      <w:b/>
      <w:bCs/>
      <w:noProof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E1D"/>
    <w:rPr>
      <w:rFonts w:asciiTheme="minorHAnsi" w:eastAsiaTheme="minorEastAsia" w:hAnsiTheme="minorHAnsi" w:cstheme="minorBidi"/>
      <w:b/>
      <w:bCs/>
      <w:noProof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E1D"/>
    <w:rPr>
      <w:rFonts w:asciiTheme="minorHAnsi" w:eastAsiaTheme="minorEastAsia" w:hAnsiTheme="minorHAnsi" w:cstheme="minorBidi"/>
      <w:b/>
      <w:bCs/>
      <w:i/>
      <w:iCs/>
      <w:noProof/>
      <w:sz w:val="26"/>
      <w:szCs w:val="26"/>
      <w:lang w:val="uk-U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E1D"/>
    <w:rPr>
      <w:rFonts w:asciiTheme="minorHAnsi" w:eastAsiaTheme="minorEastAsia" w:hAnsiTheme="minorHAnsi" w:cstheme="minorBidi"/>
      <w:b/>
      <w:bCs/>
      <w:noProof/>
      <w:lang w:val="uk-U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E1D"/>
    <w:rPr>
      <w:rFonts w:asciiTheme="minorHAnsi" w:eastAsiaTheme="minorEastAsia" w:hAnsiTheme="minorHAnsi" w:cstheme="minorBidi"/>
      <w:noProof/>
      <w:sz w:val="24"/>
      <w:szCs w:val="24"/>
      <w:lang w:val="uk-U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E1D"/>
    <w:rPr>
      <w:rFonts w:asciiTheme="minorHAnsi" w:eastAsiaTheme="minorEastAsia" w:hAnsiTheme="minorHAnsi" w:cstheme="minorBidi"/>
      <w:i/>
      <w:iCs/>
      <w:noProof/>
      <w:sz w:val="24"/>
      <w:szCs w:val="24"/>
      <w:lang w:val="uk-U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E1D"/>
    <w:rPr>
      <w:rFonts w:asciiTheme="majorHAnsi" w:eastAsiaTheme="majorEastAsia" w:hAnsiTheme="majorHAnsi" w:cstheme="majorBidi"/>
      <w:noProof/>
      <w:lang w:val="uk-UA"/>
    </w:rPr>
  </w:style>
  <w:style w:type="paragraph" w:styleId="Header">
    <w:name w:val="header"/>
    <w:basedOn w:val="Normal"/>
    <w:link w:val="HeaderChar1"/>
    <w:uiPriority w:val="99"/>
    <w:rsid w:val="005B6A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1E1D"/>
    <w:rPr>
      <w:noProof/>
      <w:sz w:val="28"/>
      <w:szCs w:val="20"/>
      <w:lang w:val="uk-UA"/>
    </w:rPr>
  </w:style>
  <w:style w:type="paragraph" w:styleId="Footer">
    <w:name w:val="footer"/>
    <w:basedOn w:val="Normal"/>
    <w:link w:val="FooterChar1"/>
    <w:uiPriority w:val="99"/>
    <w:rsid w:val="005B6A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1E1D"/>
    <w:rPr>
      <w:noProof/>
      <w:sz w:val="28"/>
      <w:szCs w:val="20"/>
      <w:lang w:val="uk-UA"/>
    </w:rPr>
  </w:style>
  <w:style w:type="paragraph" w:customStyle="1" w:styleId="TableText">
    <w:name w:val="Table_Text"/>
    <w:basedOn w:val="TableLegend"/>
    <w:uiPriority w:val="99"/>
    <w:rsid w:val="005B6AB1"/>
    <w:pPr>
      <w:spacing w:before="100" w:after="100" w:line="190" w:lineRule="exact"/>
    </w:pPr>
  </w:style>
  <w:style w:type="paragraph" w:customStyle="1" w:styleId="TableLegend">
    <w:name w:val="Table_Legend"/>
    <w:basedOn w:val="Normal"/>
    <w:next w:val="Normal"/>
    <w:uiPriority w:val="99"/>
    <w:rsid w:val="005B6AB1"/>
    <w:pPr>
      <w:keepNext/>
      <w:tabs>
        <w:tab w:val="left" w:pos="794"/>
        <w:tab w:val="left" w:pos="1191"/>
        <w:tab w:val="left" w:pos="1588"/>
        <w:tab w:val="left" w:pos="1985"/>
      </w:tabs>
      <w:spacing w:before="86" w:line="199" w:lineRule="exact"/>
      <w:ind w:firstLine="0"/>
      <w:jc w:val="both"/>
    </w:pPr>
    <w:rPr>
      <w:noProof w:val="0"/>
      <w:sz w:val="18"/>
      <w:lang w:val="en-GB"/>
    </w:rPr>
  </w:style>
  <w:style w:type="paragraph" w:customStyle="1" w:styleId="Tablefin">
    <w:name w:val="Table_fin"/>
    <w:basedOn w:val="Normal"/>
    <w:next w:val="Normal"/>
    <w:uiPriority w:val="99"/>
    <w:rsid w:val="005B6AB1"/>
    <w:pPr>
      <w:tabs>
        <w:tab w:val="left" w:pos="794"/>
        <w:tab w:val="left" w:pos="1191"/>
        <w:tab w:val="left" w:pos="1588"/>
        <w:tab w:val="left" w:pos="1985"/>
      </w:tabs>
      <w:spacing w:before="284" w:line="240" w:lineRule="auto"/>
      <w:ind w:firstLine="0"/>
      <w:jc w:val="both"/>
    </w:pPr>
    <w:rPr>
      <w:noProof w:val="0"/>
      <w:sz w:val="20"/>
      <w:lang w:val="en-GB"/>
    </w:rPr>
  </w:style>
  <w:style w:type="paragraph" w:customStyle="1" w:styleId="Note">
    <w:name w:val="Note"/>
    <w:basedOn w:val="Normal"/>
    <w:next w:val="Normal"/>
    <w:uiPriority w:val="99"/>
    <w:rsid w:val="005B6AB1"/>
    <w:pPr>
      <w:spacing w:before="80" w:line="240" w:lineRule="auto"/>
      <w:ind w:firstLine="0"/>
      <w:jc w:val="both"/>
    </w:pPr>
    <w:rPr>
      <w:noProof w:val="0"/>
      <w:sz w:val="20"/>
      <w:lang w:val="en-GB"/>
    </w:rPr>
  </w:style>
  <w:style w:type="character" w:styleId="PageNumber">
    <w:name w:val="page number"/>
    <w:basedOn w:val="DefaultParagraphFont"/>
    <w:uiPriority w:val="99"/>
    <w:rsid w:val="005B6AB1"/>
    <w:rPr>
      <w:rFonts w:cs="Times New Roman"/>
    </w:rPr>
  </w:style>
  <w:style w:type="paragraph" w:styleId="BodyTextIndent">
    <w:name w:val="Body Text Indent"/>
    <w:aliases w:val="Знак Знак Знак"/>
    <w:basedOn w:val="Normal"/>
    <w:link w:val="BodyTextIndentChar1"/>
    <w:uiPriority w:val="99"/>
    <w:rsid w:val="005B6AB1"/>
    <w:pPr>
      <w:ind w:firstLine="720"/>
      <w:jc w:val="both"/>
    </w:pPr>
    <w:rPr>
      <w:b/>
      <w:i/>
      <w:noProof w:val="0"/>
      <w:lang w:val="ru-RU"/>
    </w:rPr>
  </w:style>
  <w:style w:type="character" w:customStyle="1" w:styleId="BodyTextIndentChar">
    <w:name w:val="Body Text Indent Char"/>
    <w:aliases w:val="Знак Знак Знак Char"/>
    <w:basedOn w:val="DefaultParagraphFont"/>
    <w:link w:val="BodyTextIndent"/>
    <w:uiPriority w:val="99"/>
    <w:semiHidden/>
    <w:rsid w:val="007E1E1D"/>
    <w:rPr>
      <w:noProof/>
      <w:sz w:val="28"/>
      <w:szCs w:val="20"/>
      <w:lang w:val="uk-UA"/>
    </w:rPr>
  </w:style>
  <w:style w:type="paragraph" w:styleId="BodyText">
    <w:name w:val="Body Text"/>
    <w:basedOn w:val="Normal"/>
    <w:link w:val="BodyTextChar1"/>
    <w:uiPriority w:val="99"/>
    <w:semiHidden/>
    <w:rsid w:val="005B6AB1"/>
    <w:pPr>
      <w:spacing w:line="240" w:lineRule="auto"/>
      <w:ind w:firstLine="0"/>
      <w:jc w:val="both"/>
    </w:pPr>
    <w:rPr>
      <w:noProof w:val="0"/>
      <w:sz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1E1D"/>
    <w:rPr>
      <w:noProof/>
      <w:sz w:val="28"/>
      <w:szCs w:val="20"/>
      <w:lang w:val="uk-UA"/>
    </w:rPr>
  </w:style>
  <w:style w:type="paragraph" w:styleId="BodyTextIndent2">
    <w:name w:val="Body Text Indent 2"/>
    <w:basedOn w:val="Normal"/>
    <w:link w:val="BodyTextIndent2Char1"/>
    <w:uiPriority w:val="99"/>
    <w:semiHidden/>
    <w:rsid w:val="005B6AB1"/>
    <w:pPr>
      <w:ind w:firstLine="709"/>
      <w:jc w:val="both"/>
    </w:pPr>
    <w:rPr>
      <w:noProof w:val="0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1E1D"/>
    <w:rPr>
      <w:noProof/>
      <w:sz w:val="28"/>
      <w:szCs w:val="20"/>
      <w:lang w:val="uk-UA"/>
    </w:rPr>
  </w:style>
  <w:style w:type="paragraph" w:styleId="BodyText2">
    <w:name w:val="Body Text 2"/>
    <w:basedOn w:val="Normal"/>
    <w:link w:val="BodyText2Char1"/>
    <w:uiPriority w:val="99"/>
    <w:semiHidden/>
    <w:rsid w:val="005B6AB1"/>
    <w:pPr>
      <w:spacing w:line="240" w:lineRule="auto"/>
      <w:ind w:firstLine="0"/>
      <w:jc w:val="center"/>
    </w:pPr>
    <w:rPr>
      <w:noProof w:val="0"/>
      <w:sz w:val="24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1E1D"/>
    <w:rPr>
      <w:noProof/>
      <w:sz w:val="28"/>
      <w:szCs w:val="20"/>
      <w:lang w:val="uk-UA"/>
    </w:rPr>
  </w:style>
  <w:style w:type="paragraph" w:customStyle="1" w:styleId="enumlev1">
    <w:name w:val="enumlev1"/>
    <w:basedOn w:val="Normal"/>
    <w:next w:val="Normal"/>
    <w:uiPriority w:val="99"/>
    <w:rsid w:val="005B6AB1"/>
    <w:pPr>
      <w:tabs>
        <w:tab w:val="left" w:pos="397"/>
      </w:tabs>
      <w:overflowPunct w:val="0"/>
      <w:autoSpaceDE w:val="0"/>
      <w:autoSpaceDN w:val="0"/>
      <w:adjustRightInd w:val="0"/>
      <w:spacing w:before="86" w:line="240" w:lineRule="auto"/>
      <w:ind w:left="397" w:hanging="397"/>
      <w:jc w:val="both"/>
      <w:textAlignment w:val="baseline"/>
    </w:pPr>
    <w:rPr>
      <w:noProof w:val="0"/>
      <w:sz w:val="20"/>
      <w:lang w:val="en-GB"/>
    </w:rPr>
  </w:style>
  <w:style w:type="paragraph" w:customStyle="1" w:styleId="FR2">
    <w:name w:val="FR2"/>
    <w:uiPriority w:val="99"/>
    <w:rsid w:val="005B6AB1"/>
    <w:pPr>
      <w:widowControl w:val="0"/>
      <w:spacing w:before="580"/>
      <w:jc w:val="both"/>
    </w:pPr>
    <w:rPr>
      <w:sz w:val="28"/>
      <w:szCs w:val="20"/>
    </w:rPr>
  </w:style>
  <w:style w:type="paragraph" w:customStyle="1" w:styleId="FR3">
    <w:name w:val="FR3"/>
    <w:uiPriority w:val="99"/>
    <w:rsid w:val="005B6AB1"/>
    <w:pPr>
      <w:widowControl w:val="0"/>
      <w:spacing w:before="180" w:line="260" w:lineRule="auto"/>
    </w:pPr>
    <w:rPr>
      <w:rFonts w:ascii="Arial" w:hAnsi="Arial"/>
      <w:szCs w:val="20"/>
    </w:rPr>
  </w:style>
  <w:style w:type="paragraph" w:customStyle="1" w:styleId="FR1">
    <w:name w:val="FR1"/>
    <w:uiPriority w:val="99"/>
    <w:rsid w:val="005B6AB1"/>
    <w:pPr>
      <w:widowControl w:val="0"/>
      <w:spacing w:before="260"/>
      <w:jc w:val="both"/>
    </w:pPr>
    <w:rPr>
      <w:sz w:val="32"/>
      <w:szCs w:val="20"/>
    </w:rPr>
  </w:style>
  <w:style w:type="paragraph" w:customStyle="1" w:styleId="FR4">
    <w:name w:val="FR4"/>
    <w:uiPriority w:val="99"/>
    <w:rsid w:val="005B6AB1"/>
    <w:pPr>
      <w:widowControl w:val="0"/>
      <w:spacing w:before="220"/>
      <w:jc w:val="both"/>
    </w:pPr>
    <w:rPr>
      <w:rFonts w:ascii="Courier New" w:hAnsi="Courier New"/>
      <w:b/>
      <w:sz w:val="16"/>
      <w:szCs w:val="20"/>
    </w:rPr>
  </w:style>
  <w:style w:type="paragraph" w:customStyle="1" w:styleId="FR5">
    <w:name w:val="FR5"/>
    <w:uiPriority w:val="99"/>
    <w:rsid w:val="005B6AB1"/>
    <w:pPr>
      <w:widowControl w:val="0"/>
      <w:spacing w:line="280" w:lineRule="auto"/>
      <w:jc w:val="center"/>
    </w:pPr>
    <w:rPr>
      <w:rFonts w:ascii="Arial" w:hAnsi="Arial"/>
      <w:sz w:val="12"/>
      <w:szCs w:val="20"/>
    </w:rPr>
  </w:style>
  <w:style w:type="paragraph" w:customStyle="1" w:styleId="21">
    <w:name w:val="Основной текст 21"/>
    <w:basedOn w:val="Normal"/>
    <w:uiPriority w:val="99"/>
    <w:rsid w:val="005B6AB1"/>
    <w:pPr>
      <w:widowControl w:val="0"/>
      <w:spacing w:before="120" w:after="120" w:line="240" w:lineRule="auto"/>
      <w:ind w:firstLine="720"/>
      <w:jc w:val="both"/>
    </w:pPr>
    <w:rPr>
      <w:rFonts w:ascii="Arial" w:hAnsi="Arial"/>
      <w:noProof w:val="0"/>
      <w:sz w:val="24"/>
      <w:lang w:val="ru-RU"/>
    </w:rPr>
  </w:style>
  <w:style w:type="paragraph" w:customStyle="1" w:styleId="H3">
    <w:name w:val="H3"/>
    <w:basedOn w:val="Normal"/>
    <w:next w:val="Normal"/>
    <w:uiPriority w:val="99"/>
    <w:rsid w:val="005B6AB1"/>
    <w:pPr>
      <w:keepNext/>
      <w:widowControl w:val="0"/>
      <w:spacing w:before="100" w:after="100" w:line="240" w:lineRule="auto"/>
      <w:ind w:firstLine="0"/>
    </w:pPr>
    <w:rPr>
      <w:b/>
      <w:noProof w:val="0"/>
      <w:lang w:val="en-AU"/>
    </w:rPr>
  </w:style>
  <w:style w:type="paragraph" w:styleId="BodyTextIndent3">
    <w:name w:val="Body Text Indent 3"/>
    <w:basedOn w:val="Normal"/>
    <w:link w:val="BodyTextIndent3Char1"/>
    <w:uiPriority w:val="99"/>
    <w:semiHidden/>
    <w:rsid w:val="005B6AB1"/>
    <w:pPr>
      <w:jc w:val="center"/>
    </w:pPr>
    <w:rPr>
      <w:noProof w:val="0"/>
      <w:lang w:val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1E1D"/>
    <w:rPr>
      <w:noProof/>
      <w:sz w:val="16"/>
      <w:szCs w:val="16"/>
      <w:lang w:val="uk-UA"/>
    </w:rPr>
  </w:style>
  <w:style w:type="paragraph" w:styleId="Caption">
    <w:name w:val="caption"/>
    <w:basedOn w:val="Normal"/>
    <w:next w:val="Normal"/>
    <w:uiPriority w:val="99"/>
    <w:qFormat/>
    <w:rsid w:val="005B6AB1"/>
    <w:pPr>
      <w:jc w:val="center"/>
    </w:pPr>
    <w:rPr>
      <w:noProof w:val="0"/>
      <w:lang w:val="en-US"/>
    </w:rPr>
  </w:style>
  <w:style w:type="paragraph" w:customStyle="1" w:styleId="Equation">
    <w:name w:val="Equation"/>
    <w:basedOn w:val="Normal"/>
    <w:uiPriority w:val="99"/>
    <w:rsid w:val="005B6AB1"/>
    <w:pPr>
      <w:tabs>
        <w:tab w:val="left" w:pos="794"/>
        <w:tab w:val="center" w:pos="4849"/>
        <w:tab w:val="right" w:pos="9696"/>
      </w:tabs>
      <w:overflowPunct w:val="0"/>
      <w:autoSpaceDE w:val="0"/>
      <w:autoSpaceDN w:val="0"/>
      <w:adjustRightInd w:val="0"/>
      <w:spacing w:before="140" w:after="40" w:line="240" w:lineRule="auto"/>
      <w:ind w:firstLine="0"/>
      <w:textAlignment w:val="baseline"/>
    </w:pPr>
    <w:rPr>
      <w:noProof w:val="0"/>
      <w:sz w:val="22"/>
      <w:lang w:val="en-GB"/>
    </w:rPr>
  </w:style>
  <w:style w:type="paragraph" w:styleId="BodyText3">
    <w:name w:val="Body Text 3"/>
    <w:basedOn w:val="Normal"/>
    <w:link w:val="BodyText3Char1"/>
    <w:uiPriority w:val="99"/>
    <w:semiHidden/>
    <w:rsid w:val="005B6AB1"/>
    <w:pPr>
      <w:spacing w:line="240" w:lineRule="auto"/>
      <w:ind w:firstLine="0"/>
      <w:jc w:val="both"/>
    </w:pPr>
    <w:rPr>
      <w:noProof w:val="0"/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1E1D"/>
    <w:rPr>
      <w:noProof/>
      <w:sz w:val="16"/>
      <w:szCs w:val="16"/>
      <w:lang w:val="uk-UA"/>
    </w:rPr>
  </w:style>
  <w:style w:type="paragraph" w:styleId="FootnoteText">
    <w:name w:val="footnote text"/>
    <w:basedOn w:val="Normal"/>
    <w:link w:val="FootnoteTextChar1"/>
    <w:uiPriority w:val="99"/>
    <w:semiHidden/>
    <w:rsid w:val="005B6AB1"/>
    <w:pPr>
      <w:tabs>
        <w:tab w:val="left" w:pos="284"/>
        <w:tab w:val="left" w:pos="1418"/>
      </w:tabs>
      <w:overflowPunct w:val="0"/>
      <w:autoSpaceDE w:val="0"/>
      <w:autoSpaceDN w:val="0"/>
      <w:adjustRightInd w:val="0"/>
      <w:spacing w:before="6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E1D"/>
    <w:rPr>
      <w:noProof/>
      <w:sz w:val="20"/>
      <w:szCs w:val="20"/>
      <w:lang w:val="uk-UA"/>
    </w:rPr>
  </w:style>
  <w:style w:type="paragraph" w:customStyle="1" w:styleId="1">
    <w:name w:val="Заголовок1"/>
    <w:basedOn w:val="Normal"/>
    <w:link w:val="a"/>
    <w:uiPriority w:val="99"/>
    <w:rsid w:val="005B6AB1"/>
    <w:pPr>
      <w:ind w:firstLine="720"/>
      <w:jc w:val="center"/>
    </w:pPr>
    <w:rPr>
      <w:b/>
    </w:rPr>
  </w:style>
  <w:style w:type="paragraph" w:styleId="EndnoteText">
    <w:name w:val="endnote text"/>
    <w:basedOn w:val="Normal"/>
    <w:link w:val="EndnoteTextChar1"/>
    <w:uiPriority w:val="99"/>
    <w:semiHidden/>
    <w:rsid w:val="005B6AB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1E1D"/>
    <w:rPr>
      <w:noProof/>
      <w:sz w:val="20"/>
      <w:szCs w:val="20"/>
      <w:lang w:val="uk-UA"/>
    </w:rPr>
  </w:style>
  <w:style w:type="paragraph" w:styleId="Index1">
    <w:name w:val="index 1"/>
    <w:basedOn w:val="Normal"/>
    <w:next w:val="Normal"/>
    <w:autoRedefine/>
    <w:uiPriority w:val="99"/>
    <w:semiHidden/>
    <w:rsid w:val="005B6AB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noProof w:val="0"/>
      <w:sz w:val="20"/>
    </w:rPr>
  </w:style>
  <w:style w:type="paragraph" w:customStyle="1" w:styleId="Tablelegend0">
    <w:name w:val="Table_legend"/>
    <w:basedOn w:val="Normal"/>
    <w:next w:val="Normal"/>
    <w:uiPriority w:val="99"/>
    <w:rsid w:val="005B6AB1"/>
    <w:pPr>
      <w:keepNext/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paragraph" w:customStyle="1" w:styleId="Rec">
    <w:name w:val="Rec_#"/>
    <w:basedOn w:val="Normal"/>
    <w:next w:val="RecTitle"/>
    <w:uiPriority w:val="99"/>
    <w:rsid w:val="005B6AB1"/>
    <w:pPr>
      <w:keepNext/>
      <w:keepLines/>
      <w:tabs>
        <w:tab w:val="center" w:pos="4849"/>
        <w:tab w:val="right" w:pos="9696"/>
      </w:tabs>
      <w:spacing w:before="720" w:line="240" w:lineRule="auto"/>
      <w:ind w:firstLine="0"/>
      <w:jc w:val="center"/>
    </w:pPr>
    <w:rPr>
      <w:noProof w:val="0"/>
      <w:sz w:val="20"/>
      <w:lang w:val="en-GB"/>
    </w:rPr>
  </w:style>
  <w:style w:type="paragraph" w:customStyle="1" w:styleId="RecTitle">
    <w:name w:val="Rec_Title"/>
    <w:basedOn w:val="Rec"/>
    <w:next w:val="Normal"/>
    <w:uiPriority w:val="99"/>
    <w:rsid w:val="005B6AB1"/>
    <w:pPr>
      <w:spacing w:before="180"/>
    </w:pPr>
    <w:rPr>
      <w:b/>
    </w:rPr>
  </w:style>
  <w:style w:type="character" w:styleId="FootnoteReference">
    <w:name w:val="footnote reference"/>
    <w:basedOn w:val="DefaultParagraphFont"/>
    <w:uiPriority w:val="99"/>
    <w:semiHidden/>
    <w:rsid w:val="005B6AB1"/>
    <w:rPr>
      <w:vertAlign w:val="superscript"/>
    </w:rPr>
  </w:style>
  <w:style w:type="paragraph" w:customStyle="1" w:styleId="EquationLegend">
    <w:name w:val="Equation_Legend"/>
    <w:basedOn w:val="NormalIndent"/>
    <w:uiPriority w:val="99"/>
    <w:rsid w:val="005B6AB1"/>
    <w:pPr>
      <w:tabs>
        <w:tab w:val="left" w:pos="1134"/>
        <w:tab w:val="left" w:pos="1871"/>
        <w:tab w:val="left" w:pos="2268"/>
      </w:tabs>
      <w:spacing w:before="120" w:line="240" w:lineRule="auto"/>
      <w:ind w:left="1134" w:firstLine="0"/>
      <w:jc w:val="both"/>
    </w:pPr>
    <w:rPr>
      <w:sz w:val="24"/>
    </w:rPr>
  </w:style>
  <w:style w:type="paragraph" w:styleId="NormalIndent">
    <w:name w:val="Normal Indent"/>
    <w:basedOn w:val="Normal"/>
    <w:uiPriority w:val="99"/>
    <w:semiHidden/>
    <w:rsid w:val="005B6AB1"/>
    <w:pPr>
      <w:ind w:left="720"/>
    </w:pPr>
  </w:style>
  <w:style w:type="paragraph" w:styleId="TOC1">
    <w:name w:val="toc 1"/>
    <w:basedOn w:val="Normal"/>
    <w:next w:val="Normal"/>
    <w:autoRedefine/>
    <w:uiPriority w:val="99"/>
    <w:semiHidden/>
    <w:rsid w:val="005B6AB1"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99"/>
    <w:semiHidden/>
    <w:rsid w:val="005B6AB1"/>
    <w:pPr>
      <w:ind w:left="280"/>
    </w:pPr>
    <w:rPr>
      <w:smallCaps/>
      <w:sz w:val="20"/>
    </w:rPr>
  </w:style>
  <w:style w:type="paragraph" w:styleId="TOC3">
    <w:name w:val="toc 3"/>
    <w:basedOn w:val="Normal"/>
    <w:next w:val="Normal"/>
    <w:autoRedefine/>
    <w:uiPriority w:val="99"/>
    <w:semiHidden/>
    <w:rsid w:val="005B6AB1"/>
    <w:pPr>
      <w:ind w:left="560"/>
    </w:pPr>
    <w:rPr>
      <w:i/>
      <w:sz w:val="20"/>
    </w:rPr>
  </w:style>
  <w:style w:type="paragraph" w:styleId="TOC4">
    <w:name w:val="toc 4"/>
    <w:basedOn w:val="Normal"/>
    <w:next w:val="Normal"/>
    <w:autoRedefine/>
    <w:uiPriority w:val="99"/>
    <w:semiHidden/>
    <w:rsid w:val="005B6AB1"/>
    <w:pPr>
      <w:ind w:left="840"/>
    </w:pPr>
    <w:rPr>
      <w:sz w:val="18"/>
    </w:rPr>
  </w:style>
  <w:style w:type="paragraph" w:styleId="TOC5">
    <w:name w:val="toc 5"/>
    <w:basedOn w:val="Normal"/>
    <w:next w:val="Normal"/>
    <w:autoRedefine/>
    <w:uiPriority w:val="99"/>
    <w:semiHidden/>
    <w:rsid w:val="005B6AB1"/>
    <w:pPr>
      <w:ind w:left="1120"/>
    </w:pPr>
    <w:rPr>
      <w:sz w:val="18"/>
    </w:rPr>
  </w:style>
  <w:style w:type="paragraph" w:styleId="TOC6">
    <w:name w:val="toc 6"/>
    <w:basedOn w:val="Normal"/>
    <w:next w:val="Normal"/>
    <w:autoRedefine/>
    <w:uiPriority w:val="99"/>
    <w:semiHidden/>
    <w:rsid w:val="005B6AB1"/>
    <w:pPr>
      <w:ind w:left="1400"/>
    </w:pPr>
    <w:rPr>
      <w:sz w:val="18"/>
    </w:rPr>
  </w:style>
  <w:style w:type="paragraph" w:styleId="TOC7">
    <w:name w:val="toc 7"/>
    <w:basedOn w:val="Normal"/>
    <w:next w:val="Normal"/>
    <w:autoRedefine/>
    <w:uiPriority w:val="99"/>
    <w:semiHidden/>
    <w:rsid w:val="005B6AB1"/>
    <w:pPr>
      <w:ind w:left="1680"/>
    </w:pPr>
    <w:rPr>
      <w:sz w:val="18"/>
    </w:rPr>
  </w:style>
  <w:style w:type="paragraph" w:styleId="TOC8">
    <w:name w:val="toc 8"/>
    <w:basedOn w:val="Normal"/>
    <w:next w:val="Normal"/>
    <w:autoRedefine/>
    <w:uiPriority w:val="99"/>
    <w:semiHidden/>
    <w:rsid w:val="005B6AB1"/>
    <w:pPr>
      <w:ind w:left="1960"/>
    </w:pPr>
    <w:rPr>
      <w:sz w:val="18"/>
    </w:rPr>
  </w:style>
  <w:style w:type="paragraph" w:styleId="TOC9">
    <w:name w:val="toc 9"/>
    <w:basedOn w:val="Normal"/>
    <w:next w:val="Normal"/>
    <w:autoRedefine/>
    <w:uiPriority w:val="99"/>
    <w:semiHidden/>
    <w:rsid w:val="005B6AB1"/>
    <w:pPr>
      <w:ind w:left="2240"/>
    </w:pPr>
    <w:rPr>
      <w:sz w:val="18"/>
    </w:rPr>
  </w:style>
  <w:style w:type="paragraph" w:customStyle="1" w:styleId="Normalaftertitle">
    <w:name w:val="Normal after title"/>
    <w:basedOn w:val="Normal"/>
    <w:next w:val="Normal"/>
    <w:uiPriority w:val="99"/>
    <w:rsid w:val="005B6AB1"/>
    <w:pPr>
      <w:widowControl w:val="0"/>
      <w:tabs>
        <w:tab w:val="left" w:pos="794"/>
        <w:tab w:val="left" w:pos="1191"/>
        <w:tab w:val="left" w:pos="1588"/>
        <w:tab w:val="left" w:pos="1985"/>
      </w:tabs>
      <w:spacing w:before="480" w:line="240" w:lineRule="auto"/>
      <w:ind w:firstLine="0"/>
      <w:jc w:val="both"/>
    </w:pPr>
    <w:rPr>
      <w:noProof w:val="0"/>
      <w:sz w:val="20"/>
      <w:lang w:val="ru-RU"/>
    </w:rPr>
  </w:style>
  <w:style w:type="paragraph" w:customStyle="1" w:styleId="a0">
    <w:name w:val="Абзац списка"/>
    <w:basedOn w:val="Normal"/>
    <w:uiPriority w:val="99"/>
    <w:rsid w:val="00B552FB"/>
    <w:pPr>
      <w:ind w:left="708"/>
    </w:pPr>
  </w:style>
  <w:style w:type="paragraph" w:customStyle="1" w:styleId="a1">
    <w:name w:val="Знак Знак Знак Знак Знак Знак Знак"/>
    <w:basedOn w:val="Normal"/>
    <w:uiPriority w:val="99"/>
    <w:rsid w:val="001864B6"/>
    <w:pPr>
      <w:spacing w:after="160" w:line="240" w:lineRule="exact"/>
      <w:ind w:firstLine="0"/>
      <w:jc w:val="both"/>
    </w:pPr>
    <w:rPr>
      <w:noProof w:val="0"/>
      <w:sz w:val="24"/>
      <w:szCs w:val="24"/>
      <w:lang w:val="en-US" w:eastAsia="en-US"/>
    </w:rPr>
  </w:style>
  <w:style w:type="paragraph" w:customStyle="1" w:styleId="a2">
    <w:name w:val="текст"/>
    <w:basedOn w:val="Normal"/>
    <w:uiPriority w:val="99"/>
    <w:rsid w:val="001864B6"/>
    <w:pPr>
      <w:spacing w:line="240" w:lineRule="auto"/>
      <w:ind w:firstLine="720"/>
      <w:jc w:val="both"/>
    </w:pPr>
    <w:rPr>
      <w:rFonts w:ascii="Times New Roman CYR" w:hAnsi="Times New Roman CYR" w:cs="Times New Roman CYR"/>
      <w:noProof w:val="0"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C1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1D"/>
    <w:rPr>
      <w:noProof/>
      <w:sz w:val="0"/>
      <w:szCs w:val="0"/>
      <w:lang w:val="uk-UA"/>
    </w:rPr>
  </w:style>
  <w:style w:type="paragraph" w:styleId="NormalWeb">
    <w:name w:val="Normal (Web)"/>
    <w:basedOn w:val="Normal"/>
    <w:uiPriority w:val="99"/>
    <w:semiHidden/>
    <w:rsid w:val="001D7A82"/>
    <w:pPr>
      <w:spacing w:before="100" w:beforeAutospacing="1" w:after="100" w:afterAutospacing="1" w:line="240" w:lineRule="auto"/>
      <w:ind w:firstLine="0"/>
    </w:pPr>
    <w:rPr>
      <w:rFonts w:ascii="Times" w:hAnsi="Times" w:cs="Times"/>
      <w:noProof w:val="0"/>
      <w:color w:val="000000"/>
      <w:sz w:val="21"/>
      <w:szCs w:val="21"/>
      <w:lang w:eastAsia="uk-UA"/>
    </w:rPr>
  </w:style>
  <w:style w:type="character" w:customStyle="1" w:styleId="a">
    <w:name w:val="Заголовок Знак"/>
    <w:link w:val="1"/>
    <w:uiPriority w:val="99"/>
    <w:locked/>
    <w:rsid w:val="006521D7"/>
    <w:rPr>
      <w:b/>
      <w:noProof/>
      <w:sz w:val="28"/>
      <w:lang w:val="uk-UA" w:eastAsia="ru-RU"/>
    </w:rPr>
  </w:style>
  <w:style w:type="character" w:customStyle="1" w:styleId="rvts9">
    <w:name w:val="rvts9"/>
    <w:uiPriority w:val="99"/>
    <w:rsid w:val="00FA3310"/>
  </w:style>
  <w:style w:type="character" w:customStyle="1" w:styleId="Heading3Char1">
    <w:name w:val="Heading 3 Char1"/>
    <w:link w:val="Heading3"/>
    <w:uiPriority w:val="99"/>
    <w:locked/>
    <w:rsid w:val="009F0DEC"/>
    <w:rPr>
      <w:b/>
      <w:sz w:val="26"/>
      <w:lang w:val="uk-UA"/>
    </w:rPr>
  </w:style>
  <w:style w:type="character" w:customStyle="1" w:styleId="Heading4Char1">
    <w:name w:val="Heading 4 Char1"/>
    <w:link w:val="Heading4"/>
    <w:uiPriority w:val="99"/>
    <w:locked/>
    <w:rsid w:val="009F0DEC"/>
    <w:rPr>
      <w:b/>
      <w:sz w:val="28"/>
      <w:lang w:val="uk-UA"/>
    </w:rPr>
  </w:style>
  <w:style w:type="character" w:customStyle="1" w:styleId="Heading5Char1">
    <w:name w:val="Heading 5 Char1"/>
    <w:link w:val="Heading5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Heading6Char1">
    <w:name w:val="Heading 6 Char1"/>
    <w:link w:val="Heading6"/>
    <w:uiPriority w:val="99"/>
    <w:locked/>
    <w:rsid w:val="009F0DEC"/>
    <w:rPr>
      <w:b/>
      <w:sz w:val="22"/>
      <w:lang w:val="uk-UA"/>
    </w:rPr>
  </w:style>
  <w:style w:type="character" w:customStyle="1" w:styleId="Heading7Char1">
    <w:name w:val="Heading 7 Char1"/>
    <w:link w:val="Heading7"/>
    <w:uiPriority w:val="99"/>
    <w:locked/>
    <w:rsid w:val="009F0DEC"/>
    <w:rPr>
      <w:sz w:val="24"/>
      <w:lang w:val="uk-UA"/>
    </w:rPr>
  </w:style>
  <w:style w:type="character" w:customStyle="1" w:styleId="Heading8Char1">
    <w:name w:val="Heading 8 Char1"/>
    <w:link w:val="Heading8"/>
    <w:uiPriority w:val="99"/>
    <w:locked/>
    <w:rsid w:val="009F0DEC"/>
    <w:rPr>
      <w:i/>
      <w:sz w:val="24"/>
      <w:lang w:val="uk-UA"/>
    </w:rPr>
  </w:style>
  <w:style w:type="character" w:customStyle="1" w:styleId="Heading9Char1">
    <w:name w:val="Heading 9 Char1"/>
    <w:link w:val="Heading9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BodyTextIndentChar1">
    <w:name w:val="Body Text Indent Char1"/>
    <w:aliases w:val="Знак Знак Знак Char1"/>
    <w:link w:val="BodyTextIndent"/>
    <w:uiPriority w:val="99"/>
    <w:locked/>
    <w:rsid w:val="009F0DEC"/>
    <w:rPr>
      <w:b/>
      <w:i/>
      <w:sz w:val="28"/>
    </w:rPr>
  </w:style>
  <w:style w:type="character" w:styleId="Emphasis">
    <w:name w:val="Emphasis"/>
    <w:basedOn w:val="DefaultParagraphFont"/>
    <w:uiPriority w:val="99"/>
    <w:qFormat/>
    <w:rsid w:val="009F0DEC"/>
    <w:rPr>
      <w:i/>
    </w:rPr>
  </w:style>
  <w:style w:type="paragraph" w:styleId="HTMLPreformatted">
    <w:name w:val="HTML Preformatted"/>
    <w:basedOn w:val="Normal"/>
    <w:link w:val="HTMLPreformattedChar1"/>
    <w:uiPriority w:val="99"/>
    <w:rsid w:val="009F0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hAnsi="Courier New"/>
      <w:noProof w:val="0"/>
      <w:sz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1E1D"/>
    <w:rPr>
      <w:rFonts w:ascii="Courier New" w:hAnsi="Courier New" w:cs="Courier New"/>
      <w:noProof/>
      <w:sz w:val="20"/>
      <w:szCs w:val="20"/>
      <w:lang w:val="uk-UA"/>
    </w:rPr>
  </w:style>
  <w:style w:type="character" w:customStyle="1" w:styleId="HTMLPreformattedChar1">
    <w:name w:val="HTML Preformatted Char1"/>
    <w:link w:val="HTMLPreformatted"/>
    <w:uiPriority w:val="99"/>
    <w:locked/>
    <w:rsid w:val="009F0DEC"/>
    <w:rPr>
      <w:rFonts w:ascii="Courier New" w:hAnsi="Courier New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9F0DEC"/>
    <w:rPr>
      <w:sz w:val="28"/>
    </w:rPr>
  </w:style>
  <w:style w:type="character" w:customStyle="1" w:styleId="BodyText3Char1">
    <w:name w:val="Body Text 3 Char1"/>
    <w:link w:val="BodyText3"/>
    <w:uiPriority w:val="99"/>
    <w:semiHidden/>
    <w:locked/>
    <w:rsid w:val="009F0DEC"/>
    <w:rPr>
      <w:sz w:val="24"/>
      <w:lang w:val="en-US"/>
    </w:rPr>
  </w:style>
  <w:style w:type="character" w:customStyle="1" w:styleId="Heading1Char1">
    <w:name w:val="Heading 1 Char1"/>
    <w:link w:val="Heading1"/>
    <w:uiPriority w:val="99"/>
    <w:locked/>
    <w:rsid w:val="009F0DEC"/>
    <w:rPr>
      <w:b/>
      <w:sz w:val="28"/>
    </w:rPr>
  </w:style>
  <w:style w:type="character" w:customStyle="1" w:styleId="Heading2Char1">
    <w:name w:val="Heading 2 Char1"/>
    <w:link w:val="Heading2"/>
    <w:uiPriority w:val="99"/>
    <w:locked/>
    <w:rsid w:val="009F0DEC"/>
    <w:rPr>
      <w:i/>
      <w:sz w:val="28"/>
    </w:rPr>
  </w:style>
  <w:style w:type="character" w:customStyle="1" w:styleId="HeaderChar1">
    <w:name w:val="Header Char1"/>
    <w:link w:val="Header"/>
    <w:uiPriority w:val="99"/>
    <w:locked/>
    <w:rsid w:val="009F0DEC"/>
    <w:rPr>
      <w:noProof/>
      <w:sz w:val="28"/>
      <w:lang w:val="uk-UA"/>
    </w:rPr>
  </w:style>
  <w:style w:type="character" w:customStyle="1" w:styleId="FooterChar1">
    <w:name w:val="Footer Char1"/>
    <w:link w:val="Footer"/>
    <w:uiPriority w:val="99"/>
    <w:locked/>
    <w:rsid w:val="009F0DEC"/>
    <w:rPr>
      <w:noProof/>
      <w:sz w:val="28"/>
      <w:lang w:val="uk-UA"/>
    </w:rPr>
  </w:style>
  <w:style w:type="character" w:customStyle="1" w:styleId="BodyTextChar1">
    <w:name w:val="Body Text Char1"/>
    <w:link w:val="BodyText"/>
    <w:uiPriority w:val="99"/>
    <w:semiHidden/>
    <w:locked/>
    <w:rsid w:val="009F0DEC"/>
    <w:rPr>
      <w:sz w:val="24"/>
    </w:rPr>
  </w:style>
  <w:style w:type="character" w:customStyle="1" w:styleId="BodyText2Char1">
    <w:name w:val="Body Text 2 Char1"/>
    <w:link w:val="BodyText2"/>
    <w:uiPriority w:val="99"/>
    <w:semiHidden/>
    <w:locked/>
    <w:rsid w:val="009F0DEC"/>
    <w:rPr>
      <w:sz w:val="24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9F0DEC"/>
    <w:rPr>
      <w:sz w:val="28"/>
    </w:rPr>
  </w:style>
  <w:style w:type="character" w:customStyle="1" w:styleId="FootnoteTextChar1">
    <w:name w:val="Footnote Text Char1"/>
    <w:link w:val="FootnoteText"/>
    <w:uiPriority w:val="99"/>
    <w:semiHidden/>
    <w:locked/>
    <w:rsid w:val="009F0DEC"/>
    <w:rPr>
      <w:lang w:val="fr-FR"/>
    </w:rPr>
  </w:style>
  <w:style w:type="character" w:customStyle="1" w:styleId="EndnoteTextChar1">
    <w:name w:val="Endnote Text Char1"/>
    <w:link w:val="EndnoteText"/>
    <w:uiPriority w:val="99"/>
    <w:semiHidden/>
    <w:locked/>
    <w:rsid w:val="009F0DEC"/>
    <w:rPr>
      <w:lang w:val="fr-FR"/>
    </w:rPr>
  </w:style>
  <w:style w:type="paragraph" w:customStyle="1" w:styleId="a3">
    <w:name w:val="Без интервала"/>
    <w:uiPriority w:val="99"/>
    <w:rsid w:val="00BE4AB3"/>
    <w:pPr>
      <w:spacing w:before="120"/>
      <w:ind w:firstLine="709"/>
      <w:jc w:val="both"/>
    </w:pPr>
    <w:rPr>
      <w:noProof/>
      <w:sz w:val="28"/>
      <w:szCs w:val="20"/>
      <w:lang w:val="uk-UA"/>
    </w:rPr>
  </w:style>
  <w:style w:type="character" w:styleId="CommentReference">
    <w:name w:val="annotation reference"/>
    <w:basedOn w:val="DefaultParagraphFont"/>
    <w:uiPriority w:val="99"/>
    <w:semiHidden/>
    <w:rsid w:val="006352C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6352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1E1D"/>
    <w:rPr>
      <w:noProof/>
      <w:sz w:val="20"/>
      <w:szCs w:val="20"/>
      <w:lang w:val="uk-U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6352CA"/>
    <w:rPr>
      <w:rFonts w:cs="Times New Roman"/>
      <w:noProof/>
      <w:lang w:val="uk-U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6352CA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E1E1D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635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45.bin"/><Relationship Id="rId21" Type="http://schemas.openxmlformats.org/officeDocument/2006/relationships/image" Target="media/image9.wmf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5.bin"/><Relationship Id="rId324" Type="http://schemas.openxmlformats.org/officeDocument/2006/relationships/oleObject" Target="embeddings/oleObject157.bin"/><Relationship Id="rId366" Type="http://schemas.openxmlformats.org/officeDocument/2006/relationships/oleObject" Target="embeddings/oleObject178.bin"/><Relationship Id="rId170" Type="http://schemas.openxmlformats.org/officeDocument/2006/relationships/image" Target="media/image84.wmf"/><Relationship Id="rId226" Type="http://schemas.openxmlformats.org/officeDocument/2006/relationships/image" Target="media/image112.wmf"/><Relationship Id="rId107" Type="http://schemas.openxmlformats.org/officeDocument/2006/relationships/oleObject" Target="embeddings/oleObject49.bin"/><Relationship Id="rId268" Type="http://schemas.openxmlformats.org/officeDocument/2006/relationships/image" Target="media/image133.wmf"/><Relationship Id="rId289" Type="http://schemas.openxmlformats.org/officeDocument/2006/relationships/oleObject" Target="embeddings/oleObject14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0.bin"/><Relationship Id="rId314" Type="http://schemas.openxmlformats.org/officeDocument/2006/relationships/image" Target="media/image156.wmf"/><Relationship Id="rId335" Type="http://schemas.openxmlformats.org/officeDocument/2006/relationships/image" Target="media/image167.wmf"/><Relationship Id="rId356" Type="http://schemas.openxmlformats.org/officeDocument/2006/relationships/oleObject" Target="embeddings/oleObject173.bin"/><Relationship Id="rId377" Type="http://schemas.openxmlformats.org/officeDocument/2006/relationships/image" Target="media/image188.wmf"/><Relationship Id="rId398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6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4.bin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5.bin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7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5.bin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25" Type="http://schemas.openxmlformats.org/officeDocument/2006/relationships/image" Target="media/image162.wmf"/><Relationship Id="rId346" Type="http://schemas.openxmlformats.org/officeDocument/2006/relationships/oleObject" Target="embeddings/oleObject168.bin"/><Relationship Id="rId367" Type="http://schemas.openxmlformats.org/officeDocument/2006/relationships/image" Target="media/image183.wmf"/><Relationship Id="rId388" Type="http://schemas.openxmlformats.org/officeDocument/2006/relationships/oleObject" Target="embeddings/oleObject189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1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09.bin"/><Relationship Id="rId248" Type="http://schemas.openxmlformats.org/officeDocument/2006/relationships/image" Target="media/image123.wmf"/><Relationship Id="rId269" Type="http://schemas.openxmlformats.org/officeDocument/2006/relationships/oleObject" Target="embeddings/oleObject130.bin"/><Relationship Id="rId12" Type="http://schemas.openxmlformats.org/officeDocument/2006/relationships/image" Target="media/image4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0.bin"/><Relationship Id="rId280" Type="http://schemas.openxmlformats.org/officeDocument/2006/relationships/image" Target="media/image139.wmf"/><Relationship Id="rId315" Type="http://schemas.openxmlformats.org/officeDocument/2006/relationships/oleObject" Target="embeddings/oleObject153.bin"/><Relationship Id="rId336" Type="http://schemas.openxmlformats.org/officeDocument/2006/relationships/oleObject" Target="embeddings/oleObject163.bin"/><Relationship Id="rId357" Type="http://schemas.openxmlformats.org/officeDocument/2006/relationships/image" Target="media/image178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6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4.bin"/><Relationship Id="rId378" Type="http://schemas.openxmlformats.org/officeDocument/2006/relationships/oleObject" Target="embeddings/oleObject184.bin"/><Relationship Id="rId399" Type="http://schemas.openxmlformats.org/officeDocument/2006/relationships/theme" Target="theme/theme1.xml"/><Relationship Id="rId6" Type="http://schemas.openxmlformats.org/officeDocument/2006/relationships/endnotes" Target="endnotes.xml"/><Relationship Id="rId238" Type="http://schemas.openxmlformats.org/officeDocument/2006/relationships/image" Target="media/image118.wmf"/><Relationship Id="rId259" Type="http://schemas.openxmlformats.org/officeDocument/2006/relationships/oleObject" Target="embeddings/oleObject125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5.bin"/><Relationship Id="rId270" Type="http://schemas.openxmlformats.org/officeDocument/2006/relationships/image" Target="media/image134.wmf"/><Relationship Id="rId291" Type="http://schemas.openxmlformats.org/officeDocument/2006/relationships/oleObject" Target="embeddings/oleObject141.bin"/><Relationship Id="rId305" Type="http://schemas.openxmlformats.org/officeDocument/2006/relationships/oleObject" Target="embeddings/oleObject148.bin"/><Relationship Id="rId326" Type="http://schemas.openxmlformats.org/officeDocument/2006/relationships/oleObject" Target="embeddings/oleObject158.bin"/><Relationship Id="rId347" Type="http://schemas.openxmlformats.org/officeDocument/2006/relationships/image" Target="media/image173.wmf"/><Relationship Id="rId44" Type="http://schemas.openxmlformats.org/officeDocument/2006/relationships/image" Target="media/image21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1.bin"/><Relationship Id="rId368" Type="http://schemas.openxmlformats.org/officeDocument/2006/relationships/oleObject" Target="embeddings/oleObject179.bin"/><Relationship Id="rId389" Type="http://schemas.openxmlformats.org/officeDocument/2006/relationships/image" Target="media/image194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228" Type="http://schemas.openxmlformats.org/officeDocument/2006/relationships/image" Target="media/image113.wmf"/><Relationship Id="rId249" Type="http://schemas.openxmlformats.org/officeDocument/2006/relationships/oleObject" Target="embeddings/oleObject12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0.bin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6.bin"/><Relationship Id="rId316" Type="http://schemas.openxmlformats.org/officeDocument/2006/relationships/image" Target="media/image157.wmf"/><Relationship Id="rId337" Type="http://schemas.openxmlformats.org/officeDocument/2006/relationships/image" Target="media/image168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6.bin"/><Relationship Id="rId358" Type="http://schemas.openxmlformats.org/officeDocument/2006/relationships/oleObject" Target="embeddings/oleObject174.bin"/><Relationship Id="rId379" Type="http://schemas.openxmlformats.org/officeDocument/2006/relationships/image" Target="media/image189.wmf"/><Relationship Id="rId7" Type="http://schemas.openxmlformats.org/officeDocument/2006/relationships/image" Target="media/image1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87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5.bin"/><Relationship Id="rId390" Type="http://schemas.openxmlformats.org/officeDocument/2006/relationships/oleObject" Target="embeddings/oleObject190.bin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1.bin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24" Type="http://schemas.openxmlformats.org/officeDocument/2006/relationships/oleObject" Target="embeddings/oleObject8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2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1.bin"/><Relationship Id="rId327" Type="http://schemas.openxmlformats.org/officeDocument/2006/relationships/image" Target="media/image163.wmf"/><Relationship Id="rId348" Type="http://schemas.openxmlformats.org/officeDocument/2006/relationships/oleObject" Target="embeddings/oleObject169.bin"/><Relationship Id="rId369" Type="http://schemas.openxmlformats.org/officeDocument/2006/relationships/image" Target="media/image184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2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0.bin"/><Relationship Id="rId380" Type="http://schemas.openxmlformats.org/officeDocument/2006/relationships/oleObject" Target="embeddings/oleObject185.bin"/><Relationship Id="rId240" Type="http://schemas.openxmlformats.org/officeDocument/2006/relationships/image" Target="media/image119.wmf"/><Relationship Id="rId261" Type="http://schemas.openxmlformats.org/officeDocument/2006/relationships/oleObject" Target="embeddings/oleObject126.bin"/><Relationship Id="rId14" Type="http://schemas.openxmlformats.org/officeDocument/2006/relationships/image" Target="media/image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282" Type="http://schemas.openxmlformats.org/officeDocument/2006/relationships/image" Target="media/image140.wmf"/><Relationship Id="rId317" Type="http://schemas.openxmlformats.org/officeDocument/2006/relationships/oleObject" Target="embeddings/oleObject154.bin"/><Relationship Id="rId338" Type="http://schemas.openxmlformats.org/officeDocument/2006/relationships/oleObject" Target="embeddings/oleObject164.bin"/><Relationship Id="rId359" Type="http://schemas.openxmlformats.org/officeDocument/2006/relationships/image" Target="media/image179.wmf"/><Relationship Id="rId8" Type="http://schemas.openxmlformats.org/officeDocument/2006/relationships/oleObject" Target="embeddings/oleObject1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5.bin"/><Relationship Id="rId370" Type="http://schemas.openxmlformats.org/officeDocument/2006/relationships/oleObject" Target="embeddings/oleObject180.bin"/><Relationship Id="rId391" Type="http://schemas.openxmlformats.org/officeDocument/2006/relationships/image" Target="media/image195.wmf"/><Relationship Id="rId230" Type="http://schemas.openxmlformats.org/officeDocument/2006/relationships/image" Target="media/image114.wmf"/><Relationship Id="rId251" Type="http://schemas.openxmlformats.org/officeDocument/2006/relationships/oleObject" Target="embeddings/oleObject121.bin"/><Relationship Id="rId25" Type="http://schemas.openxmlformats.org/officeDocument/2006/relationships/image" Target="media/image11.wmf"/><Relationship Id="rId46" Type="http://schemas.openxmlformats.org/officeDocument/2006/relationships/image" Target="media/image22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35.wmf"/><Relationship Id="rId293" Type="http://schemas.openxmlformats.org/officeDocument/2006/relationships/oleObject" Target="embeddings/oleObject142.bin"/><Relationship Id="rId307" Type="http://schemas.openxmlformats.org/officeDocument/2006/relationships/oleObject" Target="embeddings/oleObject149.bin"/><Relationship Id="rId328" Type="http://schemas.openxmlformats.org/officeDocument/2006/relationships/oleObject" Target="embeddings/oleObject159.bin"/><Relationship Id="rId349" Type="http://schemas.openxmlformats.org/officeDocument/2006/relationships/image" Target="media/image174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6.wmf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360" Type="http://schemas.openxmlformats.org/officeDocument/2006/relationships/oleObject" Target="embeddings/oleObject175.bin"/><Relationship Id="rId381" Type="http://schemas.openxmlformats.org/officeDocument/2006/relationships/image" Target="media/image190.wmf"/><Relationship Id="rId220" Type="http://schemas.openxmlformats.org/officeDocument/2006/relationships/image" Target="media/image109.wmf"/><Relationship Id="rId241" Type="http://schemas.openxmlformats.org/officeDocument/2006/relationships/oleObject" Target="embeddings/oleObject116.bin"/><Relationship Id="rId15" Type="http://schemas.openxmlformats.org/officeDocument/2006/relationships/oleObject" Target="embeddings/oleObject4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30.wmf"/><Relationship Id="rId283" Type="http://schemas.openxmlformats.org/officeDocument/2006/relationships/oleObject" Target="embeddings/oleObject137.bin"/><Relationship Id="rId318" Type="http://schemas.openxmlformats.org/officeDocument/2006/relationships/image" Target="media/image158.wmf"/><Relationship Id="rId339" Type="http://schemas.openxmlformats.org/officeDocument/2006/relationships/image" Target="media/image169.emf"/><Relationship Id="rId78" Type="http://schemas.openxmlformats.org/officeDocument/2006/relationships/image" Target="media/image38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7.bin"/><Relationship Id="rId164" Type="http://schemas.openxmlformats.org/officeDocument/2006/relationships/image" Target="media/image81.wmf"/><Relationship Id="rId185" Type="http://schemas.openxmlformats.org/officeDocument/2006/relationships/oleObject" Target="embeddings/oleObject88.bin"/><Relationship Id="rId350" Type="http://schemas.openxmlformats.org/officeDocument/2006/relationships/oleObject" Target="embeddings/oleObject170.bin"/><Relationship Id="rId371" Type="http://schemas.openxmlformats.org/officeDocument/2006/relationships/image" Target="media/image185.wmf"/><Relationship Id="rId9" Type="http://schemas.openxmlformats.org/officeDocument/2006/relationships/image" Target="media/image2.wmf"/><Relationship Id="rId210" Type="http://schemas.openxmlformats.org/officeDocument/2006/relationships/image" Target="media/image104.wmf"/><Relationship Id="rId392" Type="http://schemas.openxmlformats.org/officeDocument/2006/relationships/oleObject" Target="embeddings/oleObject191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1.bin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2.bin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329" Type="http://schemas.openxmlformats.org/officeDocument/2006/relationships/image" Target="media/image164.wmf"/><Relationship Id="rId47" Type="http://schemas.openxmlformats.org/officeDocument/2006/relationships/oleObject" Target="embeddings/oleObject19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3.bin"/><Relationship Id="rId340" Type="http://schemas.openxmlformats.org/officeDocument/2006/relationships/oleObject" Target="embeddings/oleObject165.bin"/><Relationship Id="rId361" Type="http://schemas.openxmlformats.org/officeDocument/2006/relationships/image" Target="media/image180.wmf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382" Type="http://schemas.openxmlformats.org/officeDocument/2006/relationships/oleObject" Target="embeddings/oleObject186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06.bin"/><Relationship Id="rId242" Type="http://schemas.openxmlformats.org/officeDocument/2006/relationships/image" Target="media/image120.wmf"/><Relationship Id="rId263" Type="http://schemas.openxmlformats.org/officeDocument/2006/relationships/oleObject" Target="embeddings/oleObject127.bin"/><Relationship Id="rId284" Type="http://schemas.openxmlformats.org/officeDocument/2006/relationships/image" Target="media/image141.wmf"/><Relationship Id="rId319" Type="http://schemas.openxmlformats.org/officeDocument/2006/relationships/oleObject" Target="embeddings/oleObject155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71.wmf"/><Relationship Id="rId330" Type="http://schemas.openxmlformats.org/officeDocument/2006/relationships/oleObject" Target="embeddings/oleObject160.bin"/><Relationship Id="rId90" Type="http://schemas.openxmlformats.org/officeDocument/2006/relationships/image" Target="media/image44.wmf"/><Relationship Id="rId165" Type="http://schemas.openxmlformats.org/officeDocument/2006/relationships/oleObject" Target="embeddings/oleObject78.bin"/><Relationship Id="rId186" Type="http://schemas.openxmlformats.org/officeDocument/2006/relationships/image" Target="media/image92.wmf"/><Relationship Id="rId351" Type="http://schemas.openxmlformats.org/officeDocument/2006/relationships/image" Target="media/image175.wmf"/><Relationship Id="rId372" Type="http://schemas.openxmlformats.org/officeDocument/2006/relationships/oleObject" Target="embeddings/oleObject181.bin"/><Relationship Id="rId393" Type="http://schemas.openxmlformats.org/officeDocument/2006/relationships/image" Target="media/image196.wmf"/><Relationship Id="rId211" Type="http://schemas.openxmlformats.org/officeDocument/2006/relationships/oleObject" Target="embeddings/oleObject101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2.bin"/><Relationship Id="rId274" Type="http://schemas.openxmlformats.org/officeDocument/2006/relationships/image" Target="media/image136.wmf"/><Relationship Id="rId295" Type="http://schemas.openxmlformats.org/officeDocument/2006/relationships/oleObject" Target="embeddings/oleObject143.bin"/><Relationship Id="rId309" Type="http://schemas.openxmlformats.org/officeDocument/2006/relationships/oleObject" Target="embeddings/oleObject150.bin"/><Relationship Id="rId27" Type="http://schemas.openxmlformats.org/officeDocument/2006/relationships/image" Target="media/image12.wmf"/><Relationship Id="rId48" Type="http://schemas.openxmlformats.org/officeDocument/2006/relationships/image" Target="media/image23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6.wmf"/><Relationship Id="rId320" Type="http://schemas.openxmlformats.org/officeDocument/2006/relationships/image" Target="media/image159.png"/><Relationship Id="rId80" Type="http://schemas.openxmlformats.org/officeDocument/2006/relationships/image" Target="media/image39.wmf"/><Relationship Id="rId155" Type="http://schemas.openxmlformats.org/officeDocument/2006/relationships/oleObject" Target="embeddings/oleObject73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4.bin"/><Relationship Id="rId341" Type="http://schemas.openxmlformats.org/officeDocument/2006/relationships/image" Target="media/image170.wmf"/><Relationship Id="rId362" Type="http://schemas.openxmlformats.org/officeDocument/2006/relationships/oleObject" Target="embeddings/oleObject176.bin"/><Relationship Id="rId383" Type="http://schemas.openxmlformats.org/officeDocument/2006/relationships/image" Target="media/image191.wmf"/><Relationship Id="rId201" Type="http://schemas.openxmlformats.org/officeDocument/2006/relationships/oleObject" Target="embeddings/oleObject96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17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38.bin"/><Relationship Id="rId17" Type="http://schemas.openxmlformats.org/officeDocument/2006/relationships/oleObject" Target="embeddings/oleObject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61.wmf"/><Relationship Id="rId310" Type="http://schemas.openxmlformats.org/officeDocument/2006/relationships/image" Target="media/image154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89.bin"/><Relationship Id="rId331" Type="http://schemas.openxmlformats.org/officeDocument/2006/relationships/image" Target="media/image165.wmf"/><Relationship Id="rId352" Type="http://schemas.openxmlformats.org/officeDocument/2006/relationships/oleObject" Target="embeddings/oleObject171.bin"/><Relationship Id="rId373" Type="http://schemas.openxmlformats.org/officeDocument/2006/relationships/image" Target="media/image186.wmf"/><Relationship Id="rId394" Type="http://schemas.openxmlformats.org/officeDocument/2006/relationships/oleObject" Target="embeddings/oleObject192.bin"/><Relationship Id="rId1" Type="http://schemas.openxmlformats.org/officeDocument/2006/relationships/numbering" Target="numbering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2.bin"/><Relationship Id="rId254" Type="http://schemas.openxmlformats.org/officeDocument/2006/relationships/image" Target="media/image126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6.wmf"/><Relationship Id="rId275" Type="http://schemas.openxmlformats.org/officeDocument/2006/relationships/oleObject" Target="embeddings/oleObject133.bin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4.bin"/><Relationship Id="rId198" Type="http://schemas.openxmlformats.org/officeDocument/2006/relationships/image" Target="media/image98.wmf"/><Relationship Id="rId321" Type="http://schemas.openxmlformats.org/officeDocument/2006/relationships/image" Target="media/image160.wmf"/><Relationship Id="rId342" Type="http://schemas.openxmlformats.org/officeDocument/2006/relationships/oleObject" Target="embeddings/oleObject166.bin"/><Relationship Id="rId363" Type="http://schemas.openxmlformats.org/officeDocument/2006/relationships/image" Target="media/image181.wmf"/><Relationship Id="rId384" Type="http://schemas.openxmlformats.org/officeDocument/2006/relationships/oleObject" Target="embeddings/oleObject187.bin"/><Relationship Id="rId202" Type="http://schemas.openxmlformats.org/officeDocument/2006/relationships/image" Target="media/image100.wmf"/><Relationship Id="rId223" Type="http://schemas.openxmlformats.org/officeDocument/2006/relationships/oleObject" Target="embeddings/oleObject107.bin"/><Relationship Id="rId244" Type="http://schemas.openxmlformats.org/officeDocument/2006/relationships/image" Target="media/image121.wmf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28.bin"/><Relationship Id="rId286" Type="http://schemas.openxmlformats.org/officeDocument/2006/relationships/image" Target="media/image142.wmf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58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79.bin"/><Relationship Id="rId188" Type="http://schemas.openxmlformats.org/officeDocument/2006/relationships/image" Target="media/image93.wmf"/><Relationship Id="rId311" Type="http://schemas.openxmlformats.org/officeDocument/2006/relationships/oleObject" Target="embeddings/oleObject151.bin"/><Relationship Id="rId332" Type="http://schemas.openxmlformats.org/officeDocument/2006/relationships/oleObject" Target="embeddings/oleObject161.bin"/><Relationship Id="rId353" Type="http://schemas.openxmlformats.org/officeDocument/2006/relationships/image" Target="media/image176.wmf"/><Relationship Id="rId374" Type="http://schemas.openxmlformats.org/officeDocument/2006/relationships/oleObject" Target="embeddings/oleObject182.bin"/><Relationship Id="rId395" Type="http://schemas.openxmlformats.org/officeDocument/2006/relationships/header" Target="header1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02.bin"/><Relationship Id="rId234" Type="http://schemas.openxmlformats.org/officeDocument/2006/relationships/image" Target="media/image116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3.bin"/><Relationship Id="rId276" Type="http://schemas.openxmlformats.org/officeDocument/2006/relationships/image" Target="media/image137.wmf"/><Relationship Id="rId297" Type="http://schemas.openxmlformats.org/officeDocument/2006/relationships/oleObject" Target="embeddings/oleObject144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3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46.bin"/><Relationship Id="rId322" Type="http://schemas.openxmlformats.org/officeDocument/2006/relationships/oleObject" Target="embeddings/oleObject156.bin"/><Relationship Id="rId343" Type="http://schemas.openxmlformats.org/officeDocument/2006/relationships/image" Target="media/image171.wmf"/><Relationship Id="rId364" Type="http://schemas.openxmlformats.org/officeDocument/2006/relationships/oleObject" Target="embeddings/oleObject177.bin"/><Relationship Id="rId61" Type="http://schemas.openxmlformats.org/officeDocument/2006/relationships/oleObject" Target="embeddings/oleObject26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385" Type="http://schemas.openxmlformats.org/officeDocument/2006/relationships/image" Target="media/image192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11.wmf"/><Relationship Id="rId245" Type="http://schemas.openxmlformats.org/officeDocument/2006/relationships/oleObject" Target="embeddings/oleObject118.bin"/><Relationship Id="rId266" Type="http://schemas.openxmlformats.org/officeDocument/2006/relationships/image" Target="media/image132.wmf"/><Relationship Id="rId287" Type="http://schemas.openxmlformats.org/officeDocument/2006/relationships/oleObject" Target="embeddings/oleObject139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3.wmf"/><Relationship Id="rId312" Type="http://schemas.openxmlformats.org/officeDocument/2006/relationships/image" Target="media/image155.wmf"/><Relationship Id="rId333" Type="http://schemas.openxmlformats.org/officeDocument/2006/relationships/image" Target="media/image166.wmf"/><Relationship Id="rId354" Type="http://schemas.openxmlformats.org/officeDocument/2006/relationships/oleObject" Target="embeddings/oleObject172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0.bin"/><Relationship Id="rId375" Type="http://schemas.openxmlformats.org/officeDocument/2006/relationships/image" Target="media/image187.wmf"/><Relationship Id="rId396" Type="http://schemas.openxmlformats.org/officeDocument/2006/relationships/header" Target="header2.xml"/><Relationship Id="rId3" Type="http://schemas.openxmlformats.org/officeDocument/2006/relationships/settings" Target="settings.xml"/><Relationship Id="rId214" Type="http://schemas.openxmlformats.org/officeDocument/2006/relationships/image" Target="media/image106.wmf"/><Relationship Id="rId235" Type="http://schemas.openxmlformats.org/officeDocument/2006/relationships/oleObject" Target="embeddings/oleObject113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4.bin"/><Relationship Id="rId298" Type="http://schemas.openxmlformats.org/officeDocument/2006/relationships/image" Target="media/image148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8.wmf"/><Relationship Id="rId302" Type="http://schemas.openxmlformats.org/officeDocument/2006/relationships/image" Target="media/image150.wmf"/><Relationship Id="rId323" Type="http://schemas.openxmlformats.org/officeDocument/2006/relationships/image" Target="media/image161.wmf"/><Relationship Id="rId344" Type="http://schemas.openxmlformats.org/officeDocument/2006/relationships/oleObject" Target="embeddings/oleObject1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5.bin"/><Relationship Id="rId365" Type="http://schemas.openxmlformats.org/officeDocument/2006/relationships/image" Target="media/image182.wmf"/><Relationship Id="rId386" Type="http://schemas.openxmlformats.org/officeDocument/2006/relationships/oleObject" Target="embeddings/oleObject188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5" Type="http://schemas.openxmlformats.org/officeDocument/2006/relationships/oleObject" Target="embeddings/oleObject108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29.bin"/><Relationship Id="rId288" Type="http://schemas.openxmlformats.org/officeDocument/2006/relationships/image" Target="media/image143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59.bin"/><Relationship Id="rId313" Type="http://schemas.openxmlformats.org/officeDocument/2006/relationships/oleObject" Target="embeddings/oleObject15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oleObject" Target="embeddings/oleObject80.bin"/><Relationship Id="rId334" Type="http://schemas.openxmlformats.org/officeDocument/2006/relationships/oleObject" Target="embeddings/oleObject162.bin"/><Relationship Id="rId355" Type="http://schemas.openxmlformats.org/officeDocument/2006/relationships/image" Target="media/image177.wmf"/><Relationship Id="rId376" Type="http://schemas.openxmlformats.org/officeDocument/2006/relationships/oleObject" Target="embeddings/oleObject183.bin"/><Relationship Id="rId397" Type="http://schemas.openxmlformats.org/officeDocument/2006/relationships/footer" Target="footer1.xml"/><Relationship Id="rId4" Type="http://schemas.openxmlformats.org/officeDocument/2006/relationships/webSettings" Target="webSettings.xml"/><Relationship Id="rId180" Type="http://schemas.openxmlformats.org/officeDocument/2006/relationships/image" Target="media/image89.wmf"/><Relationship Id="rId215" Type="http://schemas.openxmlformats.org/officeDocument/2006/relationships/oleObject" Target="embeddings/oleObject103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4.bin"/><Relationship Id="rId278" Type="http://schemas.openxmlformats.org/officeDocument/2006/relationships/image" Target="media/image138.wmf"/><Relationship Id="rId303" Type="http://schemas.openxmlformats.org/officeDocument/2006/relationships/oleObject" Target="embeddings/oleObject147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345" Type="http://schemas.openxmlformats.org/officeDocument/2006/relationships/image" Target="media/image172.wmf"/><Relationship Id="rId387" Type="http://schemas.openxmlformats.org/officeDocument/2006/relationships/image" Target="media/image193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247" Type="http://schemas.openxmlformats.org/officeDocument/2006/relationships/oleObject" Target="embeddings/oleObject1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12887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subject/>
  <dc:creator>COMP</dc:creator>
  <cp:keywords/>
  <dc:description/>
  <cp:lastModifiedBy>COMP</cp:lastModifiedBy>
  <cp:revision>2</cp:revision>
  <cp:lastPrinted>2021-07-30T08:55:00Z</cp:lastPrinted>
  <dcterms:created xsi:type="dcterms:W3CDTF">2022-05-11T08:00:00Z</dcterms:created>
  <dcterms:modified xsi:type="dcterms:W3CDTF">2022-05-11T08:00:00Z</dcterms:modified>
</cp:coreProperties>
</file>