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AD" w:rsidRPr="001E57B2" w:rsidRDefault="00CF04AD" w:rsidP="003E1D19">
      <w:pPr>
        <w:jc w:val="center"/>
        <w:rPr>
          <w:rFonts w:ascii="Times New Roman" w:hAnsi="Times New Roman"/>
          <w:sz w:val="24"/>
        </w:rPr>
      </w:pPr>
    </w:p>
    <w:p w:rsidR="00CF04AD" w:rsidRPr="001E57B2" w:rsidRDefault="00CF04AD" w:rsidP="003E1D19">
      <w:pPr>
        <w:jc w:val="center"/>
        <w:rPr>
          <w:rFonts w:ascii="Times New Roman" w:hAnsi="Times New Roman"/>
          <w:sz w:val="24"/>
        </w:rPr>
      </w:pPr>
    </w:p>
    <w:tbl>
      <w:tblPr>
        <w:tblpPr w:leftFromText="180" w:rightFromText="180" w:vertAnchor="text" w:horzAnchor="page" w:tblpX="6601" w:tblpY="-577"/>
        <w:tblW w:w="5037" w:type="dxa"/>
        <w:tblLook w:val="00A0"/>
      </w:tblPr>
      <w:tblGrid>
        <w:gridCol w:w="5037"/>
      </w:tblGrid>
      <w:tr w:rsidR="00CF04AD" w:rsidRPr="00931EF6" w:rsidTr="003E57E9">
        <w:trPr>
          <w:trHeight w:val="147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F04AD" w:rsidRPr="00931EF6" w:rsidRDefault="00CF04AD" w:rsidP="00151ECF">
            <w:pPr>
              <w:pStyle w:val="Heading1"/>
              <w:spacing w:befor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E57B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Додаток 1</w:t>
            </w:r>
          </w:p>
        </w:tc>
      </w:tr>
      <w:tr w:rsidR="00CF04AD" w:rsidRPr="00931EF6" w:rsidTr="003E57E9">
        <w:trPr>
          <w:trHeight w:val="217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F04AD" w:rsidRPr="001E57B2" w:rsidRDefault="00CF04AD" w:rsidP="003E57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E57B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до Процедури встановлення тарифів </w:t>
            </w:r>
          </w:p>
        </w:tc>
      </w:tr>
      <w:tr w:rsidR="00CF04AD" w:rsidRPr="00931EF6" w:rsidTr="003E57E9">
        <w:trPr>
          <w:trHeight w:val="350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F04AD" w:rsidRPr="001E57B2" w:rsidRDefault="00CF04AD" w:rsidP="003E5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E57B2">
              <w:rPr>
                <w:rFonts w:ascii="Times New Roman" w:hAnsi="Times New Roman"/>
                <w:sz w:val="24"/>
                <w:szCs w:val="24"/>
                <w:lang w:eastAsia="uk-UA"/>
              </w:rPr>
              <w:t>на послуги з постачання теплової енергії та постачання гарячої води, що виробляються за допомогою систем автономного теплопостачання</w:t>
            </w:r>
          </w:p>
        </w:tc>
      </w:tr>
      <w:tr w:rsidR="00CF04AD" w:rsidRPr="00931EF6" w:rsidTr="003E57E9">
        <w:trPr>
          <w:trHeight w:val="219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F04AD" w:rsidRPr="001E57B2" w:rsidRDefault="00CF04AD" w:rsidP="003E57E9">
            <w:pPr>
              <w:spacing w:after="0" w:line="240" w:lineRule="auto"/>
              <w:rPr>
                <w:rFonts w:ascii="Times New Roman" w:hAnsi="Times New Roman"/>
                <w:szCs w:val="20"/>
                <w:lang w:eastAsia="uk-UA"/>
              </w:rPr>
            </w:pPr>
            <w:r w:rsidRPr="001E57B2" w:rsidDel="00FB08FE">
              <w:rPr>
                <w:rFonts w:ascii="Times New Roman" w:hAnsi="Times New Roman"/>
                <w:szCs w:val="20"/>
                <w:lang w:eastAsia="uk-UA"/>
              </w:rPr>
              <w:t xml:space="preserve"> </w:t>
            </w:r>
          </w:p>
        </w:tc>
      </w:tr>
      <w:tr w:rsidR="00CF04AD" w:rsidRPr="00931EF6" w:rsidTr="003E57E9">
        <w:trPr>
          <w:trHeight w:val="252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F04AD" w:rsidRPr="001E57B2" w:rsidRDefault="00CF04AD" w:rsidP="003E57E9">
            <w:pPr>
              <w:spacing w:after="0" w:line="240" w:lineRule="auto"/>
              <w:rPr>
                <w:rFonts w:ascii="Times New Roman" w:hAnsi="Times New Roman"/>
                <w:szCs w:val="20"/>
                <w:lang w:eastAsia="uk-UA"/>
              </w:rPr>
            </w:pPr>
          </w:p>
        </w:tc>
      </w:tr>
      <w:tr w:rsidR="00CF04AD" w:rsidRPr="00931EF6" w:rsidTr="003E57E9">
        <w:trPr>
          <w:trHeight w:val="175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F04AD" w:rsidRPr="001E57B2" w:rsidRDefault="00CF04AD" w:rsidP="003E57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931EF6">
              <w:rPr>
                <w:rFonts w:ascii="Times New Roman" w:hAnsi="Times New Roman"/>
                <w:sz w:val="24"/>
              </w:rPr>
              <w:t>Голові Національної комісії,  що</w:t>
            </w:r>
          </w:p>
        </w:tc>
      </w:tr>
      <w:tr w:rsidR="00CF04AD" w:rsidRPr="00931EF6" w:rsidTr="003E57E9">
        <w:trPr>
          <w:trHeight w:val="175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F04AD" w:rsidRPr="00931EF6" w:rsidRDefault="00CF04AD" w:rsidP="003E5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31EF6">
              <w:rPr>
                <w:rFonts w:ascii="Times New Roman" w:hAnsi="Times New Roman"/>
                <w:sz w:val="24"/>
              </w:rPr>
              <w:t>здійснює державне регулювання</w:t>
            </w:r>
          </w:p>
        </w:tc>
      </w:tr>
      <w:tr w:rsidR="00CF04AD" w:rsidRPr="00931EF6" w:rsidTr="003E57E9">
        <w:trPr>
          <w:trHeight w:val="175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F04AD" w:rsidRPr="00931EF6" w:rsidRDefault="00CF04AD" w:rsidP="003E5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31EF6">
              <w:rPr>
                <w:rFonts w:ascii="Times New Roman" w:hAnsi="Times New Roman"/>
                <w:sz w:val="24"/>
              </w:rPr>
              <w:t>у сферах енергетики та  комунальних</w:t>
            </w:r>
          </w:p>
        </w:tc>
      </w:tr>
      <w:tr w:rsidR="00CF04AD" w:rsidRPr="00931EF6" w:rsidTr="003E57E9">
        <w:trPr>
          <w:trHeight w:val="175"/>
        </w:trPr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F04AD" w:rsidRPr="00931EF6" w:rsidRDefault="00CF04AD" w:rsidP="003E5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31EF6">
              <w:rPr>
                <w:rFonts w:ascii="Times New Roman" w:hAnsi="Times New Roman"/>
                <w:sz w:val="24"/>
              </w:rPr>
              <w:t>послуг</w:t>
            </w:r>
          </w:p>
        </w:tc>
      </w:tr>
    </w:tbl>
    <w:p w:rsidR="00CF04AD" w:rsidRPr="001E57B2" w:rsidRDefault="00CF04AD" w:rsidP="003E1D19">
      <w:pPr>
        <w:jc w:val="center"/>
        <w:rPr>
          <w:rFonts w:ascii="Times New Roman" w:hAnsi="Times New Roman"/>
          <w:sz w:val="24"/>
        </w:rPr>
      </w:pPr>
    </w:p>
    <w:p w:rsidR="00CF04AD" w:rsidRPr="001E57B2" w:rsidRDefault="00CF04AD" w:rsidP="003E1D19">
      <w:pPr>
        <w:jc w:val="center"/>
        <w:rPr>
          <w:rFonts w:ascii="Times New Roman" w:hAnsi="Times New Roman"/>
          <w:sz w:val="24"/>
        </w:rPr>
      </w:pPr>
    </w:p>
    <w:p w:rsidR="00CF04AD" w:rsidRPr="001E57B2" w:rsidRDefault="00CF04AD" w:rsidP="003E1D19">
      <w:pPr>
        <w:jc w:val="center"/>
        <w:rPr>
          <w:rFonts w:ascii="Times New Roman" w:hAnsi="Times New Roman"/>
          <w:sz w:val="24"/>
        </w:rPr>
      </w:pPr>
    </w:p>
    <w:p w:rsidR="00CF04AD" w:rsidRPr="001E57B2" w:rsidRDefault="00CF04AD" w:rsidP="001B0FDD">
      <w:pPr>
        <w:rPr>
          <w:rFonts w:ascii="Times New Roman" w:hAnsi="Times New Roman"/>
          <w:sz w:val="24"/>
        </w:rPr>
      </w:pPr>
    </w:p>
    <w:p w:rsidR="00CF04AD" w:rsidRPr="001E57B2" w:rsidRDefault="00CF04AD" w:rsidP="008700B7">
      <w:pPr>
        <w:spacing w:after="0"/>
        <w:jc w:val="center"/>
        <w:rPr>
          <w:rFonts w:ascii="Times New Roman" w:hAnsi="Times New Roman"/>
          <w:sz w:val="24"/>
        </w:rPr>
      </w:pPr>
    </w:p>
    <w:p w:rsidR="00CF04AD" w:rsidRPr="001E57B2" w:rsidRDefault="00CF04AD" w:rsidP="008700B7">
      <w:pPr>
        <w:spacing w:after="0"/>
        <w:jc w:val="center"/>
        <w:rPr>
          <w:rFonts w:ascii="Times New Roman" w:hAnsi="Times New Roman"/>
          <w:sz w:val="24"/>
        </w:rPr>
      </w:pPr>
    </w:p>
    <w:p w:rsidR="00CF04AD" w:rsidRDefault="00CF04AD" w:rsidP="008700B7">
      <w:pPr>
        <w:spacing w:after="0"/>
        <w:jc w:val="center"/>
        <w:rPr>
          <w:rFonts w:ascii="Times New Roman" w:hAnsi="Times New Roman"/>
          <w:sz w:val="24"/>
        </w:rPr>
      </w:pPr>
    </w:p>
    <w:p w:rsidR="00CF04AD" w:rsidRDefault="00CF04AD" w:rsidP="008700B7">
      <w:pPr>
        <w:spacing w:after="0"/>
        <w:jc w:val="center"/>
        <w:rPr>
          <w:rFonts w:ascii="Times New Roman" w:hAnsi="Times New Roman"/>
          <w:sz w:val="24"/>
        </w:rPr>
      </w:pPr>
    </w:p>
    <w:p w:rsidR="00CF04AD" w:rsidRPr="00FB2987" w:rsidRDefault="00CF04AD" w:rsidP="008700B7">
      <w:pPr>
        <w:spacing w:after="0"/>
        <w:jc w:val="center"/>
        <w:rPr>
          <w:rFonts w:ascii="Times New Roman" w:hAnsi="Times New Roman"/>
          <w:b/>
          <w:sz w:val="24"/>
        </w:rPr>
      </w:pPr>
      <w:r w:rsidRPr="00FB2987">
        <w:rPr>
          <w:rFonts w:ascii="Times New Roman" w:hAnsi="Times New Roman"/>
          <w:b/>
          <w:sz w:val="24"/>
        </w:rPr>
        <w:t>ЗАЯВА</w:t>
      </w:r>
    </w:p>
    <w:p w:rsidR="00CF04AD" w:rsidRPr="00FB2987" w:rsidRDefault="00CF04AD" w:rsidP="008700B7">
      <w:pPr>
        <w:spacing w:after="0"/>
        <w:jc w:val="center"/>
        <w:rPr>
          <w:rFonts w:ascii="Times New Roman" w:hAnsi="Times New Roman"/>
          <w:b/>
          <w:sz w:val="24"/>
          <w:szCs w:val="24"/>
          <w:lang w:eastAsia="uk-UA"/>
        </w:rPr>
      </w:pPr>
      <w:r w:rsidRPr="00FB2987">
        <w:rPr>
          <w:rFonts w:ascii="Times New Roman" w:hAnsi="Times New Roman"/>
          <w:b/>
          <w:sz w:val="24"/>
          <w:szCs w:val="24"/>
        </w:rPr>
        <w:t xml:space="preserve">щодо встановлення тарифів </w:t>
      </w:r>
      <w:r w:rsidRPr="00FB2987">
        <w:rPr>
          <w:rFonts w:ascii="Times New Roman" w:hAnsi="Times New Roman"/>
          <w:b/>
          <w:sz w:val="24"/>
          <w:szCs w:val="24"/>
          <w:lang w:eastAsia="uk-UA"/>
        </w:rPr>
        <w:t>на послуги з постачання теплової енергії та постачання гарячої води, що виробляються за допомогою систем автономного теплопостачання</w:t>
      </w:r>
    </w:p>
    <w:p w:rsidR="00CF04AD" w:rsidRPr="001E57B2" w:rsidRDefault="00CF04AD" w:rsidP="008700B7">
      <w:pPr>
        <w:spacing w:after="0"/>
        <w:jc w:val="center"/>
        <w:rPr>
          <w:rFonts w:ascii="Times New Roman" w:hAnsi="Times New Roman"/>
          <w:sz w:val="28"/>
        </w:rPr>
      </w:pPr>
      <w:r w:rsidRPr="001E57B2">
        <w:rPr>
          <w:rFonts w:ascii="Times New Roman" w:hAnsi="Times New Roman"/>
          <w:sz w:val="28"/>
        </w:rPr>
        <w:t>_________________________________</w:t>
      </w:r>
      <w:r>
        <w:rPr>
          <w:rFonts w:ascii="Times New Roman" w:hAnsi="Times New Roman"/>
          <w:sz w:val="28"/>
        </w:rPr>
        <w:t>___</w:t>
      </w:r>
      <w:r w:rsidRPr="001E57B2">
        <w:rPr>
          <w:rFonts w:ascii="Times New Roman" w:hAnsi="Times New Roman"/>
          <w:sz w:val="28"/>
        </w:rPr>
        <w:t>___________________________________</w:t>
      </w:r>
    </w:p>
    <w:p w:rsidR="00CF04AD" w:rsidRPr="001E57B2" w:rsidRDefault="00CF04AD" w:rsidP="008700B7">
      <w:pPr>
        <w:spacing w:after="0"/>
        <w:jc w:val="center"/>
        <w:rPr>
          <w:rFonts w:ascii="Times New Roman" w:hAnsi="Times New Roman"/>
          <w:sz w:val="20"/>
        </w:rPr>
      </w:pPr>
      <w:r w:rsidRPr="001E57B2">
        <w:rPr>
          <w:rFonts w:ascii="Times New Roman" w:hAnsi="Times New Roman"/>
          <w:sz w:val="20"/>
        </w:rPr>
        <w:t>(повне найменування, місцезнаходження суб'єкта господарювання)</w:t>
      </w:r>
    </w:p>
    <w:p w:rsidR="00CF04AD" w:rsidRPr="001E57B2" w:rsidRDefault="00CF04AD" w:rsidP="008700B7">
      <w:pPr>
        <w:spacing w:after="0"/>
        <w:jc w:val="center"/>
        <w:rPr>
          <w:rFonts w:ascii="Times New Roman" w:hAnsi="Times New Roman"/>
          <w:sz w:val="24"/>
        </w:rPr>
      </w:pPr>
    </w:p>
    <w:p w:rsidR="00CF04AD" w:rsidRPr="001E57B2" w:rsidRDefault="00CF04AD" w:rsidP="008700B7">
      <w:pPr>
        <w:spacing w:after="0"/>
        <w:jc w:val="center"/>
        <w:rPr>
          <w:rFonts w:ascii="Times New Roman" w:hAnsi="Times New Roman"/>
          <w:sz w:val="28"/>
        </w:rPr>
      </w:pPr>
      <w:r w:rsidRPr="001E57B2">
        <w:rPr>
          <w:rFonts w:ascii="Times New Roman" w:hAnsi="Times New Roman"/>
          <w:sz w:val="28"/>
        </w:rPr>
        <w:t>_______________________________</w:t>
      </w:r>
      <w:r>
        <w:rPr>
          <w:rFonts w:ascii="Times New Roman" w:hAnsi="Times New Roman"/>
          <w:sz w:val="28"/>
        </w:rPr>
        <w:t>____</w:t>
      </w:r>
      <w:r w:rsidRPr="001E57B2">
        <w:rPr>
          <w:rFonts w:ascii="Times New Roman" w:hAnsi="Times New Roman"/>
          <w:sz w:val="28"/>
        </w:rPr>
        <w:t>_____________________________________</w:t>
      </w:r>
    </w:p>
    <w:p w:rsidR="00CF04AD" w:rsidRPr="001E57B2" w:rsidRDefault="00CF04AD" w:rsidP="008700B7">
      <w:pPr>
        <w:spacing w:after="0"/>
        <w:jc w:val="center"/>
        <w:rPr>
          <w:rFonts w:ascii="Times New Roman" w:hAnsi="Times New Roman"/>
          <w:sz w:val="20"/>
        </w:rPr>
      </w:pPr>
      <w:r w:rsidRPr="001E57B2">
        <w:rPr>
          <w:rFonts w:ascii="Times New Roman" w:hAnsi="Times New Roman"/>
          <w:sz w:val="20"/>
        </w:rPr>
        <w:t>(види господарської діяльності, серії, номери та дати видачі ліцензій суб'єкта господарювання)</w:t>
      </w:r>
    </w:p>
    <w:p w:rsidR="00CF04AD" w:rsidRPr="001E57B2" w:rsidRDefault="00CF04AD" w:rsidP="008700B7">
      <w:pPr>
        <w:spacing w:after="0"/>
        <w:jc w:val="center"/>
        <w:rPr>
          <w:rFonts w:ascii="Times New Roman" w:hAnsi="Times New Roman"/>
          <w:sz w:val="24"/>
        </w:rPr>
      </w:pPr>
    </w:p>
    <w:p w:rsidR="00CF04AD" w:rsidRPr="001E57B2" w:rsidRDefault="00CF04AD" w:rsidP="008700B7">
      <w:pPr>
        <w:spacing w:after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1E57B2">
        <w:rPr>
          <w:rFonts w:ascii="Times New Roman" w:hAnsi="Times New Roman"/>
          <w:sz w:val="24"/>
          <w:szCs w:val="24"/>
          <w:lang w:eastAsia="uk-UA"/>
        </w:rPr>
        <w:t>Прошу розглянути заяву щодо встановлення тарифів на</w:t>
      </w:r>
    </w:p>
    <w:p w:rsidR="00CF04AD" w:rsidRPr="001E57B2" w:rsidRDefault="00CF04AD" w:rsidP="00151EC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1E57B2">
        <w:rPr>
          <w:rFonts w:ascii="Times New Roman" w:hAnsi="Times New Roman"/>
          <w:sz w:val="24"/>
          <w:szCs w:val="24"/>
          <w:lang w:eastAsia="uk-UA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  <w:lang w:eastAsia="uk-UA"/>
        </w:rPr>
        <w:t>____</w:t>
      </w:r>
      <w:r w:rsidRPr="001E57B2">
        <w:rPr>
          <w:rFonts w:ascii="Times New Roman" w:hAnsi="Times New Roman"/>
          <w:sz w:val="24"/>
          <w:szCs w:val="24"/>
          <w:lang w:eastAsia="uk-UA"/>
        </w:rPr>
        <w:t>_____________________,</w:t>
      </w:r>
    </w:p>
    <w:p w:rsidR="00CF04AD" w:rsidRPr="001E57B2" w:rsidRDefault="00CF04AD" w:rsidP="008700B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eastAsia="uk-UA"/>
        </w:rPr>
      </w:pPr>
      <w:r w:rsidRPr="001E57B2">
        <w:rPr>
          <w:rFonts w:ascii="Times New Roman" w:hAnsi="Times New Roman"/>
          <w:sz w:val="20"/>
          <w:szCs w:val="24"/>
          <w:lang w:eastAsia="uk-UA"/>
        </w:rPr>
        <w:t>(види послуг)</w:t>
      </w:r>
    </w:p>
    <w:p w:rsidR="00CF04AD" w:rsidRPr="001E57B2" w:rsidRDefault="00CF04AD" w:rsidP="008700B7">
      <w:pPr>
        <w:spacing w:after="0"/>
        <w:jc w:val="both"/>
        <w:rPr>
          <w:rFonts w:ascii="Times New Roman" w:hAnsi="Times New Roman"/>
          <w:szCs w:val="20"/>
          <w:lang w:eastAsia="uk-UA"/>
        </w:rPr>
      </w:pPr>
    </w:p>
    <w:p w:rsidR="00CF04AD" w:rsidRPr="001E57B2" w:rsidRDefault="00CF04AD" w:rsidP="008700B7">
      <w:pPr>
        <w:spacing w:after="0"/>
        <w:jc w:val="both"/>
        <w:rPr>
          <w:sz w:val="24"/>
          <w:szCs w:val="24"/>
        </w:rPr>
      </w:pPr>
      <w:r w:rsidRPr="001E57B2">
        <w:rPr>
          <w:rFonts w:ascii="Times New Roman" w:hAnsi="Times New Roman"/>
          <w:sz w:val="24"/>
          <w:szCs w:val="24"/>
          <w:lang w:eastAsia="uk-UA"/>
        </w:rPr>
        <w:t xml:space="preserve">що виробляються </w:t>
      </w:r>
      <w:r w:rsidRPr="001E57B2">
        <w:rPr>
          <w:rFonts w:ascii="Times New Roman" w:hAnsi="Times New Roman"/>
          <w:sz w:val="24"/>
          <w:szCs w:val="24"/>
        </w:rPr>
        <w:t>за допомогою систем автономного теплопостачання,</w:t>
      </w:r>
      <w:r w:rsidRPr="001E57B2">
        <w:rPr>
          <w:rFonts w:ascii="Times New Roman" w:hAnsi="Times New Roman"/>
          <w:sz w:val="24"/>
          <w:szCs w:val="24"/>
          <w:lang w:eastAsia="uk-UA"/>
        </w:rPr>
        <w:t xml:space="preserve"> та додані до неї окремі комплекти документів </w:t>
      </w:r>
      <w:r w:rsidRPr="001E57B2">
        <w:rPr>
          <w:rFonts w:ascii="Times New Roman" w:hAnsi="Times New Roman"/>
          <w:sz w:val="24"/>
          <w:szCs w:val="24"/>
        </w:rPr>
        <w:t>для кожного будинку, обладнаного системою автономного теплопостачання, згідно з їх переліком, наведеним у додатку 2 до цієї Процедури</w:t>
      </w:r>
      <w:r w:rsidRPr="001E57B2">
        <w:rPr>
          <w:rFonts w:ascii="Times New Roman" w:hAnsi="Times New Roman"/>
          <w:sz w:val="24"/>
          <w:szCs w:val="24"/>
          <w:lang w:val="ru-RU"/>
        </w:rPr>
        <w:t>.</w:t>
      </w:r>
    </w:p>
    <w:p w:rsidR="00CF04AD" w:rsidRPr="001E57B2" w:rsidRDefault="00CF04AD" w:rsidP="008700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uk-UA"/>
        </w:rPr>
      </w:pPr>
    </w:p>
    <w:p w:rsidR="00CF04AD" w:rsidRPr="001E57B2" w:rsidRDefault="00CF04AD" w:rsidP="008700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57B2">
        <w:rPr>
          <w:rFonts w:ascii="Times New Roman" w:hAnsi="Times New Roman"/>
          <w:sz w:val="24"/>
          <w:szCs w:val="24"/>
        </w:rPr>
        <w:t>Заява та комплекти документів, що додаються</w:t>
      </w:r>
      <w:r w:rsidRPr="001E57B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E57B2">
        <w:rPr>
          <w:rFonts w:ascii="Times New Roman" w:hAnsi="Times New Roman"/>
          <w:sz w:val="24"/>
          <w:szCs w:val="24"/>
        </w:rPr>
        <w:t>до неї, містять достовірну інформацію.</w:t>
      </w:r>
    </w:p>
    <w:p w:rsidR="00CF04AD" w:rsidRPr="001E57B2" w:rsidRDefault="00CF04AD" w:rsidP="008700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57B2">
        <w:rPr>
          <w:rFonts w:ascii="Times New Roman" w:hAnsi="Times New Roman"/>
          <w:sz w:val="24"/>
          <w:szCs w:val="24"/>
        </w:rPr>
        <w:t>До заяви додаються ____ комплектів документів на _____аркушах згідно з реєстром.</w:t>
      </w:r>
    </w:p>
    <w:p w:rsidR="00CF04AD" w:rsidRPr="001E57B2" w:rsidRDefault="00CF04AD" w:rsidP="008700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04AD" w:rsidRPr="001E57B2" w:rsidRDefault="00CF04AD" w:rsidP="008700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04AD" w:rsidRPr="001E57B2" w:rsidRDefault="00CF04AD" w:rsidP="000A21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/>
      </w:tblPr>
      <w:tblGrid>
        <w:gridCol w:w="3379"/>
        <w:gridCol w:w="3379"/>
        <w:gridCol w:w="3190"/>
      </w:tblGrid>
      <w:tr w:rsidR="00CF04AD" w:rsidRPr="00931EF6" w:rsidTr="00EE06AF">
        <w:tc>
          <w:tcPr>
            <w:tcW w:w="3379" w:type="dxa"/>
          </w:tcPr>
          <w:p w:rsidR="00CF04AD" w:rsidRPr="00931EF6" w:rsidRDefault="00CF04AD" w:rsidP="000A218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EF6">
              <w:rPr>
                <w:rFonts w:ascii="Times New Roman" w:hAnsi="Times New Roman"/>
                <w:sz w:val="24"/>
                <w:szCs w:val="24"/>
              </w:rPr>
              <w:t>Керівник</w:t>
            </w:r>
          </w:p>
        </w:tc>
        <w:tc>
          <w:tcPr>
            <w:tcW w:w="3379" w:type="dxa"/>
          </w:tcPr>
          <w:p w:rsidR="00CF04AD" w:rsidRPr="00931EF6" w:rsidRDefault="00CF04AD" w:rsidP="000A21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EF6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CF04AD" w:rsidRPr="00151ECF" w:rsidRDefault="00CF04AD" w:rsidP="000A21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ECF">
              <w:rPr>
                <w:rFonts w:ascii="Times New Roman" w:hAnsi="Times New Roman"/>
                <w:sz w:val="20"/>
                <w:szCs w:val="20"/>
              </w:rPr>
              <w:t>(підпис)</w:t>
            </w:r>
          </w:p>
        </w:tc>
        <w:tc>
          <w:tcPr>
            <w:tcW w:w="3190" w:type="dxa"/>
          </w:tcPr>
          <w:p w:rsidR="00CF04AD" w:rsidRPr="00931EF6" w:rsidRDefault="00CF04AD" w:rsidP="000A21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EF6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CF04AD" w:rsidRPr="00151ECF" w:rsidRDefault="00CF04AD" w:rsidP="000A21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1ECF">
              <w:rPr>
                <w:rFonts w:ascii="Times New Roman" w:hAnsi="Times New Roman"/>
                <w:sz w:val="20"/>
                <w:szCs w:val="20"/>
              </w:rPr>
              <w:t>(ПІБ)</w:t>
            </w:r>
          </w:p>
        </w:tc>
      </w:tr>
    </w:tbl>
    <w:p w:rsidR="00CF04AD" w:rsidRPr="001E57B2" w:rsidRDefault="00CF04AD" w:rsidP="000A218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F04AD" w:rsidRPr="000A2184" w:rsidRDefault="00CF04AD" w:rsidP="000A2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57B2">
        <w:rPr>
          <w:rFonts w:ascii="Times New Roman" w:hAnsi="Times New Roman"/>
          <w:sz w:val="24"/>
          <w:szCs w:val="24"/>
        </w:rPr>
        <w:t>«___» ____________ 20__ р.</w:t>
      </w:r>
      <w:bookmarkStart w:id="0" w:name="_GoBack"/>
      <w:bookmarkEnd w:id="0"/>
    </w:p>
    <w:sectPr w:rsidR="00CF04AD" w:rsidRPr="000A2184" w:rsidSect="00151ECF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6C6C"/>
    <w:rsid w:val="00002A70"/>
    <w:rsid w:val="000031F9"/>
    <w:rsid w:val="00010C3A"/>
    <w:rsid w:val="00014ADF"/>
    <w:rsid w:val="000A2184"/>
    <w:rsid w:val="000A773D"/>
    <w:rsid w:val="000D667B"/>
    <w:rsid w:val="000F58A2"/>
    <w:rsid w:val="00111A6A"/>
    <w:rsid w:val="0011636D"/>
    <w:rsid w:val="00125E6E"/>
    <w:rsid w:val="00151ECF"/>
    <w:rsid w:val="00163F3D"/>
    <w:rsid w:val="0018228E"/>
    <w:rsid w:val="001860DA"/>
    <w:rsid w:val="001B0FDD"/>
    <w:rsid w:val="001E57B2"/>
    <w:rsid w:val="001F5D6B"/>
    <w:rsid w:val="002017B3"/>
    <w:rsid w:val="002674EA"/>
    <w:rsid w:val="00290CB3"/>
    <w:rsid w:val="0029142A"/>
    <w:rsid w:val="002E3D6A"/>
    <w:rsid w:val="003009F1"/>
    <w:rsid w:val="0034311C"/>
    <w:rsid w:val="0035205B"/>
    <w:rsid w:val="003E1D19"/>
    <w:rsid w:val="003E57E9"/>
    <w:rsid w:val="003F06E9"/>
    <w:rsid w:val="004275F8"/>
    <w:rsid w:val="00476C6C"/>
    <w:rsid w:val="00485C12"/>
    <w:rsid w:val="00494DED"/>
    <w:rsid w:val="004979AA"/>
    <w:rsid w:val="004B4053"/>
    <w:rsid w:val="00507AF8"/>
    <w:rsid w:val="00591175"/>
    <w:rsid w:val="005C2BED"/>
    <w:rsid w:val="00626EF6"/>
    <w:rsid w:val="00664C4A"/>
    <w:rsid w:val="006830AE"/>
    <w:rsid w:val="006F5CE1"/>
    <w:rsid w:val="00703C51"/>
    <w:rsid w:val="007356FB"/>
    <w:rsid w:val="00735F12"/>
    <w:rsid w:val="00740BDA"/>
    <w:rsid w:val="00832E66"/>
    <w:rsid w:val="00841A1E"/>
    <w:rsid w:val="0084756B"/>
    <w:rsid w:val="00852362"/>
    <w:rsid w:val="008700B7"/>
    <w:rsid w:val="008C7B06"/>
    <w:rsid w:val="008D2CE5"/>
    <w:rsid w:val="008D3827"/>
    <w:rsid w:val="0090728D"/>
    <w:rsid w:val="00931EF6"/>
    <w:rsid w:val="009F09DA"/>
    <w:rsid w:val="009F3DDA"/>
    <w:rsid w:val="00A30BF7"/>
    <w:rsid w:val="00A93B79"/>
    <w:rsid w:val="00AF27E1"/>
    <w:rsid w:val="00B356B1"/>
    <w:rsid w:val="00B94707"/>
    <w:rsid w:val="00BE5702"/>
    <w:rsid w:val="00BF6D3D"/>
    <w:rsid w:val="00C13DB8"/>
    <w:rsid w:val="00C50F03"/>
    <w:rsid w:val="00C74FEE"/>
    <w:rsid w:val="00C87A96"/>
    <w:rsid w:val="00CC2CB0"/>
    <w:rsid w:val="00CF04AD"/>
    <w:rsid w:val="00D47AF0"/>
    <w:rsid w:val="00D5367B"/>
    <w:rsid w:val="00D66802"/>
    <w:rsid w:val="00D76FFD"/>
    <w:rsid w:val="00E32617"/>
    <w:rsid w:val="00E60586"/>
    <w:rsid w:val="00E66927"/>
    <w:rsid w:val="00ED4D46"/>
    <w:rsid w:val="00EE06AF"/>
    <w:rsid w:val="00EF58E3"/>
    <w:rsid w:val="00EF7F78"/>
    <w:rsid w:val="00F17956"/>
    <w:rsid w:val="00F21BB4"/>
    <w:rsid w:val="00F67387"/>
    <w:rsid w:val="00FB08FE"/>
    <w:rsid w:val="00FB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1F9"/>
    <w:pPr>
      <w:spacing w:after="160" w:line="259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4707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4707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paragraph" w:styleId="NormalWeb">
    <w:name w:val="Normal (Web)"/>
    <w:basedOn w:val="Normal"/>
    <w:uiPriority w:val="99"/>
    <w:rsid w:val="000F58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table" w:styleId="TableGrid">
    <w:name w:val="Table Grid"/>
    <w:basedOn w:val="TableNormal"/>
    <w:uiPriority w:val="99"/>
    <w:rsid w:val="00D668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я-сітка 1 (світла)1"/>
    <w:uiPriority w:val="99"/>
    <w:rsid w:val="00D66802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852362"/>
    <w:rPr>
      <w:lang w:val="uk-UA" w:eastAsia="en-US"/>
    </w:rPr>
  </w:style>
  <w:style w:type="character" w:styleId="CommentReference">
    <w:name w:val="annotation reference"/>
    <w:basedOn w:val="DefaultParagraphFont"/>
    <w:uiPriority w:val="99"/>
    <w:semiHidden/>
    <w:rsid w:val="0085236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23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236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2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23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52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2362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rsid w:val="000A218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A2184"/>
    <w:rPr>
      <w:rFonts w:ascii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05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214</Words>
  <Characters>1221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10</cp:revision>
  <cp:lastPrinted>2020-12-21T14:48:00Z</cp:lastPrinted>
  <dcterms:created xsi:type="dcterms:W3CDTF">2021-06-14T07:12:00Z</dcterms:created>
  <dcterms:modified xsi:type="dcterms:W3CDTF">2021-09-17T07:25:00Z</dcterms:modified>
</cp:coreProperties>
</file>