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EB" w:rsidRPr="009F24F3" w:rsidRDefault="006C2EEB" w:rsidP="009F24F3">
      <w:pPr>
        <w:shd w:val="clear" w:color="auto" w:fill="FFFFFF"/>
        <w:spacing w:before="56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Додаток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1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br/>
        <w:t>до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Порядку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стажування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громадян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br/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числа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молоді,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які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не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перебувають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br/>
        <w:t>на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посадах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державної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служби,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br/>
        <w:t>в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Державному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агентстві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України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br/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питань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кіно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br/>
        <w:t>(пункт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11)</w:t>
      </w:r>
    </w:p>
    <w:p w:rsidR="006C2EEB" w:rsidRPr="009F24F3" w:rsidRDefault="006C2EEB" w:rsidP="009F24F3">
      <w:pPr>
        <w:shd w:val="clear" w:color="auto" w:fill="FFFFFF"/>
        <w:spacing w:before="397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Голові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Державного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агентства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України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питань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кіно</w:t>
      </w:r>
    </w:p>
    <w:p w:rsidR="006C2EEB" w:rsidRPr="007A18AA" w:rsidRDefault="006C2EEB" w:rsidP="009F24F3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17"/>
          <w:szCs w:val="17"/>
          <w:lang w:eastAsia="uk-UA"/>
        </w:rPr>
      </w:pPr>
      <w:r w:rsidRPr="009F24F3">
        <w:rPr>
          <w:rFonts w:ascii="Times New Roman" w:hAnsi="Times New Roman"/>
          <w:color w:val="000000"/>
          <w:spacing w:val="-13"/>
          <w:sz w:val="24"/>
          <w:szCs w:val="24"/>
          <w:lang w:eastAsia="uk-UA"/>
        </w:rPr>
        <w:t>____________________________________________</w:t>
      </w:r>
    </w:p>
    <w:p w:rsidR="006C2EEB" w:rsidRPr="009F24F3" w:rsidRDefault="006C2EEB" w:rsidP="009F24F3">
      <w:pPr>
        <w:shd w:val="clear" w:color="auto" w:fill="FFFFFF"/>
        <w:spacing w:before="17" w:after="0" w:line="150" w:lineRule="atLeast"/>
        <w:ind w:left="3969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(прізвище,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власне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ім’я,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по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батькові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(за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наявності))</w:t>
      </w:r>
    </w:p>
    <w:p w:rsidR="006C2EEB" w:rsidRPr="007A18AA" w:rsidRDefault="006C2EEB" w:rsidP="009F24F3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17"/>
          <w:szCs w:val="17"/>
          <w:lang w:eastAsia="uk-UA"/>
        </w:rPr>
      </w:pPr>
      <w:r w:rsidRPr="007A18AA">
        <w:rPr>
          <w:rFonts w:ascii="Times New Roman" w:hAnsi="Times New Roman"/>
          <w:color w:val="000000"/>
          <w:spacing w:val="-13"/>
          <w:sz w:val="17"/>
          <w:szCs w:val="17"/>
          <w:lang w:eastAsia="uk-UA"/>
        </w:rPr>
        <w:t>_________________________________________________________</w:t>
      </w:r>
    </w:p>
    <w:p w:rsidR="006C2EEB" w:rsidRPr="009F24F3" w:rsidRDefault="006C2EEB" w:rsidP="009F24F3">
      <w:pPr>
        <w:shd w:val="clear" w:color="auto" w:fill="FFFFFF"/>
        <w:spacing w:before="28"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від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hAnsi="Times New Roman"/>
          <w:color w:val="000000"/>
          <w:spacing w:val="-13"/>
          <w:sz w:val="24"/>
          <w:szCs w:val="24"/>
          <w:lang w:eastAsia="uk-UA"/>
        </w:rPr>
        <w:t>_</w:t>
      </w:r>
      <w:r w:rsidRPr="009F24F3">
        <w:rPr>
          <w:rFonts w:ascii="Times New Roman" w:hAnsi="Times New Roman"/>
          <w:color w:val="000000"/>
          <w:spacing w:val="-13"/>
          <w:sz w:val="24"/>
          <w:szCs w:val="24"/>
          <w:lang w:eastAsia="uk-UA"/>
        </w:rPr>
        <w:t>________________________________________</w:t>
      </w:r>
    </w:p>
    <w:p w:rsidR="006C2EEB" w:rsidRPr="009F24F3" w:rsidRDefault="006C2EEB" w:rsidP="009F24F3">
      <w:pPr>
        <w:shd w:val="clear" w:color="auto" w:fill="FFFFFF"/>
        <w:spacing w:before="17" w:after="0" w:line="150" w:lineRule="atLeast"/>
        <w:ind w:left="4220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(прізвище,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власне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ім’я,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по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батькові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(за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наявності))</w:t>
      </w:r>
    </w:p>
    <w:p w:rsidR="006C2EEB" w:rsidRPr="009F24F3" w:rsidRDefault="006C2EEB" w:rsidP="009F24F3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який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(яка)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проживає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за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адресою: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</w:p>
    <w:p w:rsidR="006C2EEB" w:rsidRPr="009F24F3" w:rsidRDefault="006C2EEB" w:rsidP="009F24F3">
      <w:pPr>
        <w:shd w:val="clear" w:color="auto" w:fill="FFFFFF"/>
        <w:spacing w:before="28" w:after="0" w:line="182" w:lineRule="atLeast"/>
        <w:ind w:left="4820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F24F3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</w:t>
      </w:r>
      <w:r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______________________________</w:t>
      </w:r>
      <w:r w:rsidRPr="009F24F3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________________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,</w:t>
      </w:r>
    </w:p>
    <w:p w:rsidR="006C2EEB" w:rsidRPr="009F24F3" w:rsidRDefault="006C2EEB" w:rsidP="009F24F3">
      <w:pPr>
        <w:shd w:val="clear" w:color="auto" w:fill="FFFFFF"/>
        <w:spacing w:before="28" w:after="0" w:line="182" w:lineRule="atLeast"/>
        <w:ind w:left="4820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F24F3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</w:t>
      </w:r>
      <w:r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______________________________</w:t>
      </w:r>
      <w:r w:rsidRPr="009F24F3">
        <w:rPr>
          <w:rFonts w:ascii="Times New Roman" w:hAnsi="Times New Roman"/>
          <w:color w:val="000000"/>
          <w:spacing w:val="-13"/>
          <w:sz w:val="20"/>
          <w:szCs w:val="20"/>
          <w:lang w:eastAsia="uk-UA"/>
        </w:rPr>
        <w:t>__________________</w:t>
      </w:r>
    </w:p>
    <w:p w:rsidR="006C2EEB" w:rsidRPr="009F24F3" w:rsidRDefault="006C2EEB" w:rsidP="009F24F3">
      <w:pPr>
        <w:shd w:val="clear" w:color="auto" w:fill="FFFFFF"/>
        <w:spacing w:before="17" w:after="0" w:line="150" w:lineRule="atLeast"/>
        <w:ind w:left="3969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(номер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контактного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телефону)</w:t>
      </w:r>
    </w:p>
    <w:p w:rsidR="006C2EEB" w:rsidRPr="009F24F3" w:rsidRDefault="006C2EEB" w:rsidP="009F24F3">
      <w:pPr>
        <w:shd w:val="clear" w:color="auto" w:fill="FFFFFF"/>
        <w:spacing w:after="0" w:line="182" w:lineRule="atLeast"/>
        <w:ind w:left="4820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адреса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електронної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пошти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hAnsi="Times New Roman"/>
          <w:color w:val="000000"/>
          <w:spacing w:val="-13"/>
          <w:sz w:val="24"/>
          <w:szCs w:val="24"/>
          <w:lang w:eastAsia="uk-UA"/>
        </w:rPr>
        <w:t>_</w:t>
      </w:r>
      <w:r w:rsidRPr="009F24F3">
        <w:rPr>
          <w:rFonts w:ascii="Times New Roman" w:hAnsi="Times New Roman"/>
          <w:color w:val="000000"/>
          <w:spacing w:val="-13"/>
          <w:sz w:val="24"/>
          <w:szCs w:val="24"/>
          <w:lang w:eastAsia="uk-UA"/>
        </w:rPr>
        <w:t>__________________</w:t>
      </w:r>
    </w:p>
    <w:p w:rsidR="006C2EEB" w:rsidRPr="009F24F3" w:rsidRDefault="006C2EEB" w:rsidP="009F24F3">
      <w:pPr>
        <w:shd w:val="clear" w:color="auto" w:fill="FFFFFF"/>
        <w:spacing w:before="17" w:after="0" w:line="150" w:lineRule="atLeast"/>
        <w:ind w:left="5980"/>
        <w:jc w:val="center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(заповнюється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br/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друкованими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літерами)</w:t>
      </w:r>
    </w:p>
    <w:p w:rsidR="006C2EEB" w:rsidRPr="009F24F3" w:rsidRDefault="006C2EEB" w:rsidP="009F24F3">
      <w:pPr>
        <w:shd w:val="clear" w:color="auto" w:fill="FFFFFF"/>
        <w:spacing w:before="283" w:after="113" w:line="203" w:lineRule="atLeast"/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</w:pPr>
      <w:r w:rsidRPr="00234F45">
        <w:rPr>
          <w:rFonts w:ascii="Times New Roman" w:hAnsi="Times New Roman"/>
          <w:b/>
          <w:bCs/>
          <w:color w:val="000000"/>
          <w:sz w:val="24"/>
          <w:szCs w:val="24"/>
          <w:lang w:val="ru-RU" w:eastAsia="uk-UA"/>
        </w:rPr>
        <w:t xml:space="preserve">                                                                   </w:t>
      </w:r>
      <w:r w:rsidRPr="009F24F3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ЗАЯВА</w:t>
      </w:r>
      <w:r w:rsidRPr="009F24F3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                                                </w:t>
      </w:r>
      <w:r w:rsidRPr="009F24F3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на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проходження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стажування</w:t>
      </w:r>
    </w:p>
    <w:p w:rsidR="006C2EEB" w:rsidRPr="009F24F3" w:rsidRDefault="006C2EEB" w:rsidP="009F24F3">
      <w:pPr>
        <w:shd w:val="clear" w:color="auto" w:fill="FFFFFF"/>
        <w:spacing w:after="0" w:line="193" w:lineRule="atLeast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Прошу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дозволити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мені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пройти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стажування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__________________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_______________________</w:t>
      </w:r>
    </w:p>
    <w:p w:rsidR="006C2EEB" w:rsidRPr="009F24F3" w:rsidRDefault="006C2EEB" w:rsidP="009F24F3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                              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(найменування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державного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органу</w:t>
      </w:r>
    </w:p>
    <w:p w:rsidR="006C2EEB" w:rsidRPr="007A18AA" w:rsidRDefault="006C2EEB" w:rsidP="009F24F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18"/>
          <w:szCs w:val="18"/>
          <w:lang w:eastAsia="uk-UA"/>
        </w:rPr>
      </w:pPr>
      <w:r w:rsidRPr="007A18AA">
        <w:rPr>
          <w:rFonts w:ascii="Times New Roman" w:hAnsi="Times New Roman"/>
          <w:color w:val="000000"/>
          <w:sz w:val="18"/>
          <w:szCs w:val="18"/>
          <w:lang w:eastAsia="uk-UA"/>
        </w:rPr>
        <w:t>_____________________________________</w:t>
      </w:r>
      <w:r>
        <w:rPr>
          <w:rFonts w:ascii="Times New Roman" w:hAnsi="Times New Roman"/>
          <w:color w:val="000000"/>
          <w:sz w:val="18"/>
          <w:szCs w:val="18"/>
          <w:lang w:eastAsia="uk-UA"/>
        </w:rPr>
        <w:t>__________________________</w:t>
      </w:r>
      <w:r w:rsidRPr="007A18AA">
        <w:rPr>
          <w:rFonts w:ascii="Times New Roman" w:hAnsi="Times New Roman"/>
          <w:color w:val="000000"/>
          <w:sz w:val="18"/>
          <w:szCs w:val="18"/>
          <w:lang w:eastAsia="uk-UA"/>
        </w:rPr>
        <w:t>____________________________________________</w:t>
      </w:r>
    </w:p>
    <w:p w:rsidR="006C2EEB" w:rsidRPr="009F24F3" w:rsidRDefault="006C2EEB" w:rsidP="009F24F3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та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назва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структурного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підрозділу</w:t>
      </w:r>
    </w:p>
    <w:p w:rsidR="006C2EEB" w:rsidRPr="009F24F3" w:rsidRDefault="006C2EEB" w:rsidP="009F24F3">
      <w:pPr>
        <w:shd w:val="clear" w:color="auto" w:fill="FFFFFF"/>
        <w:spacing w:after="0" w:line="193" w:lineRule="atLeast"/>
        <w:jc w:val="both"/>
        <w:rPr>
          <w:rFonts w:ascii="Times New Roman" w:hAnsi="Times New Roman"/>
          <w:color w:val="000000"/>
          <w:sz w:val="20"/>
          <w:szCs w:val="20"/>
          <w:lang w:eastAsia="uk-UA"/>
        </w:rPr>
      </w:pP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>______________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________________________________________________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</w:t>
      </w:r>
    </w:p>
    <w:p w:rsidR="006C2EEB" w:rsidRPr="009F24F3" w:rsidRDefault="006C2EEB" w:rsidP="009F24F3">
      <w:pPr>
        <w:shd w:val="clear" w:color="auto" w:fill="FFFFFF"/>
        <w:spacing w:before="17" w:after="0" w:line="150" w:lineRule="atLeast"/>
        <w:rPr>
          <w:rFonts w:ascii="Times New Roman" w:hAnsi="Times New Roman"/>
          <w:color w:val="000000"/>
          <w:sz w:val="20"/>
          <w:szCs w:val="20"/>
          <w:lang w:eastAsia="uk-UA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                                            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державного</w:t>
      </w: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органу)</w:t>
      </w:r>
    </w:p>
    <w:p w:rsidR="006C2EEB" w:rsidRPr="009F24F3" w:rsidRDefault="006C2EEB" w:rsidP="009F24F3">
      <w:pPr>
        <w:shd w:val="clear" w:color="auto" w:fill="FFFFFF"/>
        <w:spacing w:before="28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«____»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по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«____»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(включно).</w:t>
      </w:r>
    </w:p>
    <w:p w:rsidR="006C2EEB" w:rsidRPr="009F24F3" w:rsidRDefault="006C2EEB" w:rsidP="009F24F3">
      <w:pPr>
        <w:shd w:val="clear" w:color="auto" w:fill="FFFFFF"/>
        <w:spacing w:before="227" w:after="0" w:line="193" w:lineRule="atLeast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 w:rsidRPr="009F24F3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Додатки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до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b/>
          <w:bCs/>
          <w:color w:val="000000"/>
          <w:sz w:val="24"/>
          <w:szCs w:val="24"/>
          <w:lang w:eastAsia="uk-UA"/>
        </w:rPr>
        <w:t>заяви: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1)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резюме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довільній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формі;</w:t>
      </w:r>
    </w:p>
    <w:p w:rsidR="006C2EEB" w:rsidRPr="009F24F3" w:rsidRDefault="006C2EEB" w:rsidP="009F24F3">
      <w:pPr>
        <w:shd w:val="clear" w:color="auto" w:fill="FFFFFF"/>
        <w:spacing w:after="0" w:line="193" w:lineRule="atLeast"/>
        <w:ind w:left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2)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копія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паспорта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копія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ID-картки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паперовим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витягом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з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Єдиного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br/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державного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демографічного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реєстру;</w:t>
      </w:r>
    </w:p>
    <w:p w:rsidR="006C2EEB" w:rsidRPr="009F24F3" w:rsidRDefault="006C2EEB" w:rsidP="009F24F3">
      <w:pPr>
        <w:shd w:val="clear" w:color="auto" w:fill="FFFFFF"/>
        <w:spacing w:after="0" w:line="193" w:lineRule="atLeast"/>
        <w:ind w:firstLine="283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3)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копія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студентського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квитка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(для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студентів)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або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копія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документа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br/>
        <w:t xml:space="preserve">                                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про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освіту.</w:t>
      </w:r>
    </w:p>
    <w:p w:rsidR="006C2EEB" w:rsidRPr="009F24F3" w:rsidRDefault="006C2EEB" w:rsidP="009F24F3">
      <w:pPr>
        <w:shd w:val="clear" w:color="auto" w:fill="FFFFFF"/>
        <w:spacing w:before="397" w:after="0" w:line="193" w:lineRule="atLeast"/>
        <w:ind w:firstLine="283"/>
        <w:jc w:val="both"/>
        <w:rPr>
          <w:rFonts w:ascii="Times New Roman" w:hAnsi="Times New Roman"/>
          <w:color w:val="000000"/>
          <w:sz w:val="24"/>
          <w:szCs w:val="24"/>
          <w:lang w:eastAsia="uk-UA"/>
        </w:rPr>
      </w:pP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    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«____»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____________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20___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року</w:t>
      </w:r>
      <w:r>
        <w:rPr>
          <w:rFonts w:ascii="Times New Roman" w:hAnsi="Times New Roman"/>
          <w:color w:val="000000"/>
          <w:sz w:val="24"/>
          <w:szCs w:val="24"/>
          <w:lang w:eastAsia="uk-UA"/>
        </w:rPr>
        <w:t xml:space="preserve">                        </w:t>
      </w:r>
      <w:r w:rsidRPr="009F24F3">
        <w:rPr>
          <w:rFonts w:ascii="Times New Roman" w:hAnsi="Times New Roman"/>
          <w:color w:val="000000"/>
          <w:sz w:val="24"/>
          <w:szCs w:val="24"/>
          <w:lang w:eastAsia="uk-UA"/>
        </w:rPr>
        <w:t>_____________________</w:t>
      </w:r>
    </w:p>
    <w:p w:rsidR="006C2EEB" w:rsidRPr="009F24F3" w:rsidRDefault="006C2EEB" w:rsidP="00234F45">
      <w:pPr>
        <w:shd w:val="clear" w:color="auto" w:fill="FFFFFF"/>
        <w:spacing w:before="17" w:after="0" w:line="150" w:lineRule="atLeast"/>
        <w:ind w:left="6180"/>
        <w:rPr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  <w:lang w:eastAsia="uk-UA"/>
        </w:rPr>
        <w:t xml:space="preserve">                                </w:t>
      </w:r>
      <w:r w:rsidRPr="009F24F3">
        <w:rPr>
          <w:rFonts w:ascii="Times New Roman" w:hAnsi="Times New Roman"/>
          <w:color w:val="000000"/>
          <w:sz w:val="20"/>
          <w:szCs w:val="20"/>
          <w:lang w:eastAsia="uk-UA"/>
        </w:rPr>
        <w:t>(підпис)</w:t>
      </w:r>
    </w:p>
    <w:sectPr w:rsidR="006C2EEB" w:rsidRPr="009F24F3" w:rsidSect="009F24F3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87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24F3"/>
    <w:rsid w:val="001B46D8"/>
    <w:rsid w:val="001C1AF1"/>
    <w:rsid w:val="00234F45"/>
    <w:rsid w:val="006C2EEB"/>
    <w:rsid w:val="006F12B1"/>
    <w:rsid w:val="007366B8"/>
    <w:rsid w:val="007A18AA"/>
    <w:rsid w:val="008C2237"/>
    <w:rsid w:val="008E3D2B"/>
    <w:rsid w:val="009F24F3"/>
    <w:rsid w:val="00A30C53"/>
    <w:rsid w:val="00A769EF"/>
    <w:rsid w:val="00A934DA"/>
    <w:rsid w:val="00CA0037"/>
    <w:rsid w:val="00DB1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4F3"/>
    <w:pPr>
      <w:spacing w:after="160" w:line="259" w:lineRule="auto"/>
    </w:pPr>
    <w:rPr>
      <w:rFonts w:ascii="Calibri" w:hAnsi="Calibri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1</Pages>
  <Words>324</Words>
  <Characters>1851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COMP</cp:lastModifiedBy>
  <cp:revision>2</cp:revision>
  <dcterms:created xsi:type="dcterms:W3CDTF">2022-03-10T18:29:00Z</dcterms:created>
  <dcterms:modified xsi:type="dcterms:W3CDTF">2022-03-10T18:36:00Z</dcterms:modified>
</cp:coreProperties>
</file>